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1F784C5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63659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1F784C5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63659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E7BD28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0E55B6">
        <w:rPr>
          <w:rFonts w:ascii="Mulish" w:hAnsi="Mulish"/>
        </w:rPr>
        <w:t>de SEPIDES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E55B6" w:rsidRPr="000E55B6">
          <w:rPr>
            <w:rStyle w:val="Hipervnculo"/>
            <w:rFonts w:ascii="Mulish" w:hAnsi="Mulish"/>
          </w:rPr>
          <w:t>mayo de 2025</w:t>
        </w:r>
      </w:hyperlink>
      <w:r w:rsidR="000E55B6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E55B6">
        <w:rPr>
          <w:rFonts w:ascii="Mulish" w:hAnsi="Mulish"/>
        </w:rPr>
        <w:t>dicho sujeto obligado</w:t>
      </w:r>
      <w:r w:rsidRPr="00296787">
        <w:rPr>
          <w:rFonts w:ascii="Mulish" w:hAnsi="Mulish"/>
        </w:rPr>
        <w:t xml:space="preserve"> en su</w:t>
      </w:r>
      <w:r w:rsidR="000E55B6">
        <w:rPr>
          <w:rFonts w:ascii="Mulish" w:hAnsi="Mulish"/>
        </w:rPr>
        <w:t xml:space="preserve"> </w:t>
      </w:r>
      <w:hyperlink r:id="rId17" w:history="1">
        <w:r w:rsidR="000E55B6" w:rsidRPr="000E55B6">
          <w:rPr>
            <w:rStyle w:val="Hipervnculo"/>
            <w:rFonts w:ascii="Mulish" w:hAnsi="Mulish"/>
          </w:rPr>
          <w:t>Plan de Evaluación 2026</w:t>
        </w:r>
      </w:hyperlink>
      <w:r w:rsidR="000E55B6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7"/>
        <w:gridCol w:w="685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18735CE" w:rsidR="00B628C5" w:rsidRPr="00296787" w:rsidRDefault="000E55B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SEPIDES, EPE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E098CF6" w:rsidR="00B628C5" w:rsidRPr="00296787" w:rsidRDefault="00013A07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11/03/2026</w:t>
            </w:r>
          </w:p>
          <w:p w14:paraId="5DEB5371" w14:textId="5C96882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33DA7">
              <w:rPr>
                <w:rFonts w:ascii="Mulish" w:hAnsi="Mulish"/>
                <w:sz w:val="24"/>
              </w:rPr>
              <w:t>1</w:t>
            </w:r>
            <w:r w:rsidR="00E65DD5">
              <w:rPr>
                <w:rFonts w:ascii="Mulish" w:hAnsi="Mulish"/>
                <w:sz w:val="24"/>
              </w:rPr>
              <w:t>6</w:t>
            </w:r>
            <w:r w:rsidR="000E66FF">
              <w:rPr>
                <w:rFonts w:ascii="Mulish" w:hAnsi="Mulish"/>
                <w:sz w:val="24"/>
              </w:rPr>
              <w:t>/0</w:t>
            </w:r>
            <w:r w:rsidR="00E65DD5">
              <w:rPr>
                <w:rFonts w:ascii="Mulish" w:hAnsi="Mulish"/>
                <w:sz w:val="24"/>
              </w:rPr>
              <w:t>7</w:t>
            </w:r>
            <w:r w:rsidR="00033DA7">
              <w:rPr>
                <w:rFonts w:ascii="Mulish" w:hAnsi="Mulish"/>
                <w:sz w:val="24"/>
              </w:rPr>
              <w:t>/</w:t>
            </w:r>
            <w:r w:rsidR="000E66FF">
              <w:rPr>
                <w:rFonts w:ascii="Mulish" w:hAnsi="Mulish"/>
                <w:sz w:val="24"/>
              </w:rPr>
              <w:t>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6FB24651" w:rsidR="00013A07" w:rsidRPr="00296787" w:rsidRDefault="0063659B" w:rsidP="00013A07">
            <w:pPr>
              <w:rPr>
                <w:rFonts w:ascii="Mulish" w:hAnsi="Mulish"/>
                <w:sz w:val="24"/>
              </w:rPr>
            </w:pPr>
            <w:hyperlink r:id="rId18" w:history="1">
              <w:r w:rsidR="00013A07" w:rsidRPr="0026222E">
                <w:rPr>
                  <w:rStyle w:val="Hipervnculo"/>
                  <w:rFonts w:ascii="Mulish" w:hAnsi="Mulish"/>
                  <w:sz w:val="24"/>
                </w:rPr>
                <w:t>https://sepides.es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63659B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056163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A26C2DD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11B7AB" w:rsidR="00AF751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43AB053E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0AC7E68" w:rsidR="00AF751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4E482D6A" w:rsidR="00AF751D" w:rsidRPr="00B800C6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24991FE" w:rsidR="00AF751D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FCA09C8" w:rsidR="00AF751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148E077" w:rsidR="00AF751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E66F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AAE90F9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DF51594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61AC5155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1EFA1BD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5E20">
              <w:rPr>
                <w:szCs w:val="18"/>
              </w:rPr>
              <w:t xml:space="preserve">. </w:t>
            </w:r>
            <w:r w:rsidR="002A5E20" w:rsidRPr="002A5E20">
              <w:rPr>
                <w:rFonts w:ascii="Mulish" w:hAnsi="Mulish"/>
                <w:sz w:val="18"/>
                <w:szCs w:val="18"/>
              </w:rPr>
              <w:t>Remite a los estatutos</w:t>
            </w:r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E924E5C" w:rsidR="00DF05BD" w:rsidRPr="00DF05BD" w:rsidRDefault="00013A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9BE9DB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7873E6F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3FF1ED4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F77CA76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E5C86E7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5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7B53F1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B53F1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319EFC0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9A654A0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382E138" w:rsidR="00DF05BD" w:rsidRPr="00DF05BD" w:rsidRDefault="007B53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8B7A4B6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B53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DE27FE"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A20DC6F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8119E26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5DD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5DD5">
              <w:rPr>
                <w:szCs w:val="18"/>
              </w:rPr>
              <w:t xml:space="preserve"> </w:t>
            </w:r>
            <w:r w:rsidR="00E65DD5" w:rsidRPr="00E65DD5">
              <w:rPr>
                <w:rFonts w:ascii="Mulish" w:hAnsi="Mulish"/>
                <w:sz w:val="18"/>
                <w:szCs w:val="18"/>
              </w:rPr>
              <w:t>Pendiente de publicación Plan 2026-28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A4B1FE7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EF6DEB8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C837F5" w:rsidR="00DF05BD" w:rsidRPr="00DF05BD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7670C92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37435ADE" w:rsidR="00DF05BD" w:rsidRPr="00B800C6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4CFD20B" w:rsidR="00DF05BD" w:rsidRPr="00B800C6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E27FE" w:rsidRPr="00B800C6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142CD9AA" w:rsidR="00DF05BD" w:rsidRPr="00B800C6" w:rsidRDefault="00DE27FE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1C16D31" w:rsidR="00DF05BD" w:rsidRPr="00B800C6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27F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E27FE" w:rsidRPr="00B800C6">
              <w:rPr>
                <w:rFonts w:ascii="Mulish" w:hAnsi="Mulish"/>
                <w:sz w:val="18"/>
                <w:szCs w:val="18"/>
              </w:rPr>
              <w:t>. No aplica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015E9A49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1930324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47B77501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00DC08D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AA7CD86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F6B96DD" w:rsidR="00DF05BD" w:rsidRPr="001E4680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 w:rsidRPr="001E468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E4680" w:rsidRPr="001E4680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0330091" w:rsidR="00DF05BD" w:rsidRPr="00B800C6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2DE1171" w:rsidR="00DF05BD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5C08EBC7" w:rsidR="00DF05BD" w:rsidRPr="00B800C6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102934F" w:rsidR="00DF05BD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7BAE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E4680" w:rsidRPr="00B800C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0AA7A36" w:rsidR="00DF05BD" w:rsidRPr="00DF05BD" w:rsidRDefault="001E468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463539A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468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EFDD7F2" w:rsidR="00DF05BD" w:rsidRPr="00DF05BD" w:rsidRDefault="00BA65B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559C91A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65B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6ECFE8AF" w:rsidR="00DF05BD" w:rsidRPr="00B800C6" w:rsidRDefault="00BA65B6" w:rsidP="0084782E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386B5FB1" w:rsidR="00DF05BD" w:rsidRPr="00B800C6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A65B6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A65B6" w:rsidRPr="00B800C6">
              <w:rPr>
                <w:rFonts w:ascii="Mulish" w:hAnsi="Mulish"/>
                <w:sz w:val="18"/>
                <w:szCs w:val="18"/>
              </w:rPr>
              <w:t>. En la lista de convenios.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5EA84C2E" w:rsidR="00DF05BD" w:rsidRPr="00DF05BD" w:rsidRDefault="00BA65B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1437B85E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65B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5074DEF" w:rsidR="00DF05BD" w:rsidRPr="00DF05BD" w:rsidRDefault="00152B4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08479A1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2B4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2B44">
              <w:rPr>
                <w:szCs w:val="18"/>
              </w:rPr>
              <w:t xml:space="preserve">. </w:t>
            </w:r>
            <w:r w:rsidR="00152B44" w:rsidRPr="00152B44">
              <w:rPr>
                <w:rFonts w:ascii="Mulish" w:hAnsi="Mulish"/>
                <w:sz w:val="18"/>
                <w:szCs w:val="18"/>
              </w:rPr>
              <w:t>Se facilita ruta para llegar a la información en la Base de Subvenciones.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4811891" w:rsidR="00DF05BD" w:rsidRPr="00DF05BD" w:rsidRDefault="00185BE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B6DCB4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185BEB" w:rsidRPr="00185BEB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185BEB" w:rsidRPr="00185BE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186448DF" w:rsidR="00DF05BD" w:rsidRPr="00DF05BD" w:rsidRDefault="008F582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4FBEC877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E75611D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02633CB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3989D118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8C55740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769B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El enlace facilitado posiciona en la página home del Tribunal de Cuentas</w:t>
            </w:r>
            <w:r w:rsidR="00F769BA">
              <w:rPr>
                <w:rFonts w:ascii="Mulish" w:hAnsi="Mulish"/>
                <w:sz w:val="18"/>
                <w:szCs w:val="18"/>
              </w:rPr>
              <w:t xml:space="preserve"> donde está publicada la información.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C116AA9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A7D322B" w:rsidR="008F5825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F769BA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 w:rsidRPr="008F5825">
              <w:rPr>
                <w:rFonts w:ascii="Mulish" w:hAnsi="Mulish"/>
                <w:sz w:val="18"/>
                <w:szCs w:val="18"/>
              </w:rPr>
              <w:t xml:space="preserve">. Se </w:t>
            </w:r>
            <w:r w:rsidR="00F769BA">
              <w:rPr>
                <w:rFonts w:ascii="Mulish" w:hAnsi="Mulish"/>
                <w:sz w:val="18"/>
                <w:szCs w:val="18"/>
              </w:rPr>
              <w:t>publican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 xml:space="preserve"> las de 2024.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FF31DA5" w:rsidR="00DF05BD" w:rsidRPr="00DF05BD" w:rsidRDefault="008F582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9C17FB4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F769BA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>
              <w:rPr>
                <w:rFonts w:ascii="Mulish" w:hAnsi="Mulish"/>
                <w:sz w:val="18"/>
                <w:szCs w:val="18"/>
              </w:rPr>
              <w:t>.</w:t>
            </w:r>
            <w:r w:rsidR="00F769BA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8F5825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8F5825" w:rsidRPr="00296787" w:rsidRDefault="008F5825" w:rsidP="008F582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8F5825" w:rsidRPr="00296787" w:rsidRDefault="008F5825" w:rsidP="008F582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31185838"/>
            <w:placeholder>
              <w:docPart w:val="4121292DD082491D8A78BB40664649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3F0BEDB" w:rsidR="008F5825" w:rsidRPr="00B800C6" w:rsidRDefault="008F5825" w:rsidP="008F582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1391B76" w:rsidR="008F5825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241868475"/>
                <w:placeholder>
                  <w:docPart w:val="AF14C91B78AE4417A2DE7013D76F2FD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F5825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 w:rsidRPr="00B800C6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8F5825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8F5825" w:rsidRPr="00296787" w:rsidRDefault="008F5825" w:rsidP="008F582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8F5825" w:rsidRPr="00296787" w:rsidRDefault="008F5825" w:rsidP="008F582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06677661"/>
            <w:placeholder>
              <w:docPart w:val="653A8A5968DC4F109278A449C1CFD25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8EB831A" w:rsidR="008F5825" w:rsidRPr="00B800C6" w:rsidRDefault="008F5825" w:rsidP="008F582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5138B4E" w:rsidR="008F5825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97145057"/>
                <w:placeholder>
                  <w:docPart w:val="054D0ADA79994F9992D4E7E0E3C648D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F5825" w:rsidRPr="00B800C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8F5825" w:rsidRPr="00B800C6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745FEC0" w:rsidR="00DF05BD" w:rsidRPr="00DF05BD" w:rsidRDefault="008F582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CD40A71" w:rsidR="00DF05BD" w:rsidRPr="00DF05BD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582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5825">
              <w:rPr>
                <w:szCs w:val="18"/>
              </w:rPr>
              <w:t xml:space="preserve">. </w:t>
            </w:r>
            <w:r w:rsidR="008F5825" w:rsidRPr="008F5825">
              <w:rPr>
                <w:rFonts w:ascii="Mulish" w:hAnsi="Mulish"/>
                <w:sz w:val="18"/>
                <w:szCs w:val="18"/>
              </w:rPr>
              <w:t>Se publica la Memoria de sostenibilidad 2024.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5A45B107" w:rsidR="00DF05BD" w:rsidRPr="00B800C6" w:rsidRDefault="00BA7AED" w:rsidP="00DF05BD">
                <w:pPr>
                  <w:jc w:val="center"/>
                  <w:rPr>
                    <w:rStyle w:val="Estilo4"/>
                    <w:szCs w:val="18"/>
                  </w:rPr>
                </w:pPr>
                <w:r w:rsidRPr="00B800C6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D8F1887" w:rsidR="00DF05BD" w:rsidRPr="00B800C6" w:rsidRDefault="0063659B" w:rsidP="0005616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610ECDD7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346EC69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41EC8C5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5A3915F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32036BBB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2D5705B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661AAEB" w:rsidR="00DF05BD" w:rsidRPr="00DF05BD" w:rsidRDefault="00BA7AE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38076F38" w:rsidR="00DF05BD" w:rsidRPr="00DF05BD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A7AE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1A7FF35" w:rsidR="00DF05BD" w:rsidRPr="00B800C6" w:rsidRDefault="008864F2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0A36BA8" w:rsidR="00DF05BD" w:rsidRPr="00B800C6" w:rsidRDefault="0063659B" w:rsidP="0005616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13A07" w:rsidRPr="00B800C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EF5AF29" w:rsidR="00DF05BD" w:rsidRPr="00DF05BD" w:rsidRDefault="008864F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1A7D19EB" w:rsidR="00DF05BD" w:rsidRPr="00DF05BD" w:rsidRDefault="00F769BA" w:rsidP="00056163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05969AC" w:rsidR="002A7C57" w:rsidRPr="008A7BAE" w:rsidRDefault="008864F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31D2FCFA" w:rsidR="002A7C57" w:rsidRPr="007D38EB" w:rsidRDefault="00F769B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86" w:type="dxa"/>
            <w:shd w:val="clear" w:color="auto" w:fill="CB9700"/>
          </w:tcPr>
          <w:p w14:paraId="2B06FB4B" w14:textId="56C841B1" w:rsidR="002A7C57" w:rsidRPr="007D38EB" w:rsidRDefault="00F769B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7A93ED4A" w14:textId="4D05C6A9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63659B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A3314A5" w14:textId="5BEA9ADD" w:rsidR="00F769BA" w:rsidRDefault="00F769BA" w:rsidP="001E106B">
      <w:pPr>
        <w:pStyle w:val="Cuerpodelboletn"/>
        <w:rPr>
          <w:lang w:bidi="es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F769BA" w:rsidRPr="00F769BA" w14:paraId="57CC5923" w14:textId="77777777" w:rsidTr="00F769BA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68178F3" w14:textId="77777777" w:rsidR="00F769BA" w:rsidRPr="00F769BA" w:rsidRDefault="00F769BA" w:rsidP="00F769BA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09E15D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6177384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B77AC6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5EDE662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ABF906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7D103A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AE471FC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8F5C67D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769BA" w:rsidRPr="00F769BA" w14:paraId="1F617AA3" w14:textId="77777777" w:rsidTr="00F769B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584889A" w14:textId="77777777" w:rsidR="00F769BA" w:rsidRPr="00F769BA" w:rsidRDefault="00F769BA" w:rsidP="00F769B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796392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EDB9E5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016893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1595D5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2202B0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CE12DF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B6D54C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2187BF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77,8</w:t>
            </w:r>
          </w:p>
        </w:tc>
      </w:tr>
      <w:tr w:rsidR="00F769BA" w:rsidRPr="00F769BA" w14:paraId="75F8C0C2" w14:textId="77777777" w:rsidTr="00F769BA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9AA874B" w14:textId="77777777" w:rsidR="00F769BA" w:rsidRPr="00F769BA" w:rsidRDefault="00F769BA" w:rsidP="00F769BA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153E69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0806DB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FBC8B0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4EEC91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D64E57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884D60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0D39B0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6AD84C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F769BA" w:rsidRPr="00F769BA" w14:paraId="001C95F0" w14:textId="77777777" w:rsidTr="00F769B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307DAEB" w14:textId="77777777" w:rsidR="00F769BA" w:rsidRPr="00F769BA" w:rsidRDefault="00F769BA" w:rsidP="00F769B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6660BB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99CD55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53,6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672932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A42B8B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57,1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275F2B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7ACF35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6C153F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77E86E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70,9</w:t>
            </w:r>
          </w:p>
        </w:tc>
      </w:tr>
      <w:tr w:rsidR="00F769BA" w:rsidRPr="00F769BA" w14:paraId="0693CA83" w14:textId="77777777" w:rsidTr="00F769B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3B0C0B9" w14:textId="77777777" w:rsidR="00F769BA" w:rsidRPr="00F769BA" w:rsidRDefault="00F769BA" w:rsidP="00F769BA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DE5D51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AEA1B4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7E2F7C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F0919F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0F57FA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AEFC25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0BE79E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C15984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F769BA" w:rsidRPr="00F769BA" w14:paraId="30186063" w14:textId="77777777" w:rsidTr="00F769B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ECCC7D9" w14:textId="77777777" w:rsidR="00F769BA" w:rsidRPr="00F769BA" w:rsidRDefault="00F769BA" w:rsidP="00F769BA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11BBBE1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037DE1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1010419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F06E104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5F31731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9CD95BF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EF68194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D5BF4A" w14:textId="77777777" w:rsidR="00F769BA" w:rsidRPr="00F769BA" w:rsidRDefault="00F769BA" w:rsidP="00F769BA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769BA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75,0</w:t>
            </w:r>
          </w:p>
        </w:tc>
      </w:tr>
    </w:tbl>
    <w:p w14:paraId="0B54C85E" w14:textId="34ABAAD3" w:rsidR="00BA7AED" w:rsidRDefault="00BA7AE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red\\217-SEPIDES\\2026\\217-SEPIDES-2026.xlsx" "Tablas!F2C1:F7C9" \a \f 4 \h </w:instrText>
      </w:r>
      <w:r>
        <w:rPr>
          <w:lang w:bidi="es-ES"/>
        </w:rPr>
        <w:fldChar w:fldCharType="separate"/>
      </w:r>
    </w:p>
    <w:p w14:paraId="0D0031AF" w14:textId="4F089B3E" w:rsidR="001E106B" w:rsidRPr="00296787" w:rsidRDefault="00BA7AE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F769BA">
        <w:rPr>
          <w:rFonts w:ascii="Mulish" w:hAnsi="Mulish"/>
          <w:lang w:bidi="es-ES"/>
        </w:rPr>
        <w:t>75,0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F1F2FF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CA145E">
        <w:rPr>
          <w:rFonts w:ascii="Mulish" w:hAnsi="Mulish"/>
        </w:rPr>
        <w:t>SEPIDES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CA145E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F769BA">
        <w:rPr>
          <w:rFonts w:ascii="Mulish" w:hAnsi="Mulish"/>
          <w:lang w:bidi="es-ES"/>
        </w:rPr>
        <w:t>36,5</w:t>
      </w:r>
      <w:r w:rsidR="00CA145E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F769BA">
        <w:rPr>
          <w:rFonts w:ascii="Mulish" w:hAnsi="Mulish"/>
          <w:lang w:bidi="es-ES"/>
        </w:rPr>
        <w:t>catorce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CA145E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2579B72F" w:rsidR="001E106B" w:rsidRPr="00296787" w:rsidRDefault="00CA145E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8864F2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747DD82B" w14:textId="77777777" w:rsidR="007D38EB" w:rsidRPr="00296787" w:rsidRDefault="007D38EB" w:rsidP="007D38EB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la información del bloque de Información institucional y organizativa al margen del Portal de Transparencia.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2C4CB9B8" w14:textId="47CAC739" w:rsidR="00CA145E" w:rsidRDefault="00CA145E" w:rsidP="00CA145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grado de cumplimiento y resultados de dichos planes y programas.</w:t>
      </w:r>
    </w:p>
    <w:p w14:paraId="4949C1E7" w14:textId="0ED4801E" w:rsidR="00CA145E" w:rsidRPr="00CA145E" w:rsidRDefault="00CA145E" w:rsidP="00CA145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dichos planes y programas.</w:t>
      </w:r>
    </w:p>
    <w:p w14:paraId="5D8E5E2F" w14:textId="78BCF631" w:rsidR="00714C22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CA145E">
        <w:rPr>
          <w:rFonts w:ascii="Mulish" w:hAnsi="Mulish"/>
        </w:rPr>
        <w:t>económica, presupuestaria y estadística</w:t>
      </w:r>
      <w:r w:rsidR="00714C22">
        <w:rPr>
          <w:rFonts w:ascii="Mulish" w:hAnsi="Mulish"/>
        </w:rPr>
        <w:t>:</w:t>
      </w:r>
    </w:p>
    <w:p w14:paraId="7D8A9EBC" w14:textId="49F88B02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5E993E9" w14:textId="77777777" w:rsidR="00CA145E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5EF9972E" w14:textId="65963EF7" w:rsidR="00714C22" w:rsidRDefault="00CA145E" w:rsidP="00714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posibles subcontrataciones. Si no las hubiera, hay que especificarlo.</w:t>
      </w:r>
    </w:p>
    <w:p w14:paraId="763D169B" w14:textId="20993D62" w:rsidR="00F769BA" w:rsidRDefault="00F769B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BAB0B57" w14:textId="041CEB7A" w:rsidR="00F769BA" w:rsidRDefault="00F769BA" w:rsidP="00F769BA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6" w:name="_Hlk235025962"/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SEPIDES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>
        <w:rPr>
          <w:rFonts w:ascii="Mulish" w:hAnsi="Mulish"/>
        </w:rPr>
        <w:t>4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6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bookmarkEnd w:id="6"/>
    <w:p w14:paraId="769D4464" w14:textId="77777777" w:rsidR="00F769BA" w:rsidRDefault="00F769B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4825254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33DA7">
        <w:rPr>
          <w:rFonts w:ascii="Mulish" w:hAnsi="Mulish"/>
        </w:rPr>
        <w:t>junio</w:t>
      </w:r>
      <w:r w:rsidR="00CA145E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F4C4" w14:textId="77777777" w:rsidR="00EF6827" w:rsidRDefault="00EF6827" w:rsidP="00F31BC3">
      <w:r>
        <w:separator/>
      </w:r>
    </w:p>
  </w:endnote>
  <w:endnote w:type="continuationSeparator" w:id="0">
    <w:p w14:paraId="7436F992" w14:textId="77777777" w:rsidR="00EF6827" w:rsidRDefault="00EF6827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63659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2A5E20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6B07CE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63659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2A5E20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6B07CE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0350" w14:textId="77777777" w:rsidR="00EF6827" w:rsidRDefault="00EF6827" w:rsidP="00F31BC3">
      <w:r>
        <w:separator/>
      </w:r>
    </w:p>
  </w:footnote>
  <w:footnote w:type="continuationSeparator" w:id="0">
    <w:p w14:paraId="282FCE23" w14:textId="77777777" w:rsidR="00EF6827" w:rsidRDefault="00EF6827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695E94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0234ADE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9C5713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A82666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3A07"/>
    <w:rsid w:val="00016718"/>
    <w:rsid w:val="00021796"/>
    <w:rsid w:val="00032D8A"/>
    <w:rsid w:val="00033DA7"/>
    <w:rsid w:val="00040AF4"/>
    <w:rsid w:val="00043214"/>
    <w:rsid w:val="00045AFA"/>
    <w:rsid w:val="00045E1E"/>
    <w:rsid w:val="00053A0E"/>
    <w:rsid w:val="00056163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55B6"/>
    <w:rsid w:val="000E66FF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52B44"/>
    <w:rsid w:val="0016051F"/>
    <w:rsid w:val="00164876"/>
    <w:rsid w:val="00171A09"/>
    <w:rsid w:val="00175A7B"/>
    <w:rsid w:val="001763F8"/>
    <w:rsid w:val="00183301"/>
    <w:rsid w:val="0018541B"/>
    <w:rsid w:val="00185BE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4680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5E20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1C0B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4F3E38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3659B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2F85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3F1"/>
    <w:rsid w:val="007B5543"/>
    <w:rsid w:val="007C65C5"/>
    <w:rsid w:val="007D1701"/>
    <w:rsid w:val="007D38EB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4F2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7BAE"/>
    <w:rsid w:val="008D6E75"/>
    <w:rsid w:val="008E007D"/>
    <w:rsid w:val="008F0F7D"/>
    <w:rsid w:val="008F0FDC"/>
    <w:rsid w:val="008F2EF6"/>
    <w:rsid w:val="008F5825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0C6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A65B6"/>
    <w:rsid w:val="00BA7AED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145E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27FE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65DD5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827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69BA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E55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E5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sepides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C0036D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C0036D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21292DD082491D8A78BB406646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341C1-66A8-4103-9702-025EC11F6984}"/>
      </w:docPartPr>
      <w:docPartBody>
        <w:p w:rsidR="00017C7B" w:rsidRDefault="00B51F0D" w:rsidP="00B51F0D">
          <w:pPr>
            <w:pStyle w:val="4121292DD082491D8A78BB40664649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F14C91B78AE4417A2DE7013D76F2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9DE89-4E2F-4EBD-9D29-02663F75D851}"/>
      </w:docPartPr>
      <w:docPartBody>
        <w:p w:rsidR="00017C7B" w:rsidRDefault="00B51F0D" w:rsidP="00B51F0D">
          <w:pPr>
            <w:pStyle w:val="AF14C91B78AE4417A2DE7013D76F2FD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3A8A5968DC4F109278A449C1CFD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6EFEA-B4B2-48BF-8F73-8F7560D4D676}"/>
      </w:docPartPr>
      <w:docPartBody>
        <w:p w:rsidR="00017C7B" w:rsidRDefault="00B51F0D" w:rsidP="00B51F0D">
          <w:pPr>
            <w:pStyle w:val="653A8A5968DC4F109278A449C1CFD25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4D0ADA79994F9992D4E7E0E3C64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B9F2-C897-42E8-AA66-5C96D447992C}"/>
      </w:docPartPr>
      <w:docPartBody>
        <w:p w:rsidR="00017C7B" w:rsidRDefault="00B51F0D" w:rsidP="00B51F0D">
          <w:pPr>
            <w:pStyle w:val="054D0ADA79994F9992D4E7E0E3C648D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17C7B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4F4D67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1F0D"/>
    <w:rsid w:val="00B6573C"/>
    <w:rsid w:val="00B9565C"/>
    <w:rsid w:val="00C0036D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1F0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4121292DD082491D8A78BB4066464972">
    <w:name w:val="4121292DD082491D8A78BB4066464972"/>
    <w:rsid w:val="00B51F0D"/>
    <w:pPr>
      <w:spacing w:after="160" w:line="259" w:lineRule="auto"/>
    </w:pPr>
  </w:style>
  <w:style w:type="paragraph" w:customStyle="1" w:styleId="AF14C91B78AE4417A2DE7013D76F2FDF">
    <w:name w:val="AF14C91B78AE4417A2DE7013D76F2FDF"/>
    <w:rsid w:val="00B51F0D"/>
    <w:pPr>
      <w:spacing w:after="160" w:line="259" w:lineRule="auto"/>
    </w:pPr>
  </w:style>
  <w:style w:type="paragraph" w:customStyle="1" w:styleId="653A8A5968DC4F109278A449C1CFD25B">
    <w:name w:val="653A8A5968DC4F109278A449C1CFD25B"/>
    <w:rsid w:val="00B51F0D"/>
    <w:pPr>
      <w:spacing w:after="160" w:line="259" w:lineRule="auto"/>
    </w:pPr>
  </w:style>
  <w:style w:type="paragraph" w:customStyle="1" w:styleId="054D0ADA79994F9992D4E7E0E3C648D1">
    <w:name w:val="054D0ADA79994F9992D4E7E0E3C648D1"/>
    <w:rsid w:val="00B51F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25</TotalTime>
  <Pages>3</Pages>
  <Words>905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2026-07-16T13:37:00Z</dcterms:created>
  <dcterms:modified xsi:type="dcterms:W3CDTF">2026-07-16T14:02:00Z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