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016CE76F" w:rsidR="00967865" w:rsidRDefault="00F44609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967865"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016CE76F" w:rsidR="00967865" w:rsidRDefault="00F44609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967865"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CE0200">
      <w:pPr>
        <w:jc w:val="both"/>
        <w:rPr>
          <w:rFonts w:ascii="Mulish" w:hAnsi="Mulish"/>
        </w:rPr>
      </w:pPr>
    </w:p>
    <w:p w14:paraId="74A37460" w14:textId="3357C13B" w:rsidR="000B778E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81329D">
        <w:rPr>
          <w:rFonts w:ascii="Mulish" w:hAnsi="Mulish"/>
        </w:rPr>
        <w:t>los Servicios Documentales de Andalucía</w:t>
      </w:r>
      <w:r w:rsidRPr="00296787">
        <w:rPr>
          <w:rFonts w:ascii="Mulish" w:hAnsi="Mulish"/>
        </w:rPr>
        <w:t xml:space="preserve">, efectuada en </w:t>
      </w:r>
      <w:hyperlink r:id="rId17" w:history="1">
        <w:r w:rsidR="0081329D">
          <w:rPr>
            <w:rStyle w:val="Hipervnculo"/>
            <w:rFonts w:ascii="Mulish" w:hAnsi="Mulish"/>
          </w:rPr>
          <w:t>may</w:t>
        </w:r>
        <w:r w:rsidR="009A4FAD" w:rsidRPr="00CE0200">
          <w:rPr>
            <w:rStyle w:val="Hipervnculo"/>
            <w:rFonts w:ascii="Mulish" w:hAnsi="Mulish"/>
          </w:rPr>
          <w:t>o de 2025</w:t>
        </w:r>
      </w:hyperlink>
      <w:r w:rsidRPr="00296787">
        <w:rPr>
          <w:rFonts w:ascii="Mulish" w:hAnsi="Mulish"/>
        </w:rPr>
        <w:t xml:space="preserve">, el Consejo ha incluido a </w:t>
      </w:r>
      <w:r w:rsidR="009A4FAD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</w:t>
      </w:r>
      <w:r w:rsidR="009A4FAD">
        <w:rPr>
          <w:rFonts w:ascii="Mulish" w:hAnsi="Mulish"/>
        </w:rPr>
        <w:t>en</w:t>
      </w:r>
      <w:r w:rsidRPr="00296787">
        <w:rPr>
          <w:rFonts w:ascii="Mulish" w:hAnsi="Mulish"/>
        </w:rPr>
        <w:t xml:space="preserve"> su </w:t>
      </w:r>
      <w:hyperlink r:id="rId18" w:history="1">
        <w:r w:rsidRPr="00CE0200">
          <w:rPr>
            <w:rStyle w:val="Hipervnculo"/>
            <w:rFonts w:ascii="Mulish" w:hAnsi="Mulish"/>
          </w:rPr>
          <w:t>Plan de Evaluación 20</w:t>
        </w:r>
        <w:r w:rsidR="009A4FAD" w:rsidRPr="00CE0200">
          <w:rPr>
            <w:rStyle w:val="Hipervnculo"/>
            <w:rFonts w:ascii="Mulish" w:hAnsi="Mulish"/>
          </w:rPr>
          <w:t>26</w:t>
        </w:r>
      </w:hyperlink>
      <w:r w:rsidRPr="00296787">
        <w:rPr>
          <w:rFonts w:ascii="Mulish" w:hAnsi="Mulish"/>
        </w:rPr>
        <w:t>, a fin de verificar si se han seguido las recomendaciones realizadas entonces</w:t>
      </w:r>
      <w:r w:rsidR="009A4FAD">
        <w:rPr>
          <w:rFonts w:ascii="Mulish" w:hAnsi="Mulish"/>
        </w:rPr>
        <w:t>.</w:t>
      </w:r>
    </w:p>
    <w:p w14:paraId="2BF4AB6E" w14:textId="77777777" w:rsidR="009A4FAD" w:rsidRPr="00296787" w:rsidRDefault="009A4FAD" w:rsidP="00CE0200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81"/>
        <w:gridCol w:w="6875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11E9DF5A" w:rsidR="00B628C5" w:rsidRPr="0081329D" w:rsidRDefault="0081329D" w:rsidP="00F8475B">
            <w:pPr>
              <w:rPr>
                <w:rFonts w:ascii="Mulish" w:hAnsi="Mulish"/>
                <w:sz w:val="24"/>
              </w:rPr>
            </w:pPr>
            <w:r w:rsidRPr="0081329D">
              <w:rPr>
                <w:rFonts w:ascii="Mulish" w:hAnsi="Mulish"/>
                <w:sz w:val="24"/>
              </w:rPr>
              <w:t>Servicios Documentales de Andalucía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46176627" w:rsidR="00B628C5" w:rsidRPr="0081329D" w:rsidRDefault="0081329D" w:rsidP="00F8475B">
            <w:pPr>
              <w:rPr>
                <w:rFonts w:ascii="Mulish" w:hAnsi="Mulish"/>
                <w:sz w:val="24"/>
              </w:rPr>
            </w:pPr>
            <w:r w:rsidRPr="0081329D">
              <w:rPr>
                <w:rFonts w:ascii="Mulish" w:hAnsi="Mulish"/>
                <w:sz w:val="24"/>
              </w:rPr>
              <w:t>11</w:t>
            </w:r>
            <w:r w:rsidR="009A4FAD" w:rsidRPr="0081329D">
              <w:rPr>
                <w:rFonts w:ascii="Mulish" w:hAnsi="Mulish"/>
                <w:sz w:val="24"/>
              </w:rPr>
              <w:t>/3/2026</w:t>
            </w:r>
          </w:p>
          <w:p w14:paraId="5DEB5371" w14:textId="283C6DA6" w:rsidR="00B628C5" w:rsidRPr="0081329D" w:rsidRDefault="00B628C5" w:rsidP="00F8475B">
            <w:pPr>
              <w:rPr>
                <w:rFonts w:ascii="Mulish" w:hAnsi="Mulish"/>
                <w:sz w:val="24"/>
              </w:rPr>
            </w:pPr>
            <w:r w:rsidRPr="0081329D">
              <w:rPr>
                <w:rFonts w:ascii="Mulish" w:hAnsi="Mulish"/>
                <w:sz w:val="24"/>
              </w:rPr>
              <w:t xml:space="preserve">Segunda revisión: </w:t>
            </w:r>
            <w:r w:rsidR="00633261">
              <w:rPr>
                <w:rFonts w:ascii="Mulish" w:hAnsi="Mulish"/>
                <w:sz w:val="24"/>
              </w:rPr>
              <w:t>19</w:t>
            </w:r>
            <w:r w:rsidR="00D9323B">
              <w:rPr>
                <w:rFonts w:ascii="Mulish" w:hAnsi="Mulish"/>
                <w:sz w:val="24"/>
              </w:rPr>
              <w:t>/</w:t>
            </w:r>
            <w:r w:rsidR="00633261">
              <w:rPr>
                <w:rFonts w:ascii="Mulish" w:hAnsi="Mulish"/>
                <w:sz w:val="24"/>
              </w:rPr>
              <w:t>6</w:t>
            </w:r>
            <w:r w:rsidR="00D9323B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4FCF15D4" w:rsidR="0081329D" w:rsidRPr="0081329D" w:rsidRDefault="001E75C4" w:rsidP="0081329D">
            <w:pPr>
              <w:rPr>
                <w:rFonts w:ascii="Mulish" w:hAnsi="Mulish"/>
                <w:sz w:val="24"/>
              </w:rPr>
            </w:pPr>
            <w:hyperlink r:id="rId19" w:history="1">
              <w:r w:rsidR="0081329D" w:rsidRPr="007814CF">
                <w:rPr>
                  <w:rStyle w:val="Hipervnculo"/>
                  <w:rFonts w:ascii="Mulish" w:hAnsi="Mulish"/>
                  <w:sz w:val="24"/>
                </w:rPr>
                <w:t>https://www.serviciosdocumentales.com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1E75C4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F541A4">
            <w:pPr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4CEEF7D1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1FB65281" w:rsidR="00AF751D" w:rsidRPr="00A608C3" w:rsidRDefault="001E75C4" w:rsidP="00F541A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 contenidos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24850384" w:rsidR="00AF751D" w:rsidRPr="00296787" w:rsidRDefault="0000744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74A31544" w:rsidR="00AF751D" w:rsidRPr="00A608C3" w:rsidRDefault="001E75C4" w:rsidP="00F541A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1329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6CDE64B0" w:rsidR="00AF751D" w:rsidRPr="00296787" w:rsidRDefault="0081329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07CADEE5" w:rsidR="00AF751D" w:rsidRPr="00A608C3" w:rsidRDefault="001E75C4" w:rsidP="00F541A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0053F65A" w:rsidR="00AF751D" w:rsidRPr="00296787" w:rsidRDefault="0081329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5ED004AC" w:rsidR="00AF751D" w:rsidRPr="00A608C3" w:rsidRDefault="001E75C4" w:rsidP="00F541A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1329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55B0D168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Publicación de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c</w:t>
            </w:r>
            <w:r w:rsidRPr="00296787">
              <w:rPr>
                <w:rFonts w:ascii="Mulish" w:hAnsi="Mulish"/>
                <w:sz w:val="18"/>
                <w:szCs w:val="18"/>
              </w:rPr>
              <w:t>ontenidos</w:t>
            </w:r>
          </w:p>
        </w:tc>
        <w:tc>
          <w:tcPr>
            <w:tcW w:w="3509" w:type="dxa"/>
            <w:vAlign w:val="center"/>
          </w:tcPr>
          <w:p w14:paraId="6AD6F2A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2027593581"/>
            <w:placeholder>
              <w:docPart w:val="222AC47C2D79436F85F96E10795972E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2D7ED866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22AD27FD" w:rsidR="00AF751D" w:rsidRPr="00A608C3" w:rsidRDefault="001E75C4" w:rsidP="00F541A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B9F8879E306241B7A23B93122B7A559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62582553"/>
            <w:placeholder>
              <w:docPart w:val="856695F917B647E19B6F0317A80810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269C5481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6A10AD15" w:rsidR="00AF751D" w:rsidRPr="00A608C3" w:rsidRDefault="001E75C4" w:rsidP="00F541A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A1232D9FFC3443C4986DF9FB0D429CC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24833368"/>
            <w:placeholder>
              <w:docPart w:val="02EDF7A8B85F4991A50E7BFDF8F5372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49827CDF" w:rsidR="00AF751D" w:rsidRPr="00296787" w:rsidRDefault="007C4DD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573C2229" w:rsidR="00AF751D" w:rsidRPr="00A608C3" w:rsidRDefault="001E75C4" w:rsidP="00F541A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2EA22374C433483D99C263A8D1B44F5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C4DD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14439782"/>
            <w:placeholder>
              <w:docPart w:val="7E9209C55FB44583B0E8724B938B816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3138BB3A" w:rsidR="00AF751D" w:rsidRPr="00296787" w:rsidRDefault="007C4DD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0EB52030" w:rsidR="00AF751D" w:rsidRPr="00A608C3" w:rsidRDefault="001E75C4" w:rsidP="00F541A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ABABEAD0241A4BDEA901900166AEC7E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C4DD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C4DD6">
              <w:rPr>
                <w:szCs w:val="18"/>
              </w:rPr>
              <w:t xml:space="preserve">. </w:t>
            </w:r>
            <w:r w:rsidR="0081329D">
              <w:rPr>
                <w:rFonts w:ascii="Mulish" w:hAnsi="Mulish"/>
                <w:sz w:val="18"/>
                <w:szCs w:val="18"/>
              </w:rPr>
              <w:t>No aplica</w:t>
            </w:r>
            <w:r w:rsidR="007C4DD6" w:rsidRPr="007C4DD6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0A457B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94643717"/>
            <w:placeholder>
              <w:docPart w:val="64673F08CF51417383F16C71D557E38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03358FB5" w:rsidR="00AF751D" w:rsidRPr="00296787" w:rsidRDefault="0081329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40EC86CE" w:rsidR="00AF751D" w:rsidRPr="00A608C3" w:rsidRDefault="001E75C4" w:rsidP="00F541A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746539046"/>
                <w:placeholder>
                  <w:docPart w:val="07934F63CB5D470894ED9591AA10BE6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4C0B3C" w:rsidRPr="004C0B3C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996099293"/>
            <w:placeholder>
              <w:docPart w:val="5F1AA766D1354FA6A74B36CA916D50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0143936C" w:rsidR="00AF751D" w:rsidRPr="00296787" w:rsidRDefault="004C0B3C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56E86506" w:rsidR="00AF751D" w:rsidRPr="00A608C3" w:rsidRDefault="001E75C4" w:rsidP="00F541A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DE0FE671D4A7400F8A9E0D6450F40CB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1329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563488"/>
            <w:placeholder>
              <w:docPart w:val="CF0B592A763E46B5B8BAB07655F0134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5DE851D8" w:rsidR="00AF751D" w:rsidRPr="00296787" w:rsidRDefault="00090DB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0A0C4BA4" w:rsidR="00AF751D" w:rsidRPr="00A608C3" w:rsidRDefault="001E75C4" w:rsidP="00F541A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DCBDB3FD335E4B2C8C0616ACD373BB5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0DB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90DB5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090DB5" w:rsidRPr="00296787" w:rsidRDefault="00090DB5" w:rsidP="00090DB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090DB5" w:rsidRPr="00296787" w:rsidRDefault="00090DB5" w:rsidP="00090DB5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607591020"/>
            <w:placeholder>
              <w:docPart w:val="287DE50DEA22484287F44247FEDCEA3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0D42D2C6" w:rsidR="00090DB5" w:rsidRPr="00296787" w:rsidRDefault="00090DB5" w:rsidP="00090DB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1E40B955" w:rsidR="00090DB5" w:rsidRPr="00A608C3" w:rsidRDefault="001E75C4" w:rsidP="00F541A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068947233"/>
                <w:placeholder>
                  <w:docPart w:val="C0A84680813C49F48FBF88B6675CFBF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0DB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90DB5">
              <w:rPr>
                <w:szCs w:val="18"/>
              </w:rPr>
              <w:t xml:space="preserve">. </w:t>
            </w:r>
            <w:r w:rsidR="00090DB5">
              <w:rPr>
                <w:rFonts w:ascii="Mulish" w:hAnsi="Mulish"/>
                <w:sz w:val="18"/>
                <w:szCs w:val="18"/>
              </w:rPr>
              <w:t>No aplica</w:t>
            </w:r>
            <w:r w:rsidR="00090DB5" w:rsidRPr="007C4DD6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090DB5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090DB5" w:rsidRPr="00296787" w:rsidRDefault="00090DB5" w:rsidP="00090DB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090DB5" w:rsidRPr="00296787" w:rsidRDefault="00090DB5" w:rsidP="00090DB5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2087826819"/>
            <w:placeholder>
              <w:docPart w:val="6C8A9239B5404F2D88A974BF4A1565E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631C46CF" w:rsidR="00090DB5" w:rsidRPr="00296787" w:rsidRDefault="00090DB5" w:rsidP="00090DB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3947C6A6" w:rsidR="00090DB5" w:rsidRPr="00A608C3" w:rsidRDefault="001E75C4" w:rsidP="00F541A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65882001"/>
                <w:placeholder>
                  <w:docPart w:val="41F591BC0150403DB19C0A3CA057515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0DB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90DB5">
              <w:rPr>
                <w:szCs w:val="18"/>
              </w:rPr>
              <w:t xml:space="preserve">. </w:t>
            </w:r>
            <w:r w:rsidR="00090DB5">
              <w:rPr>
                <w:rFonts w:ascii="Mulish" w:hAnsi="Mulish"/>
                <w:sz w:val="18"/>
                <w:szCs w:val="18"/>
              </w:rPr>
              <w:t>No aplica</w:t>
            </w:r>
            <w:r w:rsidR="00090DB5" w:rsidRPr="007C4DD6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0A457B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735281266"/>
            <w:placeholder>
              <w:docPart w:val="1981B733A99844D48E6EF537FAAA6E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0A671D5C" w:rsidR="00AF751D" w:rsidRPr="00296787" w:rsidRDefault="001D478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19C688E" w:rsidR="00AF751D" w:rsidRPr="00A608C3" w:rsidRDefault="001E75C4" w:rsidP="00F541A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0C5C722B355F416D82CF7E6B152F8B7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D478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BFEB667361AE42D291EDC0488523C6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6764414B" w:rsidR="00AF751D" w:rsidRPr="00A608C3" w:rsidRDefault="001D478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06F180DE" w:rsidR="00AF751D" w:rsidRPr="00A608C3" w:rsidRDefault="001E75C4" w:rsidP="00F541A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1B5C5E63BC3E44C0A06D30C8FE88BDB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D478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Contratos </w:t>
            </w:r>
            <w:r w:rsidR="00085AD5" w:rsidRPr="00296787">
              <w:rPr>
                <w:rFonts w:ascii="Mulish" w:hAnsi="Mulish"/>
                <w:sz w:val="18"/>
                <w:szCs w:val="18"/>
              </w:rPr>
              <w:t>m</w:t>
            </w:r>
            <w:r w:rsidRPr="00296787">
              <w:rPr>
                <w:rFonts w:ascii="Mulish" w:hAnsi="Mulish"/>
                <w:sz w:val="18"/>
                <w:szCs w:val="18"/>
              </w:rPr>
              <w:t>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8C04BBA615A5423F8E1C348EE165BE2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62C3B699" w:rsidR="00AF751D" w:rsidRPr="00A608C3" w:rsidRDefault="00090DB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35470352" w:rsidR="00AF751D" w:rsidRPr="00A608C3" w:rsidRDefault="001E75C4" w:rsidP="00F541A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387FA35AB40D4EBB815282C6A674390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0DB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6F30600CDA5447EC805A8380C4DD646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443868DD" w:rsidR="00AF751D" w:rsidRPr="00A608C3" w:rsidRDefault="000F1B2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4474CF81" w:rsidR="00AF751D" w:rsidRPr="00A608C3" w:rsidRDefault="001E75C4" w:rsidP="00F541A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984802AE788243378C517974AA58F47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D7434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F1B2E">
              <w:rPr>
                <w:szCs w:val="18"/>
              </w:rPr>
              <w:t xml:space="preserve">. </w:t>
            </w:r>
            <w:r w:rsidR="00090DB5">
              <w:rPr>
                <w:rStyle w:val="Estilo6"/>
              </w:rPr>
              <w:t>La última información corresponde a 2024</w:t>
            </w:r>
          </w:p>
        </w:tc>
      </w:tr>
      <w:tr w:rsidR="00090DB5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090DB5" w:rsidRPr="00296787" w:rsidRDefault="00090DB5" w:rsidP="00090DB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090DB5" w:rsidRPr="00296787" w:rsidRDefault="00090DB5" w:rsidP="00090DB5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812087284"/>
            <w:placeholder>
              <w:docPart w:val="CE42F9C672E24EF3BD23D720091F449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5DECDC9B" w:rsidR="00090DB5" w:rsidRPr="00A608C3" w:rsidRDefault="00090DB5" w:rsidP="00090DB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257B0059" w:rsidR="00090DB5" w:rsidRPr="00A608C3" w:rsidRDefault="001E75C4" w:rsidP="00F541A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41140717"/>
                <w:placeholder>
                  <w:docPart w:val="F2BC821F90A14212B01E01BDA71AE7A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0DB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90DB5">
              <w:rPr>
                <w:szCs w:val="18"/>
              </w:rPr>
              <w:t xml:space="preserve">. </w:t>
            </w:r>
            <w:r w:rsidR="00090DB5">
              <w:rPr>
                <w:rFonts w:ascii="Mulish" w:hAnsi="Mulish"/>
                <w:sz w:val="18"/>
                <w:szCs w:val="18"/>
              </w:rPr>
              <w:t>No aplica</w:t>
            </w:r>
            <w:r w:rsidR="00090DB5" w:rsidRPr="007C4DD6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090DB5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090DB5" w:rsidRPr="00296787" w:rsidRDefault="00090DB5" w:rsidP="00090DB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090DB5" w:rsidRPr="00296787" w:rsidRDefault="00090DB5" w:rsidP="00090DB5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2099711998"/>
            <w:placeholder>
              <w:docPart w:val="4B4AF5A130524056BC78351AFAEADF6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09456389" w:rsidR="00090DB5" w:rsidRPr="00A608C3" w:rsidRDefault="00090DB5" w:rsidP="00090DB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4F94E003" w:rsidR="00090DB5" w:rsidRPr="00A608C3" w:rsidRDefault="001E75C4" w:rsidP="00F541A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</w:rPr>
                <w:alias w:val="Opciones"/>
                <w:tag w:val="Opciones"/>
                <w:id w:val="-64959149"/>
                <w:placeholder>
                  <w:docPart w:val="4C338732C3294D9D825E424EFA9A0D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Estilo6"/>
                </w:rPr>
              </w:sdtEndPr>
              <w:sdtContent>
                <w:r w:rsidR="00090DB5" w:rsidRPr="00090DB5">
                  <w:rPr>
                    <w:rStyle w:val="Estilo6"/>
                  </w:rPr>
                  <w:t>No</w:t>
                </w:r>
              </w:sdtContent>
            </w:sdt>
            <w:r w:rsidR="00090DB5" w:rsidRPr="00090DB5">
              <w:rPr>
                <w:rStyle w:val="Estilo6"/>
              </w:rPr>
              <w:t>. La información ha quedado obsoleta.</w:t>
            </w:r>
          </w:p>
        </w:tc>
      </w:tr>
      <w:tr w:rsidR="000A457B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0D04A528C26A4396AFF9C15734383E5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2989AF16" w:rsidR="00AF751D" w:rsidRPr="00A608C3" w:rsidRDefault="00090DB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14FB77E4" w:rsidR="00AF751D" w:rsidRPr="00A608C3" w:rsidRDefault="001E75C4" w:rsidP="00F541A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</w:rPr>
                <w:alias w:val="Opciones"/>
                <w:tag w:val="Opciones"/>
                <w:id w:val="176164799"/>
                <w:placeholder>
                  <w:docPart w:val="0F86E5DCA56B4238B74FD539E0C4C62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Estilo6"/>
                </w:rPr>
              </w:sdtEndPr>
              <w:sdtContent>
                <w:r w:rsidR="00090DB5" w:rsidRPr="00090DB5">
                  <w:rPr>
                    <w:rStyle w:val="Estilo6"/>
                  </w:rPr>
                  <w:t>Sí</w:t>
                </w:r>
              </w:sdtContent>
            </w:sdt>
            <w:r w:rsidR="00090DB5" w:rsidRPr="00090DB5">
              <w:rPr>
                <w:rStyle w:val="Estilo6"/>
              </w:rPr>
              <w:t>. La información se publica en formato no reutilizable.</w:t>
            </w:r>
          </w:p>
        </w:tc>
      </w:tr>
      <w:tr w:rsidR="000A457B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BF3BC567D56435C9E7E5DF86792A19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71DBA985" w:rsidR="00AF751D" w:rsidRPr="00A608C3" w:rsidRDefault="00090DB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1882F1D0" w:rsidR="00AF751D" w:rsidRPr="00A608C3" w:rsidRDefault="001E75C4" w:rsidP="00F541A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BED8F0121D4B457B8244D8F291B382A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0DB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AE5BE3">
              <w:rPr>
                <w:szCs w:val="18"/>
              </w:rPr>
              <w:t xml:space="preserve">. </w:t>
            </w:r>
            <w:r w:rsidR="00090DB5">
              <w:rPr>
                <w:rStyle w:val="Estilo6"/>
              </w:rPr>
              <w:t>No aplica.</w:t>
            </w:r>
          </w:p>
        </w:tc>
      </w:tr>
      <w:tr w:rsidR="00090DB5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090DB5" w:rsidRPr="00296787" w:rsidRDefault="00090DB5" w:rsidP="00090DB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090DB5" w:rsidRPr="00296787" w:rsidRDefault="00090DB5" w:rsidP="00090DB5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17527158"/>
            <w:placeholder>
              <w:docPart w:val="D16952382EE04F5E8680D59FFF85CE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38D7C1F4" w:rsidR="00090DB5" w:rsidRPr="00A608C3" w:rsidRDefault="00090DB5" w:rsidP="00090DB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18CECB0C" w:rsidR="00090DB5" w:rsidRPr="00A608C3" w:rsidRDefault="001E75C4" w:rsidP="00F541A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53730276"/>
                <w:placeholder>
                  <w:docPart w:val="41D3BE41CAF840BDBAE4BEC4EA7419F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0DB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90DB5">
              <w:rPr>
                <w:szCs w:val="18"/>
              </w:rPr>
              <w:t xml:space="preserve">. </w:t>
            </w:r>
            <w:r w:rsidR="00090DB5">
              <w:rPr>
                <w:rStyle w:val="Estilo6"/>
              </w:rPr>
              <w:t>No aplica.</w:t>
            </w:r>
          </w:p>
        </w:tc>
      </w:tr>
      <w:tr w:rsidR="00090DB5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090DB5" w:rsidRPr="00296787" w:rsidRDefault="00090DB5" w:rsidP="00090DB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090DB5" w:rsidRPr="00296787" w:rsidRDefault="00090DB5" w:rsidP="00090DB5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7980416"/>
            <w:placeholder>
              <w:docPart w:val="8CDDCD34B37B4685988F654B372682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799EF0F9" w:rsidR="00090DB5" w:rsidRPr="00A608C3" w:rsidRDefault="00090DB5" w:rsidP="00090DB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1ED88466" w:rsidR="00090DB5" w:rsidRPr="00A608C3" w:rsidRDefault="001E75C4" w:rsidP="00F541A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98364015"/>
                <w:placeholder>
                  <w:docPart w:val="0A2FEC09A0B548409DC710CCF3BB566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0DB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90DB5">
              <w:rPr>
                <w:szCs w:val="18"/>
              </w:rPr>
              <w:t xml:space="preserve">. </w:t>
            </w:r>
            <w:r w:rsidR="00090DB5">
              <w:rPr>
                <w:rStyle w:val="Estilo6"/>
              </w:rPr>
              <w:t>No aplica.</w:t>
            </w:r>
          </w:p>
        </w:tc>
      </w:tr>
      <w:tr w:rsidR="00090DB5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090DB5" w:rsidRPr="00296787" w:rsidRDefault="00090DB5" w:rsidP="00090DB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090DB5" w:rsidRPr="00296787" w:rsidRDefault="00090DB5" w:rsidP="00090DB5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398710475"/>
            <w:placeholder>
              <w:docPart w:val="0A9AB830257C40DCA80329A652936F1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4B6F6D02" w:rsidR="00090DB5" w:rsidRPr="00A608C3" w:rsidRDefault="00090DB5" w:rsidP="00090DB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31EDA12D" w:rsidR="00090DB5" w:rsidRPr="00A608C3" w:rsidRDefault="001E75C4" w:rsidP="00F541A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54006"/>
                <w:placeholder>
                  <w:docPart w:val="69BCA6317821490188E6BD75D09B9E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0DB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90DB5">
              <w:rPr>
                <w:szCs w:val="18"/>
              </w:rPr>
              <w:t xml:space="preserve">. </w:t>
            </w:r>
            <w:r w:rsidR="00090DB5">
              <w:rPr>
                <w:rStyle w:val="Estilo6"/>
              </w:rPr>
              <w:t>No aplica.</w:t>
            </w:r>
          </w:p>
        </w:tc>
      </w:tr>
      <w:tr w:rsidR="00090DB5" w:rsidRPr="00A608C3" w14:paraId="247F4071" w14:textId="77777777" w:rsidTr="000A457B">
        <w:tc>
          <w:tcPr>
            <w:tcW w:w="1405" w:type="dxa"/>
            <w:vMerge/>
            <w:vAlign w:val="center"/>
          </w:tcPr>
          <w:p w14:paraId="617985FB" w14:textId="77777777" w:rsidR="00090DB5" w:rsidRPr="00296787" w:rsidRDefault="00090DB5" w:rsidP="00090DB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090DB5" w:rsidRPr="00296787" w:rsidRDefault="00090DB5" w:rsidP="00090DB5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66004170"/>
            <w:placeholder>
              <w:docPart w:val="2ABF519D41774BCBBE8EE2B998EB5CA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1FD80BED" w:rsidR="00090DB5" w:rsidRPr="00A608C3" w:rsidRDefault="00090DB5" w:rsidP="00090DB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121D729A" w:rsidR="00090DB5" w:rsidRPr="00A608C3" w:rsidRDefault="001E75C4" w:rsidP="00F541A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347401366"/>
                <w:placeholder>
                  <w:docPart w:val="918E275846514BC19BDC326CE89609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0DB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90DB5">
              <w:rPr>
                <w:szCs w:val="18"/>
              </w:rPr>
              <w:t xml:space="preserve">. </w:t>
            </w:r>
            <w:r w:rsidR="00090DB5">
              <w:rPr>
                <w:rStyle w:val="Estilo6"/>
              </w:rPr>
              <w:t>No aplica.</w:t>
            </w:r>
          </w:p>
        </w:tc>
      </w:tr>
      <w:tr w:rsidR="000A457B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nformación </w:t>
            </w:r>
          </w:p>
        </w:tc>
        <w:tc>
          <w:tcPr>
            <w:tcW w:w="3509" w:type="dxa"/>
            <w:vAlign w:val="center"/>
          </w:tcPr>
          <w:p w14:paraId="35C3BF1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D3553A352202460DA2C899951EB569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3047A7C9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7F759655" w:rsidR="00AF751D" w:rsidRPr="00A608C3" w:rsidRDefault="001E75C4" w:rsidP="00F541A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8DD2073CA2A549019F31CEF490E0190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71D93A209CF1421D946F419D46A2A2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3A18BC2A" w:rsidR="00AF751D" w:rsidRPr="00A608C3" w:rsidRDefault="00B343A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69BB2048" w:rsidR="00AF751D" w:rsidRPr="00A608C3" w:rsidRDefault="001E75C4" w:rsidP="00F541A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4364EFA121747A396ED207306B4927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343A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DF85340E338545C49BB31080CCFA1F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299E0FC7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759BA59F" w:rsidR="00AF751D" w:rsidRPr="00A608C3" w:rsidRDefault="001E75C4" w:rsidP="00F541A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04E0063F1571469F8268ACCEE650AE9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1359B15276D247AFA7040C5320EA36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664526F3" w:rsidR="00AF751D" w:rsidRPr="00A608C3" w:rsidRDefault="0000744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002871E9" w:rsidR="00AF751D" w:rsidRPr="00A608C3" w:rsidRDefault="001E75C4" w:rsidP="00F541A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4CD62B30B3844A2C9C840CB8087E47F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7442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0A457B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</w:t>
            </w:r>
            <w:r w:rsidR="00085AD5" w:rsidRPr="00296787">
              <w:rPr>
                <w:rFonts w:ascii="Mulish" w:hAnsi="Mulish"/>
                <w:sz w:val="18"/>
                <w:szCs w:val="18"/>
              </w:rPr>
              <w:t>a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C90DED3C1D2B43BEBEE52B0B45239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044997E0" w:rsidR="00AF751D" w:rsidRPr="00A608C3" w:rsidRDefault="00090DB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43FB3600" w:rsidR="00AF751D" w:rsidRPr="00A608C3" w:rsidRDefault="001E75C4" w:rsidP="00F541A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5BF090A2FA1E40618EBAEF1C986501B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C7F6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AF751D" w:rsidRPr="00296787" w:rsidRDefault="00AF751D" w:rsidP="00423BF1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>r</w:t>
            </w:r>
            <w:r w:rsidRPr="00296787">
              <w:rPr>
                <w:rFonts w:ascii="Mulish" w:hAnsi="Mulish"/>
                <w:b/>
                <w:sz w:val="18"/>
                <w:szCs w:val="18"/>
              </w:rPr>
              <w:t>ecomendaciones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 xml:space="preserve"> pendientes de cumplir</w:t>
            </w:r>
          </w:p>
        </w:tc>
        <w:tc>
          <w:tcPr>
            <w:tcW w:w="2741" w:type="dxa"/>
            <w:vAlign w:val="center"/>
          </w:tcPr>
          <w:p w14:paraId="0883A954" w14:textId="0EB9974D" w:rsidR="00AF751D" w:rsidRPr="00296787" w:rsidRDefault="00007442" w:rsidP="00423BF1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7</w:t>
            </w:r>
          </w:p>
        </w:tc>
        <w:tc>
          <w:tcPr>
            <w:tcW w:w="2806" w:type="dxa"/>
          </w:tcPr>
          <w:p w14:paraId="3E03AC72" w14:textId="28503DEC" w:rsidR="00AF751D" w:rsidRPr="00296787" w:rsidRDefault="001D7434" w:rsidP="00F541A4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3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2C2CC489" w:rsidR="002A7C57" w:rsidRPr="00E31015" w:rsidRDefault="00007442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E31015">
              <w:rPr>
                <w:rFonts w:ascii="Mulish" w:hAnsi="Mulish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85" w:type="dxa"/>
          </w:tcPr>
          <w:p w14:paraId="33CF1936" w14:textId="65E16D74" w:rsidR="002A7C57" w:rsidRPr="00E31015" w:rsidRDefault="001D7434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E31015">
              <w:rPr>
                <w:rFonts w:ascii="Mulish" w:hAnsi="Mulish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86" w:type="dxa"/>
            <w:shd w:val="clear" w:color="auto" w:fill="CB9700"/>
          </w:tcPr>
          <w:p w14:paraId="2B06FB4B" w14:textId="05EBD1DA" w:rsidR="002A7C57" w:rsidRPr="00E31015" w:rsidRDefault="001D7434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E31015">
              <w:rPr>
                <w:rFonts w:ascii="Mulish" w:hAnsi="Mulish"/>
                <w:b/>
                <w:bCs/>
                <w:sz w:val="18"/>
                <w:szCs w:val="18"/>
              </w:rPr>
              <w:t>3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1E75C4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7F6323D0" w14:textId="61676E3F" w:rsidR="001E75C4" w:rsidRDefault="001A072C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</w:instrText>
      </w:r>
      <w:r w:rsidR="001E75C4">
        <w:rPr>
          <w:lang w:bidi="es-ES"/>
        </w:rPr>
        <w:instrText xml:space="preserve">Excel.Sheet.12 "\\\\DSIC.ES\\sscc\\550Grupos\\ctbg-sgtbg\\14 MEMORIA\\MEMORIA 2026\\Sector Público Institucional\\Revisiones\\218-Servicios Documentales de Andalucía\\2026\\218-Servicios Documentales de Andalucía 2026.xlsx" Tablas!F2C1:F5C9 </w:instrText>
      </w:r>
      <w:r>
        <w:rPr>
          <w:lang w:bidi="es-ES"/>
        </w:rPr>
        <w:instrText xml:space="preserve">\a \f 4 \h  \* MERGEFORMAT </w:instrText>
      </w:r>
      <w:r w:rsidR="001E75C4"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1E75C4" w:rsidRPr="001E75C4" w14:paraId="7E968646" w14:textId="77777777" w:rsidTr="001E75C4">
        <w:trPr>
          <w:divId w:val="1210531610"/>
          <w:trHeight w:val="1380"/>
        </w:trPr>
        <w:tc>
          <w:tcPr>
            <w:tcW w:w="1736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5D234BE8" w14:textId="7F4E7172" w:rsidR="001E75C4" w:rsidRPr="001E75C4" w:rsidRDefault="001E75C4" w:rsidP="001E75C4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1E75C4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E23E583" w14:textId="77777777" w:rsidR="001E75C4" w:rsidRPr="001E75C4" w:rsidRDefault="001E75C4" w:rsidP="001E75C4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228B173" w14:textId="77777777" w:rsidR="001E75C4" w:rsidRPr="001E75C4" w:rsidRDefault="001E75C4" w:rsidP="001E75C4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E2C60F7" w14:textId="77777777" w:rsidR="001E75C4" w:rsidRPr="001E75C4" w:rsidRDefault="001E75C4" w:rsidP="001E75C4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790DBEA" w14:textId="77777777" w:rsidR="001E75C4" w:rsidRPr="001E75C4" w:rsidRDefault="001E75C4" w:rsidP="001E75C4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B518756" w14:textId="77777777" w:rsidR="001E75C4" w:rsidRPr="001E75C4" w:rsidRDefault="001E75C4" w:rsidP="001E75C4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1C1B43A" w14:textId="77777777" w:rsidR="001E75C4" w:rsidRPr="001E75C4" w:rsidRDefault="001E75C4" w:rsidP="001E75C4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F2BE193" w14:textId="77777777" w:rsidR="001E75C4" w:rsidRPr="001E75C4" w:rsidRDefault="001E75C4" w:rsidP="001E75C4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1798957" w14:textId="77777777" w:rsidR="001E75C4" w:rsidRPr="001E75C4" w:rsidRDefault="001E75C4" w:rsidP="001E75C4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1E75C4" w:rsidRPr="001E75C4" w14:paraId="6F6A4577" w14:textId="77777777" w:rsidTr="001E75C4">
        <w:trPr>
          <w:divId w:val="1210531610"/>
          <w:trHeight w:val="310"/>
        </w:trPr>
        <w:tc>
          <w:tcPr>
            <w:tcW w:w="1736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FAA2A0E" w14:textId="77777777" w:rsidR="001E75C4" w:rsidRPr="001E75C4" w:rsidRDefault="001E75C4" w:rsidP="001E75C4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 y organizativa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E1C5A63" w14:textId="77777777" w:rsidR="001E75C4" w:rsidRPr="001E75C4" w:rsidRDefault="001E75C4" w:rsidP="001E75C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0C4792E" w14:textId="77777777" w:rsidR="001E75C4" w:rsidRPr="001E75C4" w:rsidRDefault="001E75C4" w:rsidP="001E75C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C69C53C" w14:textId="77777777" w:rsidR="001E75C4" w:rsidRPr="001E75C4" w:rsidRDefault="001E75C4" w:rsidP="001E75C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0C05B60" w14:textId="77777777" w:rsidR="001E75C4" w:rsidRPr="001E75C4" w:rsidRDefault="001E75C4" w:rsidP="001E75C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E7E3DC8" w14:textId="77777777" w:rsidR="001E75C4" w:rsidRPr="001E75C4" w:rsidRDefault="001E75C4" w:rsidP="001E75C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C14D536" w14:textId="77777777" w:rsidR="001E75C4" w:rsidRPr="001E75C4" w:rsidRDefault="001E75C4" w:rsidP="001E75C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6442AE4" w14:textId="77777777" w:rsidR="001E75C4" w:rsidRPr="001E75C4" w:rsidRDefault="001E75C4" w:rsidP="001E75C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02E6875" w14:textId="77777777" w:rsidR="001E75C4" w:rsidRPr="001E75C4" w:rsidRDefault="001E75C4" w:rsidP="001E75C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1E75C4" w:rsidRPr="001E75C4" w14:paraId="49B1DDBD" w14:textId="77777777" w:rsidTr="001E75C4">
        <w:trPr>
          <w:divId w:val="1210531610"/>
          <w:trHeight w:val="310"/>
        </w:trPr>
        <w:tc>
          <w:tcPr>
            <w:tcW w:w="1736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AF7D4D3" w14:textId="77777777" w:rsidR="001E75C4" w:rsidRPr="001E75C4" w:rsidRDefault="001E75C4" w:rsidP="001E75C4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C8063" w14:textId="77777777" w:rsidR="001E75C4" w:rsidRPr="001E75C4" w:rsidRDefault="001E75C4" w:rsidP="001E75C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53,1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638B9" w14:textId="77777777" w:rsidR="001E75C4" w:rsidRPr="001E75C4" w:rsidRDefault="001E75C4" w:rsidP="001E75C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53,1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AD444" w14:textId="77777777" w:rsidR="001E75C4" w:rsidRPr="001E75C4" w:rsidRDefault="001E75C4" w:rsidP="001E75C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53,1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E2458" w14:textId="77777777" w:rsidR="001E75C4" w:rsidRPr="001E75C4" w:rsidRDefault="001E75C4" w:rsidP="001E75C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53,1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53688" w14:textId="77777777" w:rsidR="001E75C4" w:rsidRPr="001E75C4" w:rsidRDefault="001E75C4" w:rsidP="001E75C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53,1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9F545" w14:textId="77777777" w:rsidR="001E75C4" w:rsidRPr="001E75C4" w:rsidRDefault="001E75C4" w:rsidP="001E75C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28,6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32730" w14:textId="77777777" w:rsidR="001E75C4" w:rsidRPr="001E75C4" w:rsidRDefault="001E75C4" w:rsidP="001E75C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38,8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C35571" w14:textId="77777777" w:rsidR="001E75C4" w:rsidRPr="001E75C4" w:rsidRDefault="001E75C4" w:rsidP="001E75C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47,5</w:t>
            </w:r>
          </w:p>
        </w:tc>
      </w:tr>
      <w:tr w:rsidR="001E75C4" w:rsidRPr="001E75C4" w14:paraId="30CDCA14" w14:textId="77777777" w:rsidTr="001E75C4">
        <w:trPr>
          <w:divId w:val="1210531610"/>
          <w:trHeight w:val="310"/>
        </w:trPr>
        <w:tc>
          <w:tcPr>
            <w:tcW w:w="1736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7948815" w14:textId="77777777" w:rsidR="001E75C4" w:rsidRPr="001E75C4" w:rsidRDefault="001E75C4" w:rsidP="001E75C4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2835611A" w14:textId="77777777" w:rsidR="001E75C4" w:rsidRPr="001E75C4" w:rsidRDefault="001E75C4" w:rsidP="001E75C4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72,6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22DAE343" w14:textId="77777777" w:rsidR="001E75C4" w:rsidRPr="001E75C4" w:rsidRDefault="001E75C4" w:rsidP="001E75C4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72,6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424D3963" w14:textId="77777777" w:rsidR="001E75C4" w:rsidRPr="001E75C4" w:rsidRDefault="001E75C4" w:rsidP="001E75C4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72,6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279F5FB6" w14:textId="77777777" w:rsidR="001E75C4" w:rsidRPr="001E75C4" w:rsidRDefault="001E75C4" w:rsidP="001E75C4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72,6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28278D4E" w14:textId="77777777" w:rsidR="001E75C4" w:rsidRPr="001E75C4" w:rsidRDefault="001E75C4" w:rsidP="001E75C4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72,6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1064A80E" w14:textId="77777777" w:rsidR="001E75C4" w:rsidRPr="001E75C4" w:rsidRDefault="001E75C4" w:rsidP="001E75C4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58,3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008FD5D7" w14:textId="77777777" w:rsidR="001E75C4" w:rsidRPr="001E75C4" w:rsidRDefault="001E75C4" w:rsidP="001E75C4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64,3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290B47CA" w14:textId="77777777" w:rsidR="001E75C4" w:rsidRPr="001E75C4" w:rsidRDefault="001E75C4" w:rsidP="001E75C4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E75C4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69,7</w:t>
            </w:r>
          </w:p>
        </w:tc>
      </w:tr>
    </w:tbl>
    <w:p w14:paraId="7E40F680" w14:textId="24BAB09B" w:rsidR="009569FE" w:rsidRDefault="001A072C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9569FE">
        <w:rPr>
          <w:rFonts w:ascii="Mulish" w:hAnsi="Mulish"/>
          <w:lang w:bidi="es-ES"/>
        </w:rPr>
        <w:fldChar w:fldCharType="begin"/>
      </w:r>
      <w:r w:rsidR="009569FE">
        <w:rPr>
          <w:rFonts w:ascii="Mulish" w:hAnsi="Mulish"/>
          <w:lang w:bidi="es-ES"/>
        </w:rPr>
        <w:instrText xml:space="preserve"> LINK Excel.Sheet.12 "C:\\Users\\mariadelcarmen.motos\\Documents\\Trabajo fuera red\\218-Servicios Documentales de Andalucía\\2026\\218-Servicios Documentales de Andalucía 2026.xlsx" "Tablas!F2C1:F5C9" \a \f 4 \h </w:instrText>
      </w:r>
      <w:r w:rsidR="009569FE">
        <w:rPr>
          <w:rFonts w:ascii="Mulish" w:hAnsi="Mulish"/>
          <w:lang w:bidi="es-ES"/>
        </w:rPr>
        <w:fldChar w:fldCharType="separate"/>
      </w:r>
    </w:p>
    <w:p w14:paraId="0D0031AF" w14:textId="6B8A41F9" w:rsidR="001E106B" w:rsidRPr="00296787" w:rsidRDefault="009569FE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>
        <w:rPr>
          <w:rFonts w:ascii="Mulish" w:hAnsi="Mulish"/>
          <w:lang w:bidi="es-ES"/>
        </w:rPr>
        <w:t>6</w:t>
      </w:r>
      <w:r w:rsidR="001A072C">
        <w:rPr>
          <w:rFonts w:ascii="Mulish" w:hAnsi="Mulish"/>
          <w:lang w:bidi="es-ES"/>
        </w:rPr>
        <w:t>9</w:t>
      </w:r>
      <w:r>
        <w:rPr>
          <w:rFonts w:ascii="Mulish" w:hAnsi="Mulish"/>
          <w:lang w:bidi="es-ES"/>
        </w:rPr>
        <w:t>,7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149799E9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9569FE">
        <w:rPr>
          <w:rFonts w:ascii="Mulish" w:hAnsi="Mulish"/>
        </w:rPr>
        <w:t>positivamente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1D7434">
        <w:rPr>
          <w:rFonts w:ascii="Mulish" w:hAnsi="Mulish"/>
        </w:rPr>
        <w:t>Servicios Documentales de Andalucía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4404F7">
        <w:rPr>
          <w:rFonts w:ascii="Mulish" w:hAnsi="Mulish"/>
          <w:lang w:bidi="es-ES"/>
        </w:rPr>
        <w:t xml:space="preserve">5, la puntuación </w:t>
      </w:r>
      <w:r w:rsidR="001D7434">
        <w:rPr>
          <w:rFonts w:ascii="Mulish" w:hAnsi="Mulish"/>
          <w:lang w:bidi="es-ES"/>
        </w:rPr>
        <w:t xml:space="preserve">aumenta en </w:t>
      </w:r>
      <w:r w:rsidR="001A072C">
        <w:rPr>
          <w:rFonts w:ascii="Mulish" w:hAnsi="Mulish"/>
          <w:lang w:bidi="es-ES"/>
        </w:rPr>
        <w:t>11</w:t>
      </w:r>
      <w:r w:rsidR="001D7434">
        <w:rPr>
          <w:rFonts w:ascii="Mulish" w:hAnsi="Mulish"/>
          <w:lang w:bidi="es-ES"/>
        </w:rPr>
        <w:t>,5 puntos porcentuales, ya que</w:t>
      </w:r>
      <w:r w:rsidR="00735E21">
        <w:rPr>
          <w:rFonts w:ascii="Mulish" w:hAnsi="Mulish"/>
          <w:lang w:bidi="es-ES"/>
        </w:rPr>
        <w:t>, aunque</w:t>
      </w:r>
      <w:r w:rsidR="001D7434">
        <w:rPr>
          <w:rFonts w:ascii="Mulish" w:hAnsi="Mulish"/>
          <w:lang w:bidi="es-ES"/>
        </w:rPr>
        <w:t xml:space="preserve"> se han aplicado </w:t>
      </w:r>
      <w:r w:rsidR="00735E21">
        <w:rPr>
          <w:rFonts w:ascii="Mulish" w:hAnsi="Mulish"/>
          <w:lang w:bidi="es-ES"/>
        </w:rPr>
        <w:t>5</w:t>
      </w:r>
      <w:r w:rsidR="001D7434">
        <w:rPr>
          <w:rFonts w:ascii="Mulish" w:hAnsi="Mulish"/>
          <w:lang w:bidi="es-ES"/>
        </w:rPr>
        <w:t xml:space="preserve"> recomendaciones de las efectuadas en 2025, también ha habido que revisar a la baja el cumplimiento de la obligación Presupuestos (no se publica el correspondiente a 2026)</w:t>
      </w:r>
      <w:r w:rsidRPr="00296787">
        <w:rPr>
          <w:rFonts w:ascii="Mulish" w:hAnsi="Mulish"/>
          <w:lang w:bidi="es-ES"/>
        </w:rPr>
        <w:t>.</w:t>
      </w:r>
    </w:p>
    <w:p w14:paraId="28209DFA" w14:textId="32FCFFDB" w:rsidR="001E106B" w:rsidRPr="00296787" w:rsidRDefault="00735E21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Por tanto</w:t>
      </w:r>
      <w:r w:rsidR="00467FDF" w:rsidRPr="00296787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</w:t>
      </w:r>
      <w:r w:rsidR="00E1680C">
        <w:rPr>
          <w:rFonts w:ascii="Mulish" w:hAnsi="Mulish"/>
        </w:rPr>
        <w:t>los déficits evidenciados son los siguientes</w:t>
      </w:r>
      <w:r w:rsidR="001E106B" w:rsidRPr="00296787">
        <w:rPr>
          <w:rFonts w:ascii="Mulish" w:hAnsi="Mulish"/>
        </w:rPr>
        <w:t xml:space="preserve">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74B37AF5" w14:textId="7DC8AD8E" w:rsidR="001E106B" w:rsidRPr="00296787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En 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nformación económica</w:t>
      </w:r>
      <w:r w:rsidR="00907A82">
        <w:rPr>
          <w:rFonts w:ascii="Mulish" w:hAnsi="Mulish"/>
        </w:rPr>
        <w:t>, presupuestaria y estadística</w:t>
      </w:r>
      <w:r w:rsidR="004404F7">
        <w:rPr>
          <w:rFonts w:ascii="Mulish" w:hAnsi="Mulish"/>
        </w:rPr>
        <w:t>:</w:t>
      </w:r>
    </w:p>
    <w:p w14:paraId="2480FE0B" w14:textId="01B0E681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7EA2F1E6" w14:textId="6C77350D" w:rsidR="004404F7" w:rsidRDefault="00E1680C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</w:t>
      </w:r>
      <w:r w:rsidR="004404F7" w:rsidRPr="00B343A5">
        <w:rPr>
          <w:rFonts w:ascii="Mulish" w:hAnsi="Mulish"/>
        </w:rPr>
        <w:t>.</w:t>
      </w:r>
    </w:p>
    <w:p w14:paraId="4C26F95E" w14:textId="63BB4AA7" w:rsidR="004404F7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E</w:t>
      </w:r>
      <w:r w:rsidR="004404F7" w:rsidRPr="00B343A5">
        <w:rPr>
          <w:rFonts w:ascii="Mulish" w:hAnsi="Mulish"/>
        </w:rPr>
        <w:t>l número y el porcentaje en volumen presupuestario de contratos adjudicados a PYMEs según tipo de contrato y según procedimiento de licitación.</w:t>
      </w:r>
    </w:p>
    <w:p w14:paraId="3C25AF32" w14:textId="3E097B25" w:rsidR="004404F7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 xml:space="preserve">El presupuesto </w:t>
      </w:r>
      <w:r w:rsidR="001D7434">
        <w:rPr>
          <w:rFonts w:ascii="Mulish" w:hAnsi="Mulish"/>
        </w:rPr>
        <w:t xml:space="preserve">actualizado </w:t>
      </w:r>
      <w:r w:rsidRPr="00B343A5">
        <w:rPr>
          <w:rFonts w:ascii="Mulish" w:hAnsi="Mulish"/>
        </w:rPr>
        <w:t>del sujeto obligado.</w:t>
      </w:r>
    </w:p>
    <w:p w14:paraId="0CC6182E" w14:textId="269A591B" w:rsidR="00B2300B" w:rsidRDefault="00B2300B" w:rsidP="00B2300B">
      <w:pPr>
        <w:pStyle w:val="Sinespaciado"/>
        <w:spacing w:line="276" w:lineRule="auto"/>
        <w:jc w:val="both"/>
        <w:rPr>
          <w:rFonts w:ascii="Mulish" w:hAnsi="Mulish"/>
        </w:rPr>
      </w:pPr>
    </w:p>
    <w:p w14:paraId="18BC2B8E" w14:textId="1B9C58E4" w:rsidR="00B2300B" w:rsidRDefault="00B2300B" w:rsidP="00B2300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>
        <w:rPr>
          <w:rFonts w:ascii="Mulish" w:hAnsi="Mulish"/>
        </w:rPr>
        <w:t>:</w:t>
      </w:r>
    </w:p>
    <w:p w14:paraId="580AF59F" w14:textId="377DC9F3" w:rsidR="00B2300B" w:rsidRDefault="00B2300B" w:rsidP="00B2300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6FB94C69" w14:textId="3B6786B6" w:rsidR="00B2300B" w:rsidRDefault="00B2300B" w:rsidP="00B2300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>
        <w:rPr>
          <w:rFonts w:ascii="Mulish" w:hAnsi="Mulish"/>
        </w:rPr>
        <w:t xml:space="preserve">Además, para cumplir con </w:t>
      </w:r>
      <w:r w:rsidR="001E4ED9">
        <w:rPr>
          <w:rFonts w:ascii="Mulish" w:hAnsi="Mulish"/>
        </w:rPr>
        <w:t>el atributo</w:t>
      </w:r>
      <w:r>
        <w:rPr>
          <w:rFonts w:ascii="Mulish" w:hAnsi="Mulish"/>
        </w:rPr>
        <w:t xml:space="preserve"> de Reutilización, se deben publicar las cuentas en formato reutilizable, que permita copiar y pegar.</w:t>
      </w:r>
    </w:p>
    <w:p w14:paraId="0A5923B9" w14:textId="77777777" w:rsidR="00B2300B" w:rsidRDefault="00B2300B" w:rsidP="00B2300B">
      <w:pPr>
        <w:pStyle w:val="Sinespaciado"/>
        <w:spacing w:line="276" w:lineRule="auto"/>
        <w:jc w:val="both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655E6C99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633261">
        <w:rPr>
          <w:rFonts w:ascii="Mulish" w:hAnsi="Mulish"/>
        </w:rPr>
        <w:t>junio</w:t>
      </w:r>
      <w:r w:rsidR="00952936">
        <w:rPr>
          <w:rFonts w:ascii="Mulish" w:hAnsi="Mulish"/>
        </w:rPr>
        <w:t xml:space="preserve"> de 2026</w:t>
      </w:r>
      <w:bookmarkEnd w:id="5"/>
    </w:p>
    <w:p w14:paraId="7279225D" w14:textId="5F356A64" w:rsidR="001E75C4" w:rsidRDefault="001E75C4" w:rsidP="001E75C4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1F3F75C4" w14:textId="71E52D1B" w:rsidR="001E75C4" w:rsidRPr="001E75C4" w:rsidRDefault="001E75C4" w:rsidP="001E75C4">
      <w:pPr>
        <w:pStyle w:val="Prrafodelista"/>
        <w:spacing w:line="276" w:lineRule="auto"/>
        <w:contextualSpacing w:val="0"/>
        <w:jc w:val="both"/>
        <w:rPr>
          <w:rFonts w:ascii="Mulish" w:hAnsi="Mulish"/>
        </w:rPr>
      </w:pPr>
      <w:bookmarkStart w:id="6" w:name="_Hlk234910395"/>
      <w:r w:rsidRPr="001E75C4">
        <w:rPr>
          <w:rFonts w:ascii="Mulish" w:eastAsia="Times New Roman" w:hAnsi="Mulish"/>
        </w:rPr>
        <w:t xml:space="preserve">Remitido el informe provisional en la semana del 23 al 27 de junio de 2026 a </w:t>
      </w:r>
      <w:r>
        <w:rPr>
          <w:rFonts w:ascii="Mulish" w:eastAsia="Times New Roman" w:hAnsi="Mulish"/>
        </w:rPr>
        <w:t>Servicios Documentales de Andalucía</w:t>
      </w:r>
      <w:r w:rsidRPr="001E75C4">
        <w:rPr>
          <w:rFonts w:ascii="Mulish" w:eastAsia="Times New Roman" w:hAnsi="Mulish"/>
        </w:rPr>
        <w:t>, no se han recibido observaciones.</w:t>
      </w:r>
      <w:bookmarkEnd w:id="6"/>
    </w:p>
    <w:sectPr w:rsidR="001E75C4" w:rsidRPr="001E75C4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FC29F" w14:textId="77777777" w:rsidR="004D52AA" w:rsidRDefault="004D52AA" w:rsidP="00F31BC3">
      <w:r>
        <w:separator/>
      </w:r>
    </w:p>
  </w:endnote>
  <w:endnote w:type="continuationSeparator" w:id="0">
    <w:p w14:paraId="7CFA5F3E" w14:textId="77777777" w:rsidR="004D52AA" w:rsidRDefault="004D52AA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CE4A7" w14:textId="77777777" w:rsidR="00D34106" w:rsidRDefault="00D3410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D34106" w:rsidRDefault="00734D60" w:rsidP="00734D60">
    <w:pPr>
      <w:pStyle w:val="Piedepgina"/>
      <w:rPr>
        <w:rFonts w:ascii="Mulish" w:hAnsi="Mulish"/>
      </w:rPr>
    </w:pPr>
    <w:r w:rsidRPr="00D34106">
      <w:rPr>
        <w:rFonts w:ascii="Mulish" w:hAnsi="Mulish"/>
        <w:sz w:val="16"/>
        <w:szCs w:val="16"/>
      </w:rPr>
      <w:ptab w:relativeTo="margin" w:alignment="center" w:leader="none"/>
    </w:r>
    <w:r w:rsidRPr="00D34106">
      <w:rPr>
        <w:rFonts w:ascii="Mulish" w:hAnsi="Mulish"/>
        <w:sz w:val="16"/>
        <w:szCs w:val="16"/>
      </w:rPr>
      <w:fldChar w:fldCharType="begin"/>
    </w:r>
    <w:r w:rsidRPr="00D34106">
      <w:rPr>
        <w:rFonts w:ascii="Mulish" w:hAnsi="Mulish"/>
        <w:sz w:val="16"/>
        <w:szCs w:val="16"/>
      </w:rPr>
      <w:instrText>PAGE   \* MERGEFORMAT</w:instrText>
    </w:r>
    <w:r w:rsidRPr="00D34106">
      <w:rPr>
        <w:rFonts w:ascii="Mulish" w:hAnsi="Mulish"/>
        <w:sz w:val="16"/>
        <w:szCs w:val="16"/>
      </w:rPr>
      <w:fldChar w:fldCharType="separate"/>
    </w:r>
    <w:r w:rsidRPr="00D34106">
      <w:rPr>
        <w:rFonts w:ascii="Mulish" w:hAnsi="Mulish"/>
        <w:sz w:val="16"/>
        <w:szCs w:val="16"/>
      </w:rPr>
      <w:t>2</w:t>
    </w:r>
    <w:r w:rsidRPr="00D34106">
      <w:rPr>
        <w:rFonts w:ascii="Mulish" w:hAnsi="Mulish"/>
        <w:sz w:val="16"/>
        <w:szCs w:val="16"/>
      </w:rPr>
      <w:fldChar w:fldCharType="end"/>
    </w:r>
    <w:r w:rsidRPr="00D34106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D34106">
      <w:rPr>
        <w:rFonts w:ascii="Mulish" w:hAnsi="Mulish"/>
        <w:sz w:val="16"/>
        <w:szCs w:val="16"/>
      </w:rPr>
      <w:t>CONSEJO DE TRANSPARENCIA AAI</w:t>
    </w:r>
    <w:bookmarkEnd w:id="0"/>
    <w:r w:rsidRPr="00D34106">
      <w:rPr>
        <w:rFonts w:ascii="Mulish" w:hAnsi="Mulish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D34106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D34106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D34106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D34106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D34106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D34106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D34106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D34106" w:rsidRDefault="001E75C4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D34106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D34106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D34106" w:rsidRDefault="001E75C4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D34106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D34106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9F9CE" w14:textId="77777777" w:rsidR="004D52AA" w:rsidRDefault="004D52AA" w:rsidP="00F31BC3">
      <w:r>
        <w:separator/>
      </w:r>
    </w:p>
  </w:footnote>
  <w:footnote w:type="continuationSeparator" w:id="0">
    <w:p w14:paraId="32D5290E" w14:textId="77777777" w:rsidR="004D52AA" w:rsidRDefault="004D52AA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171528C8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21CA34F5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0CB1ABB6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6203B7D8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31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C3278"/>
    <w:multiLevelType w:val="hybridMultilevel"/>
    <w:tmpl w:val="DA269A56"/>
    <w:lvl w:ilvl="0" w:tplc="3B7EB540">
      <w:start w:val="2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i w:val="0"/>
        <w:color w:val="3C8378"/>
        <w:sz w:val="2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FD4145"/>
    <w:multiLevelType w:val="hybridMultilevel"/>
    <w:tmpl w:val="5AE67B70"/>
    <w:lvl w:ilvl="0" w:tplc="619E5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22"/>
  </w:num>
  <w:num w:numId="3">
    <w:abstractNumId w:val="11"/>
  </w:num>
  <w:num w:numId="4">
    <w:abstractNumId w:val="0"/>
  </w:num>
  <w:num w:numId="5">
    <w:abstractNumId w:val="19"/>
  </w:num>
  <w:num w:numId="6">
    <w:abstractNumId w:val="21"/>
  </w:num>
  <w:num w:numId="7">
    <w:abstractNumId w:val="17"/>
  </w:num>
  <w:num w:numId="8">
    <w:abstractNumId w:val="1"/>
  </w:num>
  <w:num w:numId="9">
    <w:abstractNumId w:val="5"/>
  </w:num>
  <w:num w:numId="10">
    <w:abstractNumId w:val="3"/>
  </w:num>
  <w:num w:numId="11">
    <w:abstractNumId w:val="23"/>
  </w:num>
  <w:num w:numId="12">
    <w:abstractNumId w:val="13"/>
  </w:num>
  <w:num w:numId="13">
    <w:abstractNumId w:val="9"/>
  </w:num>
  <w:num w:numId="14">
    <w:abstractNumId w:val="24"/>
  </w:num>
  <w:num w:numId="15">
    <w:abstractNumId w:val="2"/>
  </w:num>
  <w:num w:numId="16">
    <w:abstractNumId w:val="25"/>
  </w:num>
  <w:num w:numId="17">
    <w:abstractNumId w:val="12"/>
  </w:num>
  <w:num w:numId="18">
    <w:abstractNumId w:val="8"/>
  </w:num>
  <w:num w:numId="19">
    <w:abstractNumId w:val="6"/>
  </w:num>
  <w:num w:numId="20">
    <w:abstractNumId w:val="20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7"/>
  </w:num>
  <w:num w:numId="27">
    <w:abstractNumId w:val="18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07442"/>
    <w:rsid w:val="00011946"/>
    <w:rsid w:val="00016718"/>
    <w:rsid w:val="00021796"/>
    <w:rsid w:val="00032D8A"/>
    <w:rsid w:val="00040AF4"/>
    <w:rsid w:val="00045AFA"/>
    <w:rsid w:val="00045E1E"/>
    <w:rsid w:val="00053A0E"/>
    <w:rsid w:val="0005642F"/>
    <w:rsid w:val="00061034"/>
    <w:rsid w:val="00064DC7"/>
    <w:rsid w:val="00072B7E"/>
    <w:rsid w:val="000775A5"/>
    <w:rsid w:val="0008502E"/>
    <w:rsid w:val="00085AD5"/>
    <w:rsid w:val="00085C93"/>
    <w:rsid w:val="00090DB5"/>
    <w:rsid w:val="000A457B"/>
    <w:rsid w:val="000A77F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0F1B2E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63F8"/>
    <w:rsid w:val="00183301"/>
    <w:rsid w:val="0018541B"/>
    <w:rsid w:val="00187CDD"/>
    <w:rsid w:val="0019448F"/>
    <w:rsid w:val="00196703"/>
    <w:rsid w:val="001A072C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D4788"/>
    <w:rsid w:val="001D7434"/>
    <w:rsid w:val="001E106B"/>
    <w:rsid w:val="001E4ED9"/>
    <w:rsid w:val="001E597E"/>
    <w:rsid w:val="001E5AAD"/>
    <w:rsid w:val="001E75C4"/>
    <w:rsid w:val="0021682B"/>
    <w:rsid w:val="002169D5"/>
    <w:rsid w:val="00231D61"/>
    <w:rsid w:val="002333FD"/>
    <w:rsid w:val="00243294"/>
    <w:rsid w:val="00244EDA"/>
    <w:rsid w:val="002464DE"/>
    <w:rsid w:val="002467FA"/>
    <w:rsid w:val="00250846"/>
    <w:rsid w:val="0025235A"/>
    <w:rsid w:val="00263F79"/>
    <w:rsid w:val="002725E4"/>
    <w:rsid w:val="002777C1"/>
    <w:rsid w:val="00296787"/>
    <w:rsid w:val="002A7C57"/>
    <w:rsid w:val="002C0CFB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93F48"/>
    <w:rsid w:val="003A1694"/>
    <w:rsid w:val="003A390C"/>
    <w:rsid w:val="003B399C"/>
    <w:rsid w:val="003B57E6"/>
    <w:rsid w:val="003B6B96"/>
    <w:rsid w:val="003C7F6E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04F7"/>
    <w:rsid w:val="00445D5E"/>
    <w:rsid w:val="00457B28"/>
    <w:rsid w:val="00467FDF"/>
    <w:rsid w:val="004720A5"/>
    <w:rsid w:val="0047735C"/>
    <w:rsid w:val="004859CC"/>
    <w:rsid w:val="0048761D"/>
    <w:rsid w:val="004A1663"/>
    <w:rsid w:val="004C0B3C"/>
    <w:rsid w:val="004C6440"/>
    <w:rsid w:val="004D4B3E"/>
    <w:rsid w:val="004D50CC"/>
    <w:rsid w:val="004D52AA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261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5E21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4DD6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1329D"/>
    <w:rsid w:val="00821526"/>
    <w:rsid w:val="0082470D"/>
    <w:rsid w:val="00825ACB"/>
    <w:rsid w:val="00826275"/>
    <w:rsid w:val="00831EE9"/>
    <w:rsid w:val="00836976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07A82"/>
    <w:rsid w:val="00912DB4"/>
    <w:rsid w:val="00947271"/>
    <w:rsid w:val="00952936"/>
    <w:rsid w:val="009569FE"/>
    <w:rsid w:val="009654DA"/>
    <w:rsid w:val="00965C69"/>
    <w:rsid w:val="00967865"/>
    <w:rsid w:val="00982299"/>
    <w:rsid w:val="009A4FAD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5BE3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00B"/>
    <w:rsid w:val="00B23DE2"/>
    <w:rsid w:val="00B343A5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A6429"/>
    <w:rsid w:val="00CB6837"/>
    <w:rsid w:val="00CC3B31"/>
    <w:rsid w:val="00CC48E8"/>
    <w:rsid w:val="00CD3DE8"/>
    <w:rsid w:val="00CD4A14"/>
    <w:rsid w:val="00CE0200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34106"/>
    <w:rsid w:val="00D41F4C"/>
    <w:rsid w:val="00D45F5C"/>
    <w:rsid w:val="00D520C8"/>
    <w:rsid w:val="00D70570"/>
    <w:rsid w:val="00D77D83"/>
    <w:rsid w:val="00D9090A"/>
    <w:rsid w:val="00D9323B"/>
    <w:rsid w:val="00D940D6"/>
    <w:rsid w:val="00D96084"/>
    <w:rsid w:val="00DA6660"/>
    <w:rsid w:val="00DC5B52"/>
    <w:rsid w:val="00DD515F"/>
    <w:rsid w:val="00DF25D7"/>
    <w:rsid w:val="00DF2EFA"/>
    <w:rsid w:val="00DF54AF"/>
    <w:rsid w:val="00DF555F"/>
    <w:rsid w:val="00DF56A7"/>
    <w:rsid w:val="00E023B5"/>
    <w:rsid w:val="00E07201"/>
    <w:rsid w:val="00E1680C"/>
    <w:rsid w:val="00E17DF6"/>
    <w:rsid w:val="00E30705"/>
    <w:rsid w:val="00E31015"/>
    <w:rsid w:val="00E33169"/>
    <w:rsid w:val="00E51AC4"/>
    <w:rsid w:val="00E63F24"/>
    <w:rsid w:val="00E6528C"/>
    <w:rsid w:val="00E73F4D"/>
    <w:rsid w:val="00E83650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0399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541A4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B6995"/>
    <w:rsid w:val="00FC4E74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4FA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A4F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consejodetransparencia.es/content/dam/ctransparencia/portal-ctbg/evaluacion/evaluaci%C3%B3n-de-2026/Plan_Evaluacion_2026.pdf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evaluacion/evaluacion2025/2025/SPI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serviciosdocumentales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2AC47C2D79436F85F96E1079597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5B1AF-9EE6-4DFC-AA05-37596A9697AE}"/>
      </w:docPartPr>
      <w:docPartBody>
        <w:p w:rsidR="00214E50" w:rsidRDefault="006D1F5D" w:rsidP="006D1F5D">
          <w:pPr>
            <w:pStyle w:val="222AC47C2D79436F85F96E10795972E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56695F917B647E19B6F0317A8081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CB2F9-DFD6-4444-A03A-C7498BE7202A}"/>
      </w:docPartPr>
      <w:docPartBody>
        <w:p w:rsidR="00214E50" w:rsidRDefault="006D1F5D" w:rsidP="006D1F5D">
          <w:pPr>
            <w:pStyle w:val="856695F917B647E19B6F0317A80810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EDF7A8B85F4991A50E7BFDF8F53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99067-62AB-446E-AC67-9CB88977009C}"/>
      </w:docPartPr>
      <w:docPartBody>
        <w:p w:rsidR="00214E50" w:rsidRDefault="006D1F5D" w:rsidP="006D1F5D">
          <w:pPr>
            <w:pStyle w:val="02EDF7A8B85F4991A50E7BFDF8F5372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209C55FB44583B0E8724B938B8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4F6EE-BEBA-4362-ABDD-22BD9B89C300}"/>
      </w:docPartPr>
      <w:docPartBody>
        <w:p w:rsidR="00214E50" w:rsidRDefault="006D1F5D" w:rsidP="006D1F5D">
          <w:pPr>
            <w:pStyle w:val="7E9209C55FB44583B0E8724B938B816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673F08CF51417383F16C71D557E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7E494-B834-4DA1-AFED-883E5F68BAA5}"/>
      </w:docPartPr>
      <w:docPartBody>
        <w:p w:rsidR="00214E50" w:rsidRDefault="006D1F5D" w:rsidP="006D1F5D">
          <w:pPr>
            <w:pStyle w:val="64673F08CF51417383F16C71D557E38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A766D1354FA6A74B36CA916D5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87CBD-0898-488A-A3A3-1B9FAD1E8A4F}"/>
      </w:docPartPr>
      <w:docPartBody>
        <w:p w:rsidR="00214E50" w:rsidRDefault="006D1F5D" w:rsidP="006D1F5D">
          <w:pPr>
            <w:pStyle w:val="5F1AA766D1354FA6A74B36CA916D50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F0B592A763E46B5B8BAB07655F01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09542-526E-4A8A-912D-8EC7B1392683}"/>
      </w:docPartPr>
      <w:docPartBody>
        <w:p w:rsidR="00214E50" w:rsidRDefault="006D1F5D" w:rsidP="006D1F5D">
          <w:pPr>
            <w:pStyle w:val="CF0B592A763E46B5B8BAB07655F0134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981B733A99844D48E6EF537FAAA6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A82E0-D216-4694-A8F7-8221E18B5E9C}"/>
      </w:docPartPr>
      <w:docPartBody>
        <w:p w:rsidR="00214E50" w:rsidRDefault="006D1F5D" w:rsidP="006D1F5D">
          <w:pPr>
            <w:pStyle w:val="1981B733A99844D48E6EF537FAAA6E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B667361AE42D291EDC0488523C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79397-B4E4-43CE-97B4-284E0F79B4F0}"/>
      </w:docPartPr>
      <w:docPartBody>
        <w:p w:rsidR="00214E50" w:rsidRDefault="006D1F5D" w:rsidP="006D1F5D">
          <w:pPr>
            <w:pStyle w:val="BFEB667361AE42D291EDC0488523C6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C04BBA615A5423F8E1C348EE165B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16414-93D8-4BCF-ADBB-CBA2C63E7231}"/>
      </w:docPartPr>
      <w:docPartBody>
        <w:p w:rsidR="00214E50" w:rsidRDefault="006D1F5D" w:rsidP="006D1F5D">
          <w:pPr>
            <w:pStyle w:val="8C04BBA615A5423F8E1C348EE165BE2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F30600CDA5447EC805A8380C4DD6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FAEB9-A60E-4343-BC66-FA92EAB906D2}"/>
      </w:docPartPr>
      <w:docPartBody>
        <w:p w:rsidR="00214E50" w:rsidRDefault="006D1F5D" w:rsidP="006D1F5D">
          <w:pPr>
            <w:pStyle w:val="6F30600CDA5447EC805A8380C4DD646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D04A528C26A4396AFF9C15734383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BE258-7A64-407D-BBCC-279C020DAA66}"/>
      </w:docPartPr>
      <w:docPartBody>
        <w:p w:rsidR="00214E50" w:rsidRDefault="006D1F5D" w:rsidP="006D1F5D">
          <w:pPr>
            <w:pStyle w:val="0D04A528C26A4396AFF9C15734383E5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BF3BC567D56435C9E7E5DF86792A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65679-34C1-4C99-939B-D42389023216}"/>
      </w:docPartPr>
      <w:docPartBody>
        <w:p w:rsidR="00214E50" w:rsidRDefault="006D1F5D" w:rsidP="006D1F5D">
          <w:pPr>
            <w:pStyle w:val="2BF3BC567D56435C9E7E5DF86792A19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3553A352202460DA2C899951EB56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0EB4B-5228-4B95-A2B4-B2A7706F9ACE}"/>
      </w:docPartPr>
      <w:docPartBody>
        <w:p w:rsidR="00214E50" w:rsidRDefault="006D1F5D" w:rsidP="006D1F5D">
          <w:pPr>
            <w:pStyle w:val="D3553A352202460DA2C899951EB569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93A209CF1421D946F419D46A2A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F1767-5C49-4C3E-A74C-EC9BCE6BF6B6}"/>
      </w:docPartPr>
      <w:docPartBody>
        <w:p w:rsidR="00214E50" w:rsidRDefault="006D1F5D" w:rsidP="006D1F5D">
          <w:pPr>
            <w:pStyle w:val="71D93A209CF1421D946F419D46A2A2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85340E338545C49BB31080CCFA1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23851-327E-466E-AE93-47B4B8C660BB}"/>
      </w:docPartPr>
      <w:docPartBody>
        <w:p w:rsidR="00214E50" w:rsidRDefault="006D1F5D" w:rsidP="006D1F5D">
          <w:pPr>
            <w:pStyle w:val="DF85340E338545C49BB31080CCFA1F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359B15276D247AFA7040C5320EA3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68B90-C95B-4B53-A613-7097719C4E87}"/>
      </w:docPartPr>
      <w:docPartBody>
        <w:p w:rsidR="00214E50" w:rsidRDefault="006D1F5D" w:rsidP="006D1F5D">
          <w:pPr>
            <w:pStyle w:val="1359B15276D247AFA7040C5320EA36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90DED3C1D2B43BEBEE52B0B45239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73FE1-EB91-468A-A2E2-EA0958D3FD52}"/>
      </w:docPartPr>
      <w:docPartBody>
        <w:p w:rsidR="00214E50" w:rsidRDefault="006D1F5D" w:rsidP="006D1F5D">
          <w:pPr>
            <w:pStyle w:val="C90DED3C1D2B43BEBEE52B0B45239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9F8879E306241B7A23B93122B7A5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F7087-F51F-4892-A499-0FA1ECB9BF93}"/>
      </w:docPartPr>
      <w:docPartBody>
        <w:p w:rsidR="0059019A" w:rsidRDefault="00214E50" w:rsidP="00214E50">
          <w:pPr>
            <w:pStyle w:val="B9F8879E306241B7A23B93122B7A559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232D9FFC3443C4986DF9FB0D429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E12D1-E784-4348-B067-87F170702E50}"/>
      </w:docPartPr>
      <w:docPartBody>
        <w:p w:rsidR="0059019A" w:rsidRDefault="00214E50" w:rsidP="00214E50">
          <w:pPr>
            <w:pStyle w:val="A1232D9FFC3443C4986DF9FB0D429CC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A22374C433483D99C263A8D1B44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2C297-4BE8-4FCF-A551-534BFA435B0B}"/>
      </w:docPartPr>
      <w:docPartBody>
        <w:p w:rsidR="0059019A" w:rsidRDefault="00214E50" w:rsidP="00214E50">
          <w:pPr>
            <w:pStyle w:val="2EA22374C433483D99C263A8D1B44F5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ABEAD0241A4BDEA901900166AEC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2B0BD-FC3B-4B87-AFC9-F6FC8605CB0D}"/>
      </w:docPartPr>
      <w:docPartBody>
        <w:p w:rsidR="0059019A" w:rsidRDefault="00214E50" w:rsidP="00214E50">
          <w:pPr>
            <w:pStyle w:val="ABABEAD0241A4BDEA901900166AEC7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7934F63CB5D470894ED9591AA10B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256E3-7183-4AB4-9D31-6AF2F3B1B158}"/>
      </w:docPartPr>
      <w:docPartBody>
        <w:p w:rsidR="0059019A" w:rsidRDefault="00214E50" w:rsidP="00214E50">
          <w:pPr>
            <w:pStyle w:val="07934F63CB5D470894ED9591AA10BE6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E0FE671D4A7400F8A9E0D6450F40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AE31D-CCAC-43E6-ACD8-78F9377957D4}"/>
      </w:docPartPr>
      <w:docPartBody>
        <w:p w:rsidR="0059019A" w:rsidRDefault="00214E50" w:rsidP="00214E50">
          <w:pPr>
            <w:pStyle w:val="DE0FE671D4A7400F8A9E0D6450F40CB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CBDB3FD335E4B2C8C0616ACD373B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0E8B2-3C99-4D53-9FF1-797CF7330EBC}"/>
      </w:docPartPr>
      <w:docPartBody>
        <w:p w:rsidR="0059019A" w:rsidRDefault="00214E50" w:rsidP="00214E50">
          <w:pPr>
            <w:pStyle w:val="DCBDB3FD335E4B2C8C0616ACD373BB5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C5C722B355F416D82CF7E6B152F8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29C2E-C229-47B7-82DB-451A168A655E}"/>
      </w:docPartPr>
      <w:docPartBody>
        <w:p w:rsidR="0059019A" w:rsidRDefault="00214E50" w:rsidP="00214E50">
          <w:pPr>
            <w:pStyle w:val="0C5C722B355F416D82CF7E6B152F8B7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B5C5E63BC3E44C0A06D30C8FE88B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7E6A4-107D-41D7-88E5-6059B6893C7B}"/>
      </w:docPartPr>
      <w:docPartBody>
        <w:p w:rsidR="0059019A" w:rsidRDefault="00214E50" w:rsidP="00214E50">
          <w:pPr>
            <w:pStyle w:val="1B5C5E63BC3E44C0A06D30C8FE88BDB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87FA35AB40D4EBB815282C6A6743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B75D4-635D-4BB6-9FB0-AF3A429C08AA}"/>
      </w:docPartPr>
      <w:docPartBody>
        <w:p w:rsidR="0059019A" w:rsidRDefault="00214E50" w:rsidP="00214E50">
          <w:pPr>
            <w:pStyle w:val="387FA35AB40D4EBB815282C6A674390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84802AE788243378C517974AA58F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639CF-450A-48CC-A564-C887A6F81059}"/>
      </w:docPartPr>
      <w:docPartBody>
        <w:p w:rsidR="0059019A" w:rsidRDefault="00214E50" w:rsidP="00214E50">
          <w:pPr>
            <w:pStyle w:val="984802AE788243378C517974AA58F4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86E5DCA56B4238B74FD539E0C4C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035FD-F1A6-433E-8AE8-1C454CC19796}"/>
      </w:docPartPr>
      <w:docPartBody>
        <w:p w:rsidR="0059019A" w:rsidRDefault="00214E50" w:rsidP="00214E50">
          <w:pPr>
            <w:pStyle w:val="0F86E5DCA56B4238B74FD539E0C4C62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ED8F0121D4B457B8244D8F291B38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3AC1C-86A2-4118-8EE2-5F7708D0C246}"/>
      </w:docPartPr>
      <w:docPartBody>
        <w:p w:rsidR="0059019A" w:rsidRDefault="00214E50" w:rsidP="00214E50">
          <w:pPr>
            <w:pStyle w:val="BED8F0121D4B457B8244D8F291B382A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DD2073CA2A549019F31CEF490E01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01628-C152-4ED7-9AEB-462B75D3823B}"/>
      </w:docPartPr>
      <w:docPartBody>
        <w:p w:rsidR="0059019A" w:rsidRDefault="00214E50" w:rsidP="00214E50">
          <w:pPr>
            <w:pStyle w:val="8DD2073CA2A549019F31CEF490E019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364EFA121747A396ED207306B49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1E83F-935A-4831-9917-C02C33CE7550}"/>
      </w:docPartPr>
      <w:docPartBody>
        <w:p w:rsidR="0059019A" w:rsidRDefault="00214E50" w:rsidP="00214E50">
          <w:pPr>
            <w:pStyle w:val="64364EFA121747A396ED207306B4927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E0063F1571469F8268ACCEE650A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86613-C239-49D3-BD64-18A052845C68}"/>
      </w:docPartPr>
      <w:docPartBody>
        <w:p w:rsidR="0059019A" w:rsidRDefault="00214E50" w:rsidP="00214E50">
          <w:pPr>
            <w:pStyle w:val="04E0063F1571469F8268ACCEE650AE9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D62B30B3844A2C9C840CB8087E4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22DFC-CA1C-406E-94CE-EC7E1CA455BD}"/>
      </w:docPartPr>
      <w:docPartBody>
        <w:p w:rsidR="0059019A" w:rsidRDefault="00214E50" w:rsidP="00214E50">
          <w:pPr>
            <w:pStyle w:val="4CD62B30B3844A2C9C840CB8087E47F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BF090A2FA1E40618EBAEF1C98650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D867A-FAC7-41F1-9838-A6C055E70956}"/>
      </w:docPartPr>
      <w:docPartBody>
        <w:p w:rsidR="0059019A" w:rsidRDefault="00214E50" w:rsidP="00214E50">
          <w:pPr>
            <w:pStyle w:val="5BF090A2FA1E40618EBAEF1C986501B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50DEA22484287F44247FEDCE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5ED5E-3DEC-4A1D-9516-9697CA5A9525}"/>
      </w:docPartPr>
      <w:docPartBody>
        <w:p w:rsidR="00004CD6" w:rsidRDefault="00907F43" w:rsidP="00907F43">
          <w:pPr>
            <w:pStyle w:val="287DE50DEA22484287F44247FEDCEA3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A84680813C49F48FBF88B6675CF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D1C26-A12F-4C30-ADE1-B169C2920BB8}"/>
      </w:docPartPr>
      <w:docPartBody>
        <w:p w:rsidR="00004CD6" w:rsidRDefault="00907F43" w:rsidP="00907F43">
          <w:pPr>
            <w:pStyle w:val="C0A84680813C49F48FBF88B6675CFBF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C8A9239B5404F2D88A974BF4A156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6E681-82F2-4A30-9AFD-C0569E3B57C9}"/>
      </w:docPartPr>
      <w:docPartBody>
        <w:p w:rsidR="00004CD6" w:rsidRDefault="00907F43" w:rsidP="00907F43">
          <w:pPr>
            <w:pStyle w:val="6C8A9239B5404F2D88A974BF4A1565E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F591BC0150403DB19C0A3CA0575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5608D-B915-42AE-953C-36F03258DC1D}"/>
      </w:docPartPr>
      <w:docPartBody>
        <w:p w:rsidR="00004CD6" w:rsidRDefault="00907F43" w:rsidP="00907F43">
          <w:pPr>
            <w:pStyle w:val="41F591BC0150403DB19C0A3CA057515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E42F9C672E24EF3BD23D720091F4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548F3-CB15-481A-8E49-6D53F8B5EB18}"/>
      </w:docPartPr>
      <w:docPartBody>
        <w:p w:rsidR="00004CD6" w:rsidRDefault="00907F43" w:rsidP="00907F43">
          <w:pPr>
            <w:pStyle w:val="CE42F9C672E24EF3BD23D720091F449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2BC821F90A14212B01E01BDA71AE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93DFF-FB9A-4B1C-BFC0-3AD90426E1D0}"/>
      </w:docPartPr>
      <w:docPartBody>
        <w:p w:rsidR="00004CD6" w:rsidRDefault="00907F43" w:rsidP="00907F43">
          <w:pPr>
            <w:pStyle w:val="F2BC821F90A14212B01E01BDA71AE7A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B4AF5A130524056BC78351AFAEAD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9DE86-ED84-42A8-9363-50AEC9B0C005}"/>
      </w:docPartPr>
      <w:docPartBody>
        <w:p w:rsidR="00004CD6" w:rsidRDefault="00907F43" w:rsidP="00907F43">
          <w:pPr>
            <w:pStyle w:val="4B4AF5A130524056BC78351AFAEADF6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338732C3294D9D825E424EFA9A0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85A6D-BEB2-4BDF-9032-A17796B7418C}"/>
      </w:docPartPr>
      <w:docPartBody>
        <w:p w:rsidR="00004CD6" w:rsidRDefault="00907F43" w:rsidP="00907F43">
          <w:pPr>
            <w:pStyle w:val="4C338732C3294D9D825E424EFA9A0D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16952382EE04F5E8680D59FFF85C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F1469-5F40-4791-A069-90183F41BCBC}"/>
      </w:docPartPr>
      <w:docPartBody>
        <w:p w:rsidR="00004CD6" w:rsidRDefault="00907F43" w:rsidP="00907F43">
          <w:pPr>
            <w:pStyle w:val="D16952382EE04F5E8680D59FFF85CE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D3BE41CAF840BDBAE4BEC4EA741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DAD01-7EDB-4225-8559-C2C48F7F5E7E}"/>
      </w:docPartPr>
      <w:docPartBody>
        <w:p w:rsidR="00004CD6" w:rsidRDefault="00907F43" w:rsidP="00907F43">
          <w:pPr>
            <w:pStyle w:val="41D3BE41CAF840BDBAE4BEC4EA7419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CDDCD34B37B4685988F654B37268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6D9BF-8EA8-4958-BB68-8BF2F9A143AE}"/>
      </w:docPartPr>
      <w:docPartBody>
        <w:p w:rsidR="00004CD6" w:rsidRDefault="00907F43" w:rsidP="00907F43">
          <w:pPr>
            <w:pStyle w:val="8CDDCD34B37B4685988F654B372682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2FEC09A0B548409DC710CCF3BB5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0D407-C4DB-4BB8-9528-84C155166681}"/>
      </w:docPartPr>
      <w:docPartBody>
        <w:p w:rsidR="00004CD6" w:rsidRDefault="00907F43" w:rsidP="00907F43">
          <w:pPr>
            <w:pStyle w:val="0A2FEC09A0B548409DC710CCF3BB566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9AB830257C40DCA80329A652936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D5397-F718-466B-94F6-ACA5B409442C}"/>
      </w:docPartPr>
      <w:docPartBody>
        <w:p w:rsidR="00004CD6" w:rsidRDefault="00907F43" w:rsidP="00907F43">
          <w:pPr>
            <w:pStyle w:val="0A9AB830257C40DCA80329A652936F1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9BCA6317821490188E6BD75D09B9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C4CCB-02D9-4096-A223-4F325D9C938F}"/>
      </w:docPartPr>
      <w:docPartBody>
        <w:p w:rsidR="00004CD6" w:rsidRDefault="00907F43" w:rsidP="00907F43">
          <w:pPr>
            <w:pStyle w:val="69BCA6317821490188E6BD75D09B9E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ABF519D41774BCBBE8EE2B998EB5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57840-B992-4483-8145-7568277E4B97}"/>
      </w:docPartPr>
      <w:docPartBody>
        <w:p w:rsidR="00004CD6" w:rsidRDefault="00907F43" w:rsidP="00907F43">
          <w:pPr>
            <w:pStyle w:val="2ABF519D41774BCBBE8EE2B998EB5CA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18E275846514BC19BDC326CE8960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391D5-4E19-4539-BE15-6B4FB8768720}"/>
      </w:docPartPr>
      <w:docPartBody>
        <w:p w:rsidR="00004CD6" w:rsidRDefault="00907F43" w:rsidP="00907F43">
          <w:pPr>
            <w:pStyle w:val="918E275846514BC19BDC326CE8960978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04CD6"/>
    <w:rsid w:val="000557C1"/>
    <w:rsid w:val="00085B9A"/>
    <w:rsid w:val="001A5243"/>
    <w:rsid w:val="001A7D72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907F43"/>
    <w:rsid w:val="00A036B0"/>
    <w:rsid w:val="00A104A7"/>
    <w:rsid w:val="00A90181"/>
    <w:rsid w:val="00AB484A"/>
    <w:rsid w:val="00AE2C03"/>
    <w:rsid w:val="00B103B1"/>
    <w:rsid w:val="00B42024"/>
    <w:rsid w:val="00B6573C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07F43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222AC47C2D79436F85F96E10795972E4">
    <w:name w:val="222AC47C2D79436F85F96E10795972E4"/>
    <w:rsid w:val="006D1F5D"/>
    <w:pPr>
      <w:spacing w:after="160" w:line="259" w:lineRule="auto"/>
    </w:pPr>
  </w:style>
  <w:style w:type="paragraph" w:customStyle="1" w:styleId="856695F917B647E19B6F0317A80810FD">
    <w:name w:val="856695F917B647E19B6F0317A80810FD"/>
    <w:rsid w:val="006D1F5D"/>
    <w:pPr>
      <w:spacing w:after="160" w:line="259" w:lineRule="auto"/>
    </w:pPr>
  </w:style>
  <w:style w:type="paragraph" w:customStyle="1" w:styleId="E5DB7F69E8324BBCB31C9B386BB86502">
    <w:name w:val="E5DB7F69E8324BBCB31C9B386BB86502"/>
    <w:rsid w:val="006D1F5D"/>
    <w:pPr>
      <w:spacing w:after="160" w:line="259" w:lineRule="auto"/>
    </w:pPr>
  </w:style>
  <w:style w:type="paragraph" w:customStyle="1" w:styleId="02EDF7A8B85F4991A50E7BFDF8F53724">
    <w:name w:val="02EDF7A8B85F4991A50E7BFDF8F53724"/>
    <w:rsid w:val="006D1F5D"/>
    <w:pPr>
      <w:spacing w:after="160" w:line="259" w:lineRule="auto"/>
    </w:pPr>
  </w:style>
  <w:style w:type="paragraph" w:customStyle="1" w:styleId="7E9209C55FB44583B0E8724B938B816F">
    <w:name w:val="7E9209C55FB44583B0E8724B938B816F"/>
    <w:rsid w:val="006D1F5D"/>
    <w:pPr>
      <w:spacing w:after="160" w:line="259" w:lineRule="auto"/>
    </w:pPr>
  </w:style>
  <w:style w:type="paragraph" w:customStyle="1" w:styleId="64673F08CF51417383F16C71D557E385">
    <w:name w:val="64673F08CF51417383F16C71D557E385"/>
    <w:rsid w:val="006D1F5D"/>
    <w:pPr>
      <w:spacing w:after="160" w:line="259" w:lineRule="auto"/>
    </w:pPr>
  </w:style>
  <w:style w:type="paragraph" w:customStyle="1" w:styleId="5F1AA766D1354FA6A74B36CA916D50E1">
    <w:name w:val="5F1AA766D1354FA6A74B36CA916D50E1"/>
    <w:rsid w:val="006D1F5D"/>
    <w:pPr>
      <w:spacing w:after="160" w:line="259" w:lineRule="auto"/>
    </w:pPr>
  </w:style>
  <w:style w:type="paragraph" w:customStyle="1" w:styleId="CF0B592A763E46B5B8BAB07655F0134B">
    <w:name w:val="CF0B592A763E46B5B8BAB07655F0134B"/>
    <w:rsid w:val="006D1F5D"/>
    <w:pPr>
      <w:spacing w:after="160" w:line="259" w:lineRule="auto"/>
    </w:pPr>
  </w:style>
  <w:style w:type="paragraph" w:customStyle="1" w:styleId="D7E374DA2D5B4330BDB07DA9050C69AF">
    <w:name w:val="D7E374DA2D5B4330BDB07DA9050C69AF"/>
    <w:rsid w:val="006D1F5D"/>
    <w:pPr>
      <w:spacing w:after="160" w:line="259" w:lineRule="auto"/>
    </w:pPr>
  </w:style>
  <w:style w:type="paragraph" w:customStyle="1" w:styleId="A9D88C80FFB845829679D5B1FAB8311A">
    <w:name w:val="A9D88C80FFB845829679D5B1FAB8311A"/>
    <w:rsid w:val="006D1F5D"/>
    <w:pPr>
      <w:spacing w:after="160" w:line="259" w:lineRule="auto"/>
    </w:pPr>
  </w:style>
  <w:style w:type="paragraph" w:customStyle="1" w:styleId="1981B733A99844D48E6EF537FAAA6E7D">
    <w:name w:val="1981B733A99844D48E6EF537FAAA6E7D"/>
    <w:rsid w:val="006D1F5D"/>
    <w:pPr>
      <w:spacing w:after="160" w:line="259" w:lineRule="auto"/>
    </w:pPr>
  </w:style>
  <w:style w:type="paragraph" w:customStyle="1" w:styleId="BFEB667361AE42D291EDC0488523C648">
    <w:name w:val="BFEB667361AE42D291EDC0488523C648"/>
    <w:rsid w:val="006D1F5D"/>
    <w:pPr>
      <w:spacing w:after="160" w:line="259" w:lineRule="auto"/>
    </w:pPr>
  </w:style>
  <w:style w:type="paragraph" w:customStyle="1" w:styleId="8C04BBA615A5423F8E1C348EE165BE2F">
    <w:name w:val="8C04BBA615A5423F8E1C348EE165BE2F"/>
    <w:rsid w:val="006D1F5D"/>
    <w:pPr>
      <w:spacing w:after="160" w:line="259" w:lineRule="auto"/>
    </w:pPr>
  </w:style>
  <w:style w:type="paragraph" w:customStyle="1" w:styleId="6F30600CDA5447EC805A8380C4DD6463">
    <w:name w:val="6F30600CDA5447EC805A8380C4DD6463"/>
    <w:rsid w:val="006D1F5D"/>
    <w:pPr>
      <w:spacing w:after="160" w:line="259" w:lineRule="auto"/>
    </w:pPr>
  </w:style>
  <w:style w:type="paragraph" w:customStyle="1" w:styleId="4896AFEA984A4DBDAF0025FCE2646C69">
    <w:name w:val="4896AFEA984A4DBDAF0025FCE2646C69"/>
    <w:rsid w:val="006D1F5D"/>
    <w:pPr>
      <w:spacing w:after="160" w:line="259" w:lineRule="auto"/>
    </w:pPr>
  </w:style>
  <w:style w:type="paragraph" w:customStyle="1" w:styleId="3A6314E31BA64407BF99A55999DF18E2">
    <w:name w:val="3A6314E31BA64407BF99A55999DF18E2"/>
    <w:rsid w:val="006D1F5D"/>
    <w:pPr>
      <w:spacing w:after="160" w:line="259" w:lineRule="auto"/>
    </w:pPr>
  </w:style>
  <w:style w:type="paragraph" w:customStyle="1" w:styleId="0D04A528C26A4396AFF9C15734383E53">
    <w:name w:val="0D04A528C26A4396AFF9C15734383E53"/>
    <w:rsid w:val="006D1F5D"/>
    <w:pPr>
      <w:spacing w:after="160" w:line="259" w:lineRule="auto"/>
    </w:pPr>
  </w:style>
  <w:style w:type="paragraph" w:customStyle="1" w:styleId="2BF3BC567D56435C9E7E5DF86792A190">
    <w:name w:val="2BF3BC567D56435C9E7E5DF86792A190"/>
    <w:rsid w:val="006D1F5D"/>
    <w:pPr>
      <w:spacing w:after="160" w:line="259" w:lineRule="auto"/>
    </w:pPr>
  </w:style>
  <w:style w:type="paragraph" w:customStyle="1" w:styleId="B85ECFD423184DF893A09C977F9ADC58">
    <w:name w:val="B85ECFD423184DF893A09C977F9ADC58"/>
    <w:rsid w:val="006D1F5D"/>
    <w:pPr>
      <w:spacing w:after="160" w:line="259" w:lineRule="auto"/>
    </w:pPr>
  </w:style>
  <w:style w:type="paragraph" w:customStyle="1" w:styleId="F7D3D67884F74C2CBBAA435368F05890">
    <w:name w:val="F7D3D67884F74C2CBBAA435368F05890"/>
    <w:rsid w:val="006D1F5D"/>
    <w:pPr>
      <w:spacing w:after="160" w:line="259" w:lineRule="auto"/>
    </w:pPr>
  </w:style>
  <w:style w:type="paragraph" w:customStyle="1" w:styleId="9E0AC24BDD814DF1BCCC79217732E9EA">
    <w:name w:val="9E0AC24BDD814DF1BCCC79217732E9EA"/>
    <w:rsid w:val="006D1F5D"/>
    <w:pPr>
      <w:spacing w:after="160" w:line="259" w:lineRule="auto"/>
    </w:pPr>
  </w:style>
  <w:style w:type="paragraph" w:customStyle="1" w:styleId="DDF6B00E26504D3BABAAA8FD7A9511C0">
    <w:name w:val="DDF6B00E26504D3BABAAA8FD7A9511C0"/>
    <w:rsid w:val="006D1F5D"/>
    <w:pPr>
      <w:spacing w:after="160" w:line="259" w:lineRule="auto"/>
    </w:pPr>
  </w:style>
  <w:style w:type="paragraph" w:customStyle="1" w:styleId="D3553A352202460DA2C899951EB569E8">
    <w:name w:val="D3553A352202460DA2C899951EB569E8"/>
    <w:rsid w:val="006D1F5D"/>
    <w:pPr>
      <w:spacing w:after="160" w:line="259" w:lineRule="auto"/>
    </w:pPr>
  </w:style>
  <w:style w:type="paragraph" w:customStyle="1" w:styleId="71D93A209CF1421D946F419D46A2A29E">
    <w:name w:val="71D93A209CF1421D946F419D46A2A29E"/>
    <w:rsid w:val="006D1F5D"/>
    <w:pPr>
      <w:spacing w:after="160" w:line="259" w:lineRule="auto"/>
    </w:pPr>
  </w:style>
  <w:style w:type="paragraph" w:customStyle="1" w:styleId="DF85340E338545C49BB31080CCFA1FD5">
    <w:name w:val="DF85340E338545C49BB31080CCFA1FD5"/>
    <w:rsid w:val="006D1F5D"/>
    <w:pPr>
      <w:spacing w:after="160" w:line="259" w:lineRule="auto"/>
    </w:pPr>
  </w:style>
  <w:style w:type="paragraph" w:customStyle="1" w:styleId="1359B15276D247AFA7040C5320EA3615">
    <w:name w:val="1359B15276D247AFA7040C5320EA3615"/>
    <w:rsid w:val="006D1F5D"/>
    <w:pPr>
      <w:spacing w:after="160" w:line="259" w:lineRule="auto"/>
    </w:pPr>
  </w:style>
  <w:style w:type="paragraph" w:customStyle="1" w:styleId="C90DED3C1D2B43BEBEE52B0B45239335">
    <w:name w:val="C90DED3C1D2B43BEBEE52B0B45239335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B9F8879E306241B7A23B93122B7A559B">
    <w:name w:val="B9F8879E306241B7A23B93122B7A559B"/>
    <w:rsid w:val="00214E50"/>
    <w:pPr>
      <w:spacing w:after="160" w:line="259" w:lineRule="auto"/>
    </w:pPr>
  </w:style>
  <w:style w:type="paragraph" w:customStyle="1" w:styleId="A1232D9FFC3443C4986DF9FB0D429CCB">
    <w:name w:val="A1232D9FFC3443C4986DF9FB0D429CCB"/>
    <w:rsid w:val="00214E50"/>
    <w:pPr>
      <w:spacing w:after="160" w:line="259" w:lineRule="auto"/>
    </w:pPr>
  </w:style>
  <w:style w:type="paragraph" w:customStyle="1" w:styleId="B6F39B9C69994ADFB10478CA63777E37">
    <w:name w:val="B6F39B9C69994ADFB10478CA63777E37"/>
    <w:rsid w:val="00214E50"/>
    <w:pPr>
      <w:spacing w:after="160" w:line="259" w:lineRule="auto"/>
    </w:pPr>
  </w:style>
  <w:style w:type="paragraph" w:customStyle="1" w:styleId="2EA22374C433483D99C263A8D1B44F5E">
    <w:name w:val="2EA22374C433483D99C263A8D1B44F5E"/>
    <w:rsid w:val="00214E50"/>
    <w:pPr>
      <w:spacing w:after="160" w:line="259" w:lineRule="auto"/>
    </w:pPr>
  </w:style>
  <w:style w:type="paragraph" w:customStyle="1" w:styleId="ABABEAD0241A4BDEA901900166AEC7E8">
    <w:name w:val="ABABEAD0241A4BDEA901900166AEC7E8"/>
    <w:rsid w:val="00214E50"/>
    <w:pPr>
      <w:spacing w:after="160" w:line="259" w:lineRule="auto"/>
    </w:pPr>
  </w:style>
  <w:style w:type="paragraph" w:customStyle="1" w:styleId="07934F63CB5D470894ED9591AA10BE6D">
    <w:name w:val="07934F63CB5D470894ED9591AA10BE6D"/>
    <w:rsid w:val="00214E50"/>
    <w:pPr>
      <w:spacing w:after="160" w:line="259" w:lineRule="auto"/>
    </w:pPr>
  </w:style>
  <w:style w:type="paragraph" w:customStyle="1" w:styleId="DE0FE671D4A7400F8A9E0D6450F40CB2">
    <w:name w:val="DE0FE671D4A7400F8A9E0D6450F40CB2"/>
    <w:rsid w:val="00214E50"/>
    <w:pPr>
      <w:spacing w:after="160" w:line="259" w:lineRule="auto"/>
    </w:pPr>
  </w:style>
  <w:style w:type="paragraph" w:customStyle="1" w:styleId="DCBDB3FD335E4B2C8C0616ACD373BB52">
    <w:name w:val="DCBDB3FD335E4B2C8C0616ACD373BB52"/>
    <w:rsid w:val="00214E50"/>
    <w:pPr>
      <w:spacing w:after="160" w:line="259" w:lineRule="auto"/>
    </w:pPr>
  </w:style>
  <w:style w:type="paragraph" w:customStyle="1" w:styleId="471C1662813945C3AB8463802E2BBCD6">
    <w:name w:val="471C1662813945C3AB8463802E2BBCD6"/>
    <w:rsid w:val="00214E50"/>
    <w:pPr>
      <w:spacing w:after="160" w:line="259" w:lineRule="auto"/>
    </w:pPr>
  </w:style>
  <w:style w:type="paragraph" w:customStyle="1" w:styleId="FA99D7E76B9843179B4D458777FCAFD2">
    <w:name w:val="FA99D7E76B9843179B4D458777FCAFD2"/>
    <w:rsid w:val="00214E50"/>
    <w:pPr>
      <w:spacing w:after="160" w:line="259" w:lineRule="auto"/>
    </w:pPr>
  </w:style>
  <w:style w:type="paragraph" w:customStyle="1" w:styleId="0C5C722B355F416D82CF7E6B152F8B79">
    <w:name w:val="0C5C722B355F416D82CF7E6B152F8B79"/>
    <w:rsid w:val="00214E50"/>
    <w:pPr>
      <w:spacing w:after="160" w:line="259" w:lineRule="auto"/>
    </w:pPr>
  </w:style>
  <w:style w:type="paragraph" w:customStyle="1" w:styleId="1B5C5E63BC3E44C0A06D30C8FE88BDB2">
    <w:name w:val="1B5C5E63BC3E44C0A06D30C8FE88BDB2"/>
    <w:rsid w:val="00214E50"/>
    <w:pPr>
      <w:spacing w:after="160" w:line="259" w:lineRule="auto"/>
    </w:pPr>
  </w:style>
  <w:style w:type="paragraph" w:customStyle="1" w:styleId="387FA35AB40D4EBB815282C6A6743905">
    <w:name w:val="387FA35AB40D4EBB815282C6A6743905"/>
    <w:rsid w:val="00214E50"/>
    <w:pPr>
      <w:spacing w:after="160" w:line="259" w:lineRule="auto"/>
    </w:pPr>
  </w:style>
  <w:style w:type="paragraph" w:customStyle="1" w:styleId="984802AE788243378C517974AA58F47A">
    <w:name w:val="984802AE788243378C517974AA58F47A"/>
    <w:rsid w:val="00214E50"/>
    <w:pPr>
      <w:spacing w:after="160" w:line="259" w:lineRule="auto"/>
    </w:pPr>
  </w:style>
  <w:style w:type="paragraph" w:customStyle="1" w:styleId="C6347F4342324178BD5A3186864CF767">
    <w:name w:val="C6347F4342324178BD5A3186864CF767"/>
    <w:rsid w:val="00214E50"/>
    <w:pPr>
      <w:spacing w:after="160" w:line="259" w:lineRule="auto"/>
    </w:pPr>
  </w:style>
  <w:style w:type="paragraph" w:customStyle="1" w:styleId="E1307B030DCD451C87186470AC9709F9">
    <w:name w:val="E1307B030DCD451C87186470AC9709F9"/>
    <w:rsid w:val="00214E50"/>
    <w:pPr>
      <w:spacing w:after="160" w:line="259" w:lineRule="auto"/>
    </w:pPr>
  </w:style>
  <w:style w:type="paragraph" w:customStyle="1" w:styleId="0F86E5DCA56B4238B74FD539E0C4C62F">
    <w:name w:val="0F86E5DCA56B4238B74FD539E0C4C62F"/>
    <w:rsid w:val="00214E50"/>
    <w:pPr>
      <w:spacing w:after="160" w:line="259" w:lineRule="auto"/>
    </w:pPr>
  </w:style>
  <w:style w:type="paragraph" w:customStyle="1" w:styleId="BED8F0121D4B457B8244D8F291B382A5">
    <w:name w:val="BED8F0121D4B457B8244D8F291B382A5"/>
    <w:rsid w:val="00214E50"/>
    <w:pPr>
      <w:spacing w:after="160" w:line="259" w:lineRule="auto"/>
    </w:pPr>
  </w:style>
  <w:style w:type="paragraph" w:customStyle="1" w:styleId="9E653B9D349445A2A089CF2899152C53">
    <w:name w:val="9E653B9D349445A2A089CF2899152C53"/>
    <w:rsid w:val="00214E50"/>
    <w:pPr>
      <w:spacing w:after="160" w:line="259" w:lineRule="auto"/>
    </w:pPr>
  </w:style>
  <w:style w:type="paragraph" w:customStyle="1" w:styleId="BA78B0A57DFD42DF8D3A23623015091F">
    <w:name w:val="BA78B0A57DFD42DF8D3A23623015091F"/>
    <w:rsid w:val="00214E50"/>
    <w:pPr>
      <w:spacing w:after="160" w:line="259" w:lineRule="auto"/>
    </w:pPr>
  </w:style>
  <w:style w:type="paragraph" w:customStyle="1" w:styleId="4B693A104774403E8C1C5E8B55148B1B">
    <w:name w:val="4B693A104774403E8C1C5E8B55148B1B"/>
    <w:rsid w:val="00214E50"/>
    <w:pPr>
      <w:spacing w:after="160" w:line="259" w:lineRule="auto"/>
    </w:pPr>
  </w:style>
  <w:style w:type="paragraph" w:customStyle="1" w:styleId="D7AEDF9BBD354044AD15E4194B9D2AFB">
    <w:name w:val="D7AEDF9BBD354044AD15E4194B9D2AFB"/>
    <w:rsid w:val="00214E50"/>
    <w:pPr>
      <w:spacing w:after="160" w:line="259" w:lineRule="auto"/>
    </w:pPr>
  </w:style>
  <w:style w:type="paragraph" w:customStyle="1" w:styleId="8DD2073CA2A549019F31CEF490E0190E">
    <w:name w:val="8DD2073CA2A549019F31CEF490E0190E"/>
    <w:rsid w:val="00214E50"/>
    <w:pPr>
      <w:spacing w:after="160" w:line="259" w:lineRule="auto"/>
    </w:pPr>
  </w:style>
  <w:style w:type="paragraph" w:customStyle="1" w:styleId="64364EFA121747A396ED207306B4927F">
    <w:name w:val="64364EFA121747A396ED207306B4927F"/>
    <w:rsid w:val="00214E50"/>
    <w:pPr>
      <w:spacing w:after="160" w:line="259" w:lineRule="auto"/>
    </w:pPr>
  </w:style>
  <w:style w:type="paragraph" w:customStyle="1" w:styleId="04E0063F1571469F8268ACCEE650AE95">
    <w:name w:val="04E0063F1571469F8268ACCEE650AE95"/>
    <w:rsid w:val="00214E50"/>
    <w:pPr>
      <w:spacing w:after="160" w:line="259" w:lineRule="auto"/>
    </w:pPr>
  </w:style>
  <w:style w:type="paragraph" w:customStyle="1" w:styleId="4CD62B30B3844A2C9C840CB8087E47F4">
    <w:name w:val="4CD62B30B3844A2C9C840CB8087E47F4"/>
    <w:rsid w:val="00214E50"/>
    <w:pPr>
      <w:spacing w:after="160" w:line="259" w:lineRule="auto"/>
    </w:pPr>
  </w:style>
  <w:style w:type="paragraph" w:customStyle="1" w:styleId="5BF090A2FA1E40618EBAEF1C986501B1">
    <w:name w:val="5BF090A2FA1E40618EBAEF1C986501B1"/>
    <w:rsid w:val="00214E50"/>
    <w:pPr>
      <w:spacing w:after="160" w:line="259" w:lineRule="auto"/>
    </w:pPr>
  </w:style>
  <w:style w:type="paragraph" w:customStyle="1" w:styleId="287DE50DEA22484287F44247FEDCEA3F">
    <w:name w:val="287DE50DEA22484287F44247FEDCEA3F"/>
    <w:rsid w:val="00907F43"/>
    <w:pPr>
      <w:spacing w:after="160" w:line="259" w:lineRule="auto"/>
    </w:pPr>
  </w:style>
  <w:style w:type="paragraph" w:customStyle="1" w:styleId="C0A84680813C49F48FBF88B6675CFBFF">
    <w:name w:val="C0A84680813C49F48FBF88B6675CFBFF"/>
    <w:rsid w:val="00907F43"/>
    <w:pPr>
      <w:spacing w:after="160" w:line="259" w:lineRule="auto"/>
    </w:pPr>
  </w:style>
  <w:style w:type="paragraph" w:customStyle="1" w:styleId="6C8A9239B5404F2D88A974BF4A1565EF">
    <w:name w:val="6C8A9239B5404F2D88A974BF4A1565EF"/>
    <w:rsid w:val="00907F43"/>
    <w:pPr>
      <w:spacing w:after="160" w:line="259" w:lineRule="auto"/>
    </w:pPr>
  </w:style>
  <w:style w:type="paragraph" w:customStyle="1" w:styleId="41F591BC0150403DB19C0A3CA0575153">
    <w:name w:val="41F591BC0150403DB19C0A3CA0575153"/>
    <w:rsid w:val="00907F43"/>
    <w:pPr>
      <w:spacing w:after="160" w:line="259" w:lineRule="auto"/>
    </w:pPr>
  </w:style>
  <w:style w:type="paragraph" w:customStyle="1" w:styleId="CE42F9C672E24EF3BD23D720091F4495">
    <w:name w:val="CE42F9C672E24EF3BD23D720091F4495"/>
    <w:rsid w:val="00907F43"/>
    <w:pPr>
      <w:spacing w:after="160" w:line="259" w:lineRule="auto"/>
    </w:pPr>
  </w:style>
  <w:style w:type="paragraph" w:customStyle="1" w:styleId="F2BC821F90A14212B01E01BDA71AE7A9">
    <w:name w:val="F2BC821F90A14212B01E01BDA71AE7A9"/>
    <w:rsid w:val="00907F43"/>
    <w:pPr>
      <w:spacing w:after="160" w:line="259" w:lineRule="auto"/>
    </w:pPr>
  </w:style>
  <w:style w:type="paragraph" w:customStyle="1" w:styleId="4B4AF5A130524056BC78351AFAEADF64">
    <w:name w:val="4B4AF5A130524056BC78351AFAEADF64"/>
    <w:rsid w:val="00907F43"/>
    <w:pPr>
      <w:spacing w:after="160" w:line="259" w:lineRule="auto"/>
    </w:pPr>
  </w:style>
  <w:style w:type="paragraph" w:customStyle="1" w:styleId="4C338732C3294D9D825E424EFA9A0D0F">
    <w:name w:val="4C338732C3294D9D825E424EFA9A0D0F"/>
    <w:rsid w:val="00907F43"/>
    <w:pPr>
      <w:spacing w:after="160" w:line="259" w:lineRule="auto"/>
    </w:pPr>
  </w:style>
  <w:style w:type="paragraph" w:customStyle="1" w:styleId="D16952382EE04F5E8680D59FFF85CE35">
    <w:name w:val="D16952382EE04F5E8680D59FFF85CE35"/>
    <w:rsid w:val="00907F43"/>
    <w:pPr>
      <w:spacing w:after="160" w:line="259" w:lineRule="auto"/>
    </w:pPr>
  </w:style>
  <w:style w:type="paragraph" w:customStyle="1" w:styleId="41D3BE41CAF840BDBAE4BEC4EA7419F3">
    <w:name w:val="41D3BE41CAF840BDBAE4BEC4EA7419F3"/>
    <w:rsid w:val="00907F43"/>
    <w:pPr>
      <w:spacing w:after="160" w:line="259" w:lineRule="auto"/>
    </w:pPr>
  </w:style>
  <w:style w:type="paragraph" w:customStyle="1" w:styleId="8CDDCD34B37B4685988F654B37268227">
    <w:name w:val="8CDDCD34B37B4685988F654B37268227"/>
    <w:rsid w:val="00907F43"/>
    <w:pPr>
      <w:spacing w:after="160" w:line="259" w:lineRule="auto"/>
    </w:pPr>
  </w:style>
  <w:style w:type="paragraph" w:customStyle="1" w:styleId="0A2FEC09A0B548409DC710CCF3BB5661">
    <w:name w:val="0A2FEC09A0B548409DC710CCF3BB5661"/>
    <w:rsid w:val="00907F43"/>
    <w:pPr>
      <w:spacing w:after="160" w:line="259" w:lineRule="auto"/>
    </w:pPr>
  </w:style>
  <w:style w:type="paragraph" w:customStyle="1" w:styleId="0A9AB830257C40DCA80329A652936F19">
    <w:name w:val="0A9AB830257C40DCA80329A652936F19"/>
    <w:rsid w:val="00907F43"/>
    <w:pPr>
      <w:spacing w:after="160" w:line="259" w:lineRule="auto"/>
    </w:pPr>
  </w:style>
  <w:style w:type="paragraph" w:customStyle="1" w:styleId="69BCA6317821490188E6BD75D09B9EFA">
    <w:name w:val="69BCA6317821490188E6BD75D09B9EFA"/>
    <w:rsid w:val="00907F43"/>
    <w:pPr>
      <w:spacing w:after="160" w:line="259" w:lineRule="auto"/>
    </w:pPr>
  </w:style>
  <w:style w:type="paragraph" w:customStyle="1" w:styleId="2ABF519D41774BCBBE8EE2B998EB5CA8">
    <w:name w:val="2ABF519D41774BCBBE8EE2B998EB5CA8"/>
    <w:rsid w:val="00907F43"/>
    <w:pPr>
      <w:spacing w:after="160" w:line="259" w:lineRule="auto"/>
    </w:pPr>
  </w:style>
  <w:style w:type="paragraph" w:customStyle="1" w:styleId="918E275846514BC19BDC326CE8960978">
    <w:name w:val="918E275846514BC19BDC326CE8960978"/>
    <w:rsid w:val="00907F4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</TotalTime>
  <Pages>3</Pages>
  <Words>832</Words>
  <Characters>4582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2</cp:revision>
  <cp:lastPrinted>2026-03-04T10:00:00Z</cp:lastPrinted>
  <dcterms:created xsi:type="dcterms:W3CDTF">2026-07-15T09:16:00Z</dcterms:created>
  <dcterms:modified xsi:type="dcterms:W3CDTF">2026-07-15T09:16:00Z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