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016CE76F" w:rsidR="00967865" w:rsidRDefault="00F44609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967865"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016CE76F" w:rsidR="00967865" w:rsidRDefault="00F44609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967865"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CE0200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CE0200">
      <w:pPr>
        <w:jc w:val="both"/>
        <w:rPr>
          <w:rFonts w:ascii="Mulish" w:hAnsi="Mulish"/>
        </w:rPr>
      </w:pPr>
    </w:p>
    <w:p w14:paraId="74A37460" w14:textId="623A4DC9" w:rsidR="000B778E" w:rsidRDefault="00296787" w:rsidP="00CE0200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>Después de la primera evaluación de la página web de</w:t>
      </w:r>
      <w:r w:rsidR="006E5A18">
        <w:rPr>
          <w:rFonts w:ascii="Mulish" w:hAnsi="Mulish"/>
        </w:rPr>
        <w:t xml:space="preserve"> la Sociedad Anónima</w:t>
      </w:r>
      <w:r w:rsidR="00A31837">
        <w:rPr>
          <w:rFonts w:ascii="Mulish" w:hAnsi="Mulish"/>
        </w:rPr>
        <w:t xml:space="preserve"> de Electrónica Submarina (SAES</w:t>
      </w:r>
      <w:r w:rsidR="006E5A18">
        <w:rPr>
          <w:rFonts w:ascii="Mulish" w:hAnsi="Mulish"/>
        </w:rPr>
        <w:t>)</w:t>
      </w:r>
      <w:r w:rsidRPr="00296787">
        <w:rPr>
          <w:rFonts w:ascii="Mulish" w:hAnsi="Mulish"/>
        </w:rPr>
        <w:t xml:space="preserve">, efectuada en </w:t>
      </w:r>
      <w:hyperlink r:id="rId16" w:history="1">
        <w:r w:rsidR="006E5A18">
          <w:rPr>
            <w:rStyle w:val="Hipervnculo"/>
            <w:rFonts w:ascii="Mulish" w:hAnsi="Mulish"/>
          </w:rPr>
          <w:t>mayo</w:t>
        </w:r>
        <w:r w:rsidR="009A4FAD" w:rsidRPr="00CE0200">
          <w:rPr>
            <w:rStyle w:val="Hipervnculo"/>
            <w:rFonts w:ascii="Mulish" w:hAnsi="Mulish"/>
          </w:rPr>
          <w:t xml:space="preserve"> de 2025</w:t>
        </w:r>
      </w:hyperlink>
      <w:r w:rsidRPr="00296787">
        <w:rPr>
          <w:rFonts w:ascii="Mulish" w:hAnsi="Mulish"/>
        </w:rPr>
        <w:t xml:space="preserve">, el Consejo ha incluido a </w:t>
      </w:r>
      <w:r w:rsidR="009A4FAD">
        <w:rPr>
          <w:rFonts w:ascii="Mulish" w:hAnsi="Mulish"/>
        </w:rPr>
        <w:t>dicha</w:t>
      </w:r>
      <w:r w:rsidRPr="00296787">
        <w:rPr>
          <w:rFonts w:ascii="Mulish" w:hAnsi="Mulish"/>
        </w:rPr>
        <w:t xml:space="preserve"> entidad </w:t>
      </w:r>
      <w:r w:rsidR="009A4FAD">
        <w:rPr>
          <w:rFonts w:ascii="Mulish" w:hAnsi="Mulish"/>
        </w:rPr>
        <w:t>en</w:t>
      </w:r>
      <w:r w:rsidRPr="00296787">
        <w:rPr>
          <w:rFonts w:ascii="Mulish" w:hAnsi="Mulish"/>
        </w:rPr>
        <w:t xml:space="preserve"> su </w:t>
      </w:r>
      <w:hyperlink r:id="rId17" w:history="1">
        <w:r w:rsidRPr="00CE0200">
          <w:rPr>
            <w:rStyle w:val="Hipervnculo"/>
            <w:rFonts w:ascii="Mulish" w:hAnsi="Mulish"/>
          </w:rPr>
          <w:t>Plan de Evaluación 20</w:t>
        </w:r>
        <w:r w:rsidR="009A4FAD" w:rsidRPr="00CE0200">
          <w:rPr>
            <w:rStyle w:val="Hipervnculo"/>
            <w:rFonts w:ascii="Mulish" w:hAnsi="Mulish"/>
          </w:rPr>
          <w:t>26</w:t>
        </w:r>
      </w:hyperlink>
      <w:r w:rsidRPr="00296787">
        <w:rPr>
          <w:rFonts w:ascii="Mulish" w:hAnsi="Mulish"/>
        </w:rPr>
        <w:t>, a fin de verificar si se han seguido las recomendaciones realizadas entonces</w:t>
      </w:r>
      <w:r w:rsidR="009A4FAD">
        <w:rPr>
          <w:rFonts w:ascii="Mulish" w:hAnsi="Mulish"/>
        </w:rPr>
        <w:t>.</w:t>
      </w:r>
    </w:p>
    <w:p w14:paraId="2BF4AB6E" w14:textId="77777777" w:rsidR="009A4FAD" w:rsidRPr="00296787" w:rsidRDefault="009A4FAD" w:rsidP="00CE0200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6"/>
        <w:gridCol w:w="6860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58D9C52C" w:rsidR="00B628C5" w:rsidRPr="006E5A18" w:rsidRDefault="006E5A18" w:rsidP="00F8475B">
            <w:pPr>
              <w:rPr>
                <w:rFonts w:ascii="Mulish" w:hAnsi="Mulish"/>
                <w:sz w:val="24"/>
              </w:rPr>
            </w:pPr>
            <w:r w:rsidRPr="006E5A18">
              <w:rPr>
                <w:rFonts w:ascii="Mulish" w:hAnsi="Mulish"/>
                <w:sz w:val="24"/>
              </w:rPr>
              <w:t xml:space="preserve">Sociedad Anónima </w:t>
            </w:r>
            <w:r w:rsidR="00A31837">
              <w:rPr>
                <w:rFonts w:ascii="Mulish" w:hAnsi="Mulish"/>
                <w:sz w:val="24"/>
              </w:rPr>
              <w:t>de Electrónica Submarina (SAES)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38777428" w:rsidR="00B628C5" w:rsidRPr="00296787" w:rsidRDefault="006E5A18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11</w:t>
            </w:r>
            <w:r w:rsidR="009A4FAD">
              <w:rPr>
                <w:rFonts w:ascii="Mulish" w:hAnsi="Mulish"/>
                <w:sz w:val="24"/>
              </w:rPr>
              <w:t>/3/2026</w:t>
            </w:r>
          </w:p>
          <w:p w14:paraId="5DEB5371" w14:textId="5001794D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78350A">
              <w:rPr>
                <w:rFonts w:ascii="Mulish" w:hAnsi="Mulish"/>
                <w:sz w:val="24"/>
              </w:rPr>
              <w:t>19</w:t>
            </w:r>
            <w:r w:rsidR="00890DA4">
              <w:rPr>
                <w:rFonts w:ascii="Mulish" w:hAnsi="Mulish"/>
                <w:sz w:val="24"/>
              </w:rPr>
              <w:t>/</w:t>
            </w:r>
            <w:r w:rsidR="0078350A">
              <w:rPr>
                <w:rFonts w:ascii="Mulish" w:hAnsi="Mulish"/>
                <w:sz w:val="24"/>
              </w:rPr>
              <w:t>6</w:t>
            </w:r>
            <w:r w:rsidR="00890DA4">
              <w:rPr>
                <w:rFonts w:ascii="Mulish" w:hAnsi="Mulish"/>
                <w:sz w:val="24"/>
              </w:rPr>
              <w:t>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6705532C" w:rsidR="00A31837" w:rsidRPr="00A31837" w:rsidRDefault="00E733CC" w:rsidP="00A31837">
            <w:pPr>
              <w:rPr>
                <w:rFonts w:ascii="Mulish" w:hAnsi="Mulish"/>
                <w:sz w:val="24"/>
              </w:rPr>
            </w:pPr>
            <w:hyperlink r:id="rId18" w:history="1">
              <w:r w:rsidR="00A31837" w:rsidRPr="00A31837">
                <w:rPr>
                  <w:rStyle w:val="Hipervnculo"/>
                  <w:rFonts w:ascii="Mulish" w:hAnsi="Mulish"/>
                  <w:sz w:val="24"/>
                </w:rPr>
                <w:t>https://electronica-submarina.com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E733CC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1D230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1D230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253A51">
            <w:pPr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4CEEF7D1" w:rsidR="00AF751D" w:rsidRPr="00296787" w:rsidRDefault="002C0CF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1FB65281" w:rsidR="00AF751D" w:rsidRPr="00A608C3" w:rsidRDefault="00E733CC" w:rsidP="00253A5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C0CF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 contenidos en el Portal de Transparencia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6FE5052B" w:rsidR="00AF751D" w:rsidRPr="00296787" w:rsidRDefault="001D230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23741AD5" w:rsidR="00AF751D" w:rsidRPr="00A608C3" w:rsidRDefault="00E733CC" w:rsidP="00253A5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D230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08142481" w:rsidR="00AF751D" w:rsidRPr="00296787" w:rsidRDefault="00B969C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44333DFC" w:rsidR="00AF751D" w:rsidRPr="00A608C3" w:rsidRDefault="00E733CC" w:rsidP="00253A5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969C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0BA830AC" w:rsidR="00AF751D" w:rsidRPr="00296787" w:rsidRDefault="00B969C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7636000E" w:rsidR="00AF751D" w:rsidRPr="00A608C3" w:rsidRDefault="00E733CC" w:rsidP="00253A5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969CB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55B0D168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Publicación de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c</w:t>
            </w:r>
            <w:r w:rsidRPr="00296787">
              <w:rPr>
                <w:rFonts w:ascii="Mulish" w:hAnsi="Mulish"/>
                <w:sz w:val="18"/>
                <w:szCs w:val="18"/>
              </w:rPr>
              <w:t>ontenidos</w:t>
            </w:r>
          </w:p>
        </w:tc>
        <w:tc>
          <w:tcPr>
            <w:tcW w:w="3509" w:type="dxa"/>
            <w:vAlign w:val="center"/>
          </w:tcPr>
          <w:p w14:paraId="6AD6F2A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2027593581"/>
            <w:placeholder>
              <w:docPart w:val="222AC47C2D79436F85F96E10795972E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4D9BED77" w:rsidR="00AF751D" w:rsidRPr="00296787" w:rsidRDefault="00B969C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7EB6DFD1" w:rsidR="00AF751D" w:rsidRPr="00A608C3" w:rsidRDefault="00E733CC" w:rsidP="00253A5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B9F8879E306241B7A23B93122B7A559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969C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762582553"/>
            <w:placeholder>
              <w:docPart w:val="856695F917B647E19B6F0317A80810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269C5481" w:rsidR="00AF751D" w:rsidRPr="00296787" w:rsidRDefault="002C0CF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6A10AD15" w:rsidR="00AF751D" w:rsidRPr="00A608C3" w:rsidRDefault="00E733CC" w:rsidP="00253A5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A1232D9FFC3443C4986DF9FB0D429CC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C0CF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524833368"/>
            <w:placeholder>
              <w:docPart w:val="02EDF7A8B85F4991A50E7BFDF8F5372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1FF33E97" w:rsidR="00AF751D" w:rsidRPr="00296787" w:rsidRDefault="00B969C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22BE39D4" w:rsidR="00AF751D" w:rsidRPr="00A608C3" w:rsidRDefault="00E733CC" w:rsidP="00253A5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2EA22374C433483D99C263A8D1B44F5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969CB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414439782"/>
            <w:placeholder>
              <w:docPart w:val="7E9209C55FB44583B0E8724B938B816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3138BB3A" w:rsidR="00AF751D" w:rsidRPr="00296787" w:rsidRDefault="007C4DD6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7C52D8D5" w:rsidR="00AF751D" w:rsidRPr="00A608C3" w:rsidRDefault="00E733CC" w:rsidP="00253A5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ABABEAD0241A4BDEA901900166AEC7E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C4DD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94643717"/>
            <w:placeholder>
              <w:docPart w:val="64673F08CF51417383F16C71D557E38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5852E5BF" w:rsidR="00AF751D" w:rsidRPr="00296787" w:rsidRDefault="004C0B3C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78A1C10E" w:rsidR="00AF751D" w:rsidRPr="00A608C3" w:rsidRDefault="00E733CC" w:rsidP="00253A5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Fonts w:ascii="Mulish" w:hAnsi="Mulish"/>
                  <w:sz w:val="18"/>
                  <w:szCs w:val="18"/>
                </w:rPr>
                <w:alias w:val="Opciones"/>
                <w:tag w:val="Opciones"/>
                <w:id w:val="746539046"/>
                <w:placeholder>
                  <w:docPart w:val="07934F63CB5D470894ED9591AA10BE6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/>
              <w:sdtContent>
                <w:r w:rsidR="004C0B3C" w:rsidRPr="004C0B3C">
                  <w:rPr>
                    <w:rFonts w:ascii="Mulish" w:hAnsi="Mulish"/>
                    <w:sz w:val="18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1996099293"/>
            <w:placeholder>
              <w:docPart w:val="5F1AA766D1354FA6A74B36CA916D50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15B94AAF" w:rsidR="00AF751D" w:rsidRPr="00296787" w:rsidRDefault="001D230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19C09B59" w:rsidR="00AF751D" w:rsidRPr="00A608C3" w:rsidRDefault="00E733CC" w:rsidP="00253A5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DE0FE671D4A7400F8A9E0D6450F40CB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D230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4563488"/>
            <w:placeholder>
              <w:docPart w:val="CF0B592A763E46B5B8BAB07655F0134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25C0A2F4" w:rsidR="00AF751D" w:rsidRPr="00296787" w:rsidRDefault="00DF549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Parcialmente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012736D8" w:rsidR="00AF751D" w:rsidRPr="00A608C3" w:rsidRDefault="00E733CC" w:rsidP="00253A5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DCBDB3FD335E4B2C8C0616ACD373BB5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F5497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0A457B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175960179"/>
            <w:placeholder>
              <w:docPart w:val="D7E374DA2D5B4330BDB07DA9050C69A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057C1A1C" w:rsidR="00AF751D" w:rsidRPr="00296787" w:rsidRDefault="001D478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78765FCC" w:rsidR="00AF751D" w:rsidRPr="00A608C3" w:rsidRDefault="00E733CC" w:rsidP="00253A5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471C1662813945C3AB8463802E2BBC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D4788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</w:t>
            </w:r>
            <w:r w:rsidR="00085AD5" w:rsidRPr="00296787">
              <w:rPr>
                <w:rFonts w:ascii="Mulish" w:hAnsi="Mulish"/>
                <w:sz w:val="18"/>
                <w:szCs w:val="18"/>
              </w:rPr>
              <w:t>re</w:t>
            </w:r>
            <w:r w:rsidRPr="00296787">
              <w:rPr>
                <w:rFonts w:ascii="Mulish" w:hAnsi="Mulish"/>
                <w:sz w:val="18"/>
                <w:szCs w:val="18"/>
              </w:rPr>
              <w:t xml:space="preserve">nuncias 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654653517"/>
            <w:placeholder>
              <w:docPart w:val="A9D88C80FFB845829679D5B1FAB8311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4AC0BA6A" w:rsidR="00AF751D" w:rsidRPr="00296787" w:rsidRDefault="001D478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04E6BF86" w:rsidR="00AF751D" w:rsidRPr="00A608C3" w:rsidRDefault="00E733CC" w:rsidP="00253A5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88948110"/>
                <w:placeholder>
                  <w:docPart w:val="FA99D7E76B9843179B4D458777FCAFD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D4788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735281266"/>
            <w:placeholder>
              <w:docPart w:val="1981B733A99844D48E6EF537FAAA6E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49457F0C" w:rsidR="00AF751D" w:rsidRPr="00296787" w:rsidRDefault="00DF549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215B30FA" w:rsidR="00AF751D" w:rsidRPr="00A608C3" w:rsidRDefault="00E733CC" w:rsidP="00253A5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0C5C722B355F416D82CF7E6B152F8B79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F549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5497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5497" w:rsidRPr="00296787" w:rsidRDefault="00DF5497" w:rsidP="00DF5497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5497" w:rsidRPr="00296787" w:rsidRDefault="00DF5497" w:rsidP="00DF5497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1979605034"/>
            <w:placeholder>
              <w:docPart w:val="D5BCF270219E40F79E0BC18E5D0D3EC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12AB65F8" w:rsidR="00DF5497" w:rsidRPr="00A608C3" w:rsidRDefault="00DF5497" w:rsidP="00DF5497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2875F180" w:rsidR="00DF5497" w:rsidRPr="00A608C3" w:rsidRDefault="00E733CC" w:rsidP="00253A5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26751302"/>
                <w:placeholder>
                  <w:docPart w:val="705DC0798C574B70A73A55D2FA4C74B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F5497">
                  <w:rPr>
                    <w:rStyle w:val="Estilo6"/>
                    <w:szCs w:val="18"/>
                  </w:rPr>
                  <w:t>Parcialmente</w:t>
                </w:r>
              </w:sdtContent>
            </w:sdt>
            <w:r w:rsidR="00DF5497" w:rsidRPr="001B14A7">
              <w:rPr>
                <w:rStyle w:val="Estilo6"/>
              </w:rPr>
              <w:t xml:space="preserve">. No </w:t>
            </w:r>
            <w:r w:rsidR="00DF5497">
              <w:rPr>
                <w:rStyle w:val="Estilo6"/>
              </w:rPr>
              <w:t xml:space="preserve">se publica número de contratos ni el porcentaje en volumen </w:t>
            </w:r>
            <w:r w:rsidR="00DF5497">
              <w:rPr>
                <w:rStyle w:val="Estilo6"/>
              </w:rPr>
              <w:lastRenderedPageBreak/>
              <w:t>presupuestario según tipo de contrato.</w:t>
            </w:r>
          </w:p>
        </w:tc>
      </w:tr>
      <w:tr w:rsidR="000A457B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Contratos </w:t>
            </w:r>
            <w:r w:rsidR="00085AD5" w:rsidRPr="00296787">
              <w:rPr>
                <w:rFonts w:ascii="Mulish" w:hAnsi="Mulish"/>
                <w:sz w:val="18"/>
                <w:szCs w:val="18"/>
              </w:rPr>
              <w:t>m</w:t>
            </w:r>
            <w:r w:rsidRPr="00296787">
              <w:rPr>
                <w:rFonts w:ascii="Mulish" w:hAnsi="Mulish"/>
                <w:sz w:val="18"/>
                <w:szCs w:val="18"/>
              </w:rPr>
              <w:t>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8C04BBA615A5423F8E1C348EE165BE2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5925D8CF" w:rsidR="00AF751D" w:rsidRPr="00A608C3" w:rsidRDefault="00A2372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5812E14C" w:rsidR="00AF751D" w:rsidRPr="00A608C3" w:rsidRDefault="00E733CC" w:rsidP="00253A5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387FA35AB40D4EBB815282C6A674390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2372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5497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DF5497" w:rsidRPr="00296787" w:rsidRDefault="00DF5497" w:rsidP="00DF5497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DF5497" w:rsidRPr="00296787" w:rsidRDefault="00DF5497" w:rsidP="00DF5497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442919053"/>
            <w:placeholder>
              <w:docPart w:val="0CB03FA07266481FBFE3EEE91C042B6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05D1DEF2" w:rsidR="00DF5497" w:rsidRPr="00A608C3" w:rsidRDefault="00DF5497" w:rsidP="00DF5497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1A6197A4" w:rsidR="00DF5497" w:rsidRPr="00A608C3" w:rsidRDefault="00E733CC" w:rsidP="00253A5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19151986"/>
                <w:placeholder>
                  <w:docPart w:val="738E83774C9E475892BCFAF99507372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F549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1B14A7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1B14A7" w:rsidRPr="00296787" w:rsidRDefault="001B14A7" w:rsidP="001B14A7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1B14A7" w:rsidRPr="00296787" w:rsidRDefault="001B14A7" w:rsidP="001B14A7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23120315"/>
            <w:placeholder>
              <w:docPart w:val="1065674436F14857899BEC83E23FF9A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5B230CB8" w:rsidR="001B14A7" w:rsidRPr="00A608C3" w:rsidRDefault="001B14A7" w:rsidP="001B14A7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3E7A572D" w:rsidR="001B14A7" w:rsidRPr="00A608C3" w:rsidRDefault="00E733CC" w:rsidP="00253A5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65470303"/>
                <w:placeholder>
                  <w:docPart w:val="B308000525DF419EB8E626ED5215435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B14A7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1B14A7" w:rsidRPr="001B14A7">
              <w:rPr>
                <w:rStyle w:val="Estilo6"/>
              </w:rPr>
              <w:t>. No aplica.</w:t>
            </w:r>
          </w:p>
        </w:tc>
      </w:tr>
      <w:tr w:rsidR="000A5BDB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0A5BDB" w:rsidRPr="00296787" w:rsidRDefault="000A5BDB" w:rsidP="000A5BDB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0A5BDB" w:rsidRPr="00296787" w:rsidRDefault="000A5BDB" w:rsidP="000A5BDB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926655292"/>
            <w:placeholder>
              <w:docPart w:val="09ED5BA1CDB34F3BA114C58763E67D2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3D17F971" w:rsidR="000A5BDB" w:rsidRPr="00A608C3" w:rsidRDefault="000A5BDB" w:rsidP="000A5BDB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7184B3B1" w:rsidR="000A5BDB" w:rsidRPr="00A608C3" w:rsidRDefault="00E733CC" w:rsidP="00253A5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01333571"/>
                <w:placeholder>
                  <w:docPart w:val="0BF4B86B0B8245E48E808E123D9795A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A5BDB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0A5BDB" w:rsidRPr="001B14A7">
              <w:rPr>
                <w:rStyle w:val="Estilo6"/>
              </w:rPr>
              <w:t>. No aplica.</w:t>
            </w:r>
          </w:p>
        </w:tc>
      </w:tr>
      <w:tr w:rsidR="00DF5497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5497" w:rsidRPr="00296787" w:rsidRDefault="00DF5497" w:rsidP="00DF5497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5497" w:rsidRPr="00296787" w:rsidRDefault="00DF5497" w:rsidP="00DF5497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702755370"/>
            <w:placeholder>
              <w:docPart w:val="F6BE012AA1914D5EA02FB957E5DA569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5E523B41" w:rsidR="00DF5497" w:rsidRPr="00A608C3" w:rsidRDefault="00DF5497" w:rsidP="00DF5497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57680D0B" w:rsidR="00DF5497" w:rsidRPr="00A608C3" w:rsidRDefault="00E733CC" w:rsidP="00253A5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992254355"/>
                <w:placeholder>
                  <w:docPart w:val="FDEFBBC4F92C4C238F1F5CAA06DA686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F5497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DF5497" w:rsidRPr="001B14A7">
              <w:rPr>
                <w:rStyle w:val="Estilo6"/>
              </w:rPr>
              <w:t xml:space="preserve">. </w:t>
            </w:r>
            <w:r w:rsidR="00DF5497">
              <w:rPr>
                <w:rStyle w:val="Estilo6"/>
              </w:rPr>
              <w:t>Se publica en formato no reutilizable.</w:t>
            </w:r>
          </w:p>
        </w:tc>
      </w:tr>
      <w:tr w:rsidR="000A457B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BF3BC567D56435C9E7E5DF86792A19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62883753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302FB956" w:rsidR="00AF751D" w:rsidRPr="00A608C3" w:rsidRDefault="00E733CC" w:rsidP="00253A5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BED8F0121D4B457B8244D8F291B382A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B85ECFD423184DF893A09C977F9ADC5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10B19FE9" w:rsidR="00AF751D" w:rsidRPr="00A608C3" w:rsidRDefault="00234F3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604F4EAD" w:rsidR="00AF751D" w:rsidRPr="00A608C3" w:rsidRDefault="00E733CC" w:rsidP="00253A5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9E653B9D349445A2A089CF2899152C5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A5BD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5BDB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0A5BDB" w:rsidRPr="00296787" w:rsidRDefault="000A5BDB" w:rsidP="000A5BDB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0A5BDB" w:rsidRPr="00296787" w:rsidRDefault="000A5BDB" w:rsidP="000A5BDB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281603297"/>
            <w:placeholder>
              <w:docPart w:val="CD4B141EB81247E0AE3B7FB5BE7CD1F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51A89457" w:rsidR="000A5BDB" w:rsidRPr="00A608C3" w:rsidRDefault="000A5BDB" w:rsidP="000A5BDB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352BD8A1" w:rsidR="000A5BDB" w:rsidRPr="00A608C3" w:rsidRDefault="00E733CC" w:rsidP="00253A5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880296629"/>
                <w:placeholder>
                  <w:docPart w:val="0A35150420934C9FB1B24DE3505D7EF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34F3B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9E0AC24BDD814DF1BCCC79217732E9E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7FB135D3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0F117047" w:rsidR="00AF751D" w:rsidRPr="00A608C3" w:rsidRDefault="00E733CC" w:rsidP="00253A5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4B693A104774403E8C1C5E8B55148B1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34F3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247F4071" w14:textId="77777777" w:rsidTr="000A457B">
        <w:tc>
          <w:tcPr>
            <w:tcW w:w="1405" w:type="dxa"/>
            <w:vMerge/>
            <w:vAlign w:val="center"/>
          </w:tcPr>
          <w:p w14:paraId="617985F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DDF6B00E26504D3BABAAA8FD7A9511C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6D2BE29A" w:rsidR="00AF751D" w:rsidRPr="00A608C3" w:rsidRDefault="00234F3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369ABF74" w:rsidR="00AF751D" w:rsidRPr="00A608C3" w:rsidRDefault="00E733CC" w:rsidP="00253A5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D7AEDF9BBD354044AD15E4194B9D2AF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34F3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 xml:space="preserve">nformación </w:t>
            </w:r>
          </w:p>
        </w:tc>
        <w:tc>
          <w:tcPr>
            <w:tcW w:w="3509" w:type="dxa"/>
            <w:vAlign w:val="center"/>
          </w:tcPr>
          <w:p w14:paraId="35C3BF16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D3553A352202460DA2C899951EB569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3047A7C9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7F759655" w:rsidR="00AF751D" w:rsidRPr="00A608C3" w:rsidRDefault="00E733CC" w:rsidP="00253A5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8DD2073CA2A549019F31CEF490E0190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71D93A209CF1421D946F419D46A2A2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3A18BC2A" w:rsidR="00AF751D" w:rsidRPr="00A608C3" w:rsidRDefault="00B343A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69BB2048" w:rsidR="00AF751D" w:rsidRPr="00A608C3" w:rsidRDefault="00E733CC" w:rsidP="00253A5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4364EFA121747A396ED207306B4927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343A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DF85340E338545C49BB31080CCFA1F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299E0FC7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759BA59F" w:rsidR="00AF751D" w:rsidRPr="00A608C3" w:rsidRDefault="00E733CC" w:rsidP="00253A5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04E0063F1571469F8268ACCEE650AE9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1359B15276D247AFA7040C5320EA36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2D559444" w:rsidR="00AF751D" w:rsidRPr="00A608C3" w:rsidRDefault="00255690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0DE219A8" w:rsidR="00AF751D" w:rsidRPr="00A608C3" w:rsidRDefault="00E733CC" w:rsidP="00253A5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4CD62B30B3844A2C9C840CB8087E47F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55690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0A457B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</w:t>
            </w:r>
            <w:r w:rsidR="00085AD5" w:rsidRPr="00296787">
              <w:rPr>
                <w:rFonts w:ascii="Mulish" w:hAnsi="Mulish"/>
                <w:sz w:val="18"/>
                <w:szCs w:val="18"/>
              </w:rPr>
              <w:t>a</w:t>
            </w:r>
            <w:r w:rsidRPr="00296787">
              <w:rPr>
                <w:rFonts w:ascii="Mulish" w:hAnsi="Mulish"/>
                <w:sz w:val="18"/>
                <w:szCs w:val="18"/>
              </w:rPr>
              <w:t xml:space="preserve">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C90DED3C1D2B43BEBEE52B0B45239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08BD2F75" w:rsidR="00AF751D" w:rsidRPr="00A608C3" w:rsidRDefault="00CA642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2C7E0384" w:rsidR="00AF751D" w:rsidRPr="00A608C3" w:rsidRDefault="00E733CC" w:rsidP="00253A5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5BF090A2FA1E40618EBAEF1C986501B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34F3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AF751D" w:rsidRPr="00296787" w:rsidRDefault="00AF751D" w:rsidP="00423BF1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Total </w:t>
            </w:r>
            <w:r w:rsidR="00702F10" w:rsidRPr="00296787">
              <w:rPr>
                <w:rFonts w:ascii="Mulish" w:hAnsi="Mulish"/>
                <w:b/>
                <w:sz w:val="18"/>
                <w:szCs w:val="18"/>
              </w:rPr>
              <w:t>r</w:t>
            </w:r>
            <w:r w:rsidRPr="00296787">
              <w:rPr>
                <w:rFonts w:ascii="Mulish" w:hAnsi="Mulish"/>
                <w:b/>
                <w:sz w:val="18"/>
                <w:szCs w:val="18"/>
              </w:rPr>
              <w:t>ecomendaciones</w:t>
            </w:r>
            <w:r w:rsidR="00702F10" w:rsidRPr="00296787">
              <w:rPr>
                <w:rFonts w:ascii="Mulish" w:hAnsi="Mulish"/>
                <w:b/>
                <w:sz w:val="18"/>
                <w:szCs w:val="18"/>
              </w:rPr>
              <w:t xml:space="preserve"> pendientes de cumplir</w:t>
            </w:r>
          </w:p>
        </w:tc>
        <w:tc>
          <w:tcPr>
            <w:tcW w:w="2741" w:type="dxa"/>
            <w:vAlign w:val="center"/>
          </w:tcPr>
          <w:p w14:paraId="0883A954" w14:textId="23EC0B0D" w:rsidR="00AF751D" w:rsidRPr="00296787" w:rsidRDefault="00255690" w:rsidP="00423BF1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9</w:t>
            </w:r>
          </w:p>
        </w:tc>
        <w:tc>
          <w:tcPr>
            <w:tcW w:w="2806" w:type="dxa"/>
          </w:tcPr>
          <w:p w14:paraId="3E03AC72" w14:textId="4AC08A48" w:rsidR="00AF751D" w:rsidRPr="00296787" w:rsidRDefault="00255690" w:rsidP="00253A51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7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6E9BA95D" w:rsidR="002A7C57" w:rsidRPr="003E5ABA" w:rsidRDefault="00255690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85" w:type="dxa"/>
          </w:tcPr>
          <w:p w14:paraId="33CF1936" w14:textId="11EEBD66" w:rsidR="002A7C57" w:rsidRPr="003E5ABA" w:rsidRDefault="00234F3B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3E5ABA">
              <w:rPr>
                <w:rFonts w:ascii="Mulish" w:hAnsi="Mulish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86" w:type="dxa"/>
            <w:shd w:val="clear" w:color="auto" w:fill="CB9700"/>
          </w:tcPr>
          <w:p w14:paraId="2B06FB4B" w14:textId="40464D9D" w:rsidR="002A7C57" w:rsidRPr="003E5ABA" w:rsidRDefault="00255690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7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105FD4F6" w14:textId="77777777" w:rsidR="00296787" w:rsidRDefault="00E733CC" w:rsidP="007D52E6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</w:p>
    <w:p w14:paraId="6526A519" w14:textId="1840DD95" w:rsidR="001610FE" w:rsidRDefault="001610FE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begin"/>
      </w:r>
      <w:r>
        <w:rPr>
          <w:rFonts w:ascii="Mulish" w:hAnsi="Mulish"/>
          <w:lang w:bidi="es-ES"/>
        </w:rPr>
        <w:instrText xml:space="preserve"> LINK </w:instrText>
      </w:r>
      <w:r w:rsidR="009070BE">
        <w:rPr>
          <w:rFonts w:ascii="Mulish" w:hAnsi="Mulish"/>
          <w:lang w:bidi="es-ES"/>
        </w:rPr>
        <w:instrText xml:space="preserve">Excel.Sheet.12 "C:\\Users\\mariadelcarmen.motos\\Documents\\Trabajo fuera red\\219-SAES\\2026\\219 SAES-2026.xlsx" Tablas!F2C1:F5C9 </w:instrText>
      </w:r>
      <w:r>
        <w:rPr>
          <w:rFonts w:ascii="Mulish" w:hAnsi="Mulish"/>
          <w:lang w:bidi="es-ES"/>
        </w:rPr>
        <w:instrText xml:space="preserve">\a \f 4 \h </w:instrText>
      </w:r>
      <w:r>
        <w:rPr>
          <w:rFonts w:ascii="Mulish" w:hAnsi="Mulish"/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4"/>
        <w:gridCol w:w="744"/>
        <w:gridCol w:w="744"/>
        <w:gridCol w:w="744"/>
        <w:gridCol w:w="744"/>
        <w:gridCol w:w="745"/>
        <w:gridCol w:w="745"/>
        <w:gridCol w:w="739"/>
      </w:tblGrid>
      <w:tr w:rsidR="001610FE" w:rsidRPr="001610FE" w14:paraId="6401D09C" w14:textId="77777777" w:rsidTr="001610FE">
        <w:trPr>
          <w:trHeight w:val="1380"/>
        </w:trPr>
        <w:tc>
          <w:tcPr>
            <w:tcW w:w="1739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75DCC2C8" w14:textId="2EC560FD" w:rsidR="001610FE" w:rsidRPr="001610FE" w:rsidRDefault="001610FE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1610FE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12966B9" w14:textId="77777777" w:rsidR="001610FE" w:rsidRPr="001610FE" w:rsidRDefault="001610FE" w:rsidP="001610FE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610FE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C56889F" w14:textId="77777777" w:rsidR="001610FE" w:rsidRPr="001610FE" w:rsidRDefault="001610FE" w:rsidP="001610FE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610FE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EC40531" w14:textId="77777777" w:rsidR="001610FE" w:rsidRPr="001610FE" w:rsidRDefault="001610FE" w:rsidP="001610FE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610FE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10802F2" w14:textId="77777777" w:rsidR="001610FE" w:rsidRPr="001610FE" w:rsidRDefault="001610FE" w:rsidP="001610FE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610FE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B659EBC" w14:textId="77777777" w:rsidR="001610FE" w:rsidRPr="001610FE" w:rsidRDefault="001610FE" w:rsidP="001610FE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610FE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4875B33" w14:textId="77777777" w:rsidR="001610FE" w:rsidRPr="001610FE" w:rsidRDefault="001610FE" w:rsidP="001610FE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610FE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7C2B51F" w14:textId="77777777" w:rsidR="001610FE" w:rsidRPr="001610FE" w:rsidRDefault="001610FE" w:rsidP="001610FE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610FE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3AB0C40" w14:textId="77777777" w:rsidR="001610FE" w:rsidRPr="001610FE" w:rsidRDefault="001610FE" w:rsidP="001610FE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610FE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1610FE" w:rsidRPr="001610FE" w14:paraId="10EF1B73" w14:textId="77777777" w:rsidTr="001610FE">
        <w:trPr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34ACD6F3" w14:textId="77777777" w:rsidR="001610FE" w:rsidRPr="001610FE" w:rsidRDefault="001610FE" w:rsidP="001610FE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610FE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 y organizativa (%)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5BEFFCB" w14:textId="77777777" w:rsidR="001610FE" w:rsidRPr="001610FE" w:rsidRDefault="001610FE" w:rsidP="001610F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610F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83,3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B67EE94" w14:textId="77777777" w:rsidR="001610FE" w:rsidRPr="001610FE" w:rsidRDefault="001610FE" w:rsidP="001610F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610F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83,3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D3889D2" w14:textId="77777777" w:rsidR="001610FE" w:rsidRPr="001610FE" w:rsidRDefault="001610FE" w:rsidP="001610F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610F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83,3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D0C000D" w14:textId="77777777" w:rsidR="001610FE" w:rsidRPr="001610FE" w:rsidRDefault="001610FE" w:rsidP="001610F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610F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83,3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06AC67E" w14:textId="77777777" w:rsidR="001610FE" w:rsidRPr="001610FE" w:rsidRDefault="001610FE" w:rsidP="001610F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610F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83,3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B4DAC75" w14:textId="77777777" w:rsidR="001610FE" w:rsidRPr="001610FE" w:rsidRDefault="001610FE" w:rsidP="001610F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610F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83,3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DDDF8CA" w14:textId="77777777" w:rsidR="001610FE" w:rsidRPr="001610FE" w:rsidRDefault="001610FE" w:rsidP="001610F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610F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66,7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79E59FC" w14:textId="77777777" w:rsidR="001610FE" w:rsidRPr="001610FE" w:rsidRDefault="001610FE" w:rsidP="001610F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610F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81,0</w:t>
            </w:r>
          </w:p>
        </w:tc>
      </w:tr>
      <w:tr w:rsidR="001610FE" w:rsidRPr="001610FE" w14:paraId="5C470248" w14:textId="77777777" w:rsidTr="001610FE">
        <w:trPr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3FFCCAD7" w14:textId="77777777" w:rsidR="001610FE" w:rsidRPr="001610FE" w:rsidRDefault="001610FE" w:rsidP="001610FE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610FE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FE7F8F" w14:textId="77777777" w:rsidR="001610FE" w:rsidRPr="001610FE" w:rsidRDefault="001610FE" w:rsidP="001610F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610F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70688A" w14:textId="77777777" w:rsidR="001610FE" w:rsidRPr="001610FE" w:rsidRDefault="001610FE" w:rsidP="001610F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610F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675CF0" w14:textId="77777777" w:rsidR="001610FE" w:rsidRPr="001610FE" w:rsidRDefault="001610FE" w:rsidP="001610F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610F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651EC1" w14:textId="77777777" w:rsidR="001610FE" w:rsidRPr="001610FE" w:rsidRDefault="001610FE" w:rsidP="001610F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610F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59BB77" w14:textId="77777777" w:rsidR="001610FE" w:rsidRPr="001610FE" w:rsidRDefault="001610FE" w:rsidP="001610F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610F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79868B" w14:textId="77777777" w:rsidR="001610FE" w:rsidRPr="001610FE" w:rsidRDefault="001610FE" w:rsidP="001610F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610F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42,2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2B52D1" w14:textId="77777777" w:rsidR="001610FE" w:rsidRPr="001610FE" w:rsidRDefault="001610FE" w:rsidP="001610F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610F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54,7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151156" w14:textId="77777777" w:rsidR="001610FE" w:rsidRPr="001610FE" w:rsidRDefault="001610FE" w:rsidP="001610F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610F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49,9</w:t>
            </w:r>
          </w:p>
        </w:tc>
      </w:tr>
      <w:tr w:rsidR="001610FE" w:rsidRPr="001610FE" w14:paraId="46569AAE" w14:textId="77777777" w:rsidTr="001610FE">
        <w:trPr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2B2F6FAE" w14:textId="77777777" w:rsidR="001610FE" w:rsidRPr="001610FE" w:rsidRDefault="001610FE" w:rsidP="001610FE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1610FE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55DC32C9" w14:textId="77777777" w:rsidR="001610FE" w:rsidRPr="001610FE" w:rsidRDefault="001610FE" w:rsidP="001610FE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1610FE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61,4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7B953B48" w14:textId="77777777" w:rsidR="001610FE" w:rsidRPr="001610FE" w:rsidRDefault="001610FE" w:rsidP="001610FE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1610FE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61,4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2710396F" w14:textId="77777777" w:rsidR="001610FE" w:rsidRPr="001610FE" w:rsidRDefault="001610FE" w:rsidP="001610FE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1610FE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61,4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34782FF7" w14:textId="77777777" w:rsidR="001610FE" w:rsidRPr="001610FE" w:rsidRDefault="001610FE" w:rsidP="001610FE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1610FE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61,4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01D4EC01" w14:textId="77777777" w:rsidR="001610FE" w:rsidRPr="001610FE" w:rsidRDefault="001610FE" w:rsidP="001610FE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1610FE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61,4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606E8A99" w14:textId="77777777" w:rsidR="001610FE" w:rsidRPr="001610FE" w:rsidRDefault="001610FE" w:rsidP="001610FE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1610FE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55,9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0BC7FE2F" w14:textId="77777777" w:rsidR="001610FE" w:rsidRPr="001610FE" w:rsidRDefault="001610FE" w:rsidP="001610FE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1610FE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58,7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126EF917" w14:textId="77777777" w:rsidR="001610FE" w:rsidRPr="001610FE" w:rsidRDefault="001610FE" w:rsidP="001610FE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1610FE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60,6</w:t>
            </w:r>
          </w:p>
        </w:tc>
      </w:tr>
    </w:tbl>
    <w:p w14:paraId="06B29B65" w14:textId="0378EF50" w:rsidR="001E106B" w:rsidRPr="00296787" w:rsidRDefault="001610FE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</w:p>
    <w:p w14:paraId="0D0031AF" w14:textId="57D15590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1610FE">
        <w:rPr>
          <w:rFonts w:ascii="Mulish" w:hAnsi="Mulish"/>
          <w:lang w:bidi="es-ES"/>
        </w:rPr>
        <w:t>60,6</w:t>
      </w:r>
      <w:r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37A7569A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 </w:t>
      </w:r>
      <w:r w:rsidR="001610FE">
        <w:rPr>
          <w:rFonts w:ascii="Mulish" w:hAnsi="Mulish"/>
        </w:rPr>
        <w:t>positivamen</w:t>
      </w:r>
      <w:r w:rsidR="007F144B" w:rsidRPr="00296787">
        <w:rPr>
          <w:rFonts w:ascii="Mulish" w:hAnsi="Mulish"/>
        </w:rPr>
        <w:t xml:space="preserve">te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652D9F" w:rsidRPr="00296787">
        <w:rPr>
          <w:rFonts w:ascii="Mulish" w:hAnsi="Mulish"/>
        </w:rPr>
        <w:t xml:space="preserve"> </w:t>
      </w:r>
      <w:r w:rsidR="00CC6BFD">
        <w:rPr>
          <w:rFonts w:ascii="Mulish" w:hAnsi="Mulish"/>
        </w:rPr>
        <w:t xml:space="preserve">la </w:t>
      </w:r>
      <w:r w:rsidR="00E26408">
        <w:rPr>
          <w:rFonts w:ascii="Mulish" w:hAnsi="Mulish"/>
        </w:rPr>
        <w:t xml:space="preserve">Sociedad Anónima </w:t>
      </w:r>
      <w:r w:rsidR="001610FE">
        <w:rPr>
          <w:rFonts w:ascii="Mulish" w:hAnsi="Mulish"/>
        </w:rPr>
        <w:t>de Electrónica Submarina (SAES</w:t>
      </w:r>
      <w:r w:rsidR="00E26408">
        <w:rPr>
          <w:rFonts w:ascii="Mulish" w:hAnsi="Mulish"/>
        </w:rPr>
        <w:t>)</w:t>
      </w:r>
      <w:r w:rsidRPr="00296787">
        <w:rPr>
          <w:rFonts w:ascii="Mulish" w:hAnsi="Mulish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4404F7">
        <w:rPr>
          <w:rFonts w:ascii="Mulish" w:hAnsi="Mulish"/>
          <w:lang w:bidi="es-ES"/>
        </w:rPr>
        <w:t xml:space="preserve">5, la puntuación </w:t>
      </w:r>
      <w:r w:rsidR="001610FE">
        <w:rPr>
          <w:rFonts w:ascii="Mulish" w:hAnsi="Mulish"/>
          <w:lang w:bidi="es-ES"/>
        </w:rPr>
        <w:t>se incrementa en 5,</w:t>
      </w:r>
      <w:r w:rsidR="009070BE">
        <w:rPr>
          <w:rFonts w:ascii="Mulish" w:hAnsi="Mulish"/>
          <w:lang w:bidi="es-ES"/>
        </w:rPr>
        <w:t>6</w:t>
      </w:r>
      <w:r w:rsidR="001610FE">
        <w:rPr>
          <w:rFonts w:ascii="Mulish" w:hAnsi="Mulish"/>
          <w:lang w:bidi="es-ES"/>
        </w:rPr>
        <w:t xml:space="preserve"> puntos porcentuales, ya que se han aplicado cuatro recomendaciones de las efectuadas en ese año</w:t>
      </w:r>
      <w:r w:rsidRPr="00296787">
        <w:rPr>
          <w:rFonts w:ascii="Mulish" w:hAnsi="Mulish"/>
          <w:lang w:bidi="es-ES"/>
        </w:rPr>
        <w:t>.</w:t>
      </w:r>
      <w:r w:rsidR="00A8489A">
        <w:rPr>
          <w:rFonts w:ascii="Mulish" w:hAnsi="Mulish"/>
          <w:lang w:bidi="es-ES"/>
        </w:rPr>
        <w:t xml:space="preserve"> </w:t>
      </w:r>
      <w:r w:rsidR="00CC6BFD">
        <w:rPr>
          <w:rFonts w:ascii="Mulish" w:hAnsi="Mulish"/>
          <w:lang w:bidi="es-ES"/>
        </w:rPr>
        <w:t>Por el contrario, ha habido que revisar a la baja el cumplimiento de otras dos: Convenios, porque la información ha quedado obsoleta, e Indemnizaciones percibidas por altos cargos o máximos responsables con ocasión del abandono del cargo, porque no se ha localizado la información.</w:t>
      </w:r>
    </w:p>
    <w:p w14:paraId="28209DFA" w14:textId="0EF1D72A" w:rsidR="001E106B" w:rsidRPr="00296787" w:rsidRDefault="000B2E08" w:rsidP="001E106B">
      <w:pPr>
        <w:pStyle w:val="Cuerpodelboletn"/>
        <w:rPr>
          <w:rFonts w:ascii="Mulish" w:hAnsi="Mulish"/>
        </w:rPr>
      </w:pPr>
      <w:r>
        <w:rPr>
          <w:rFonts w:ascii="Mulish" w:hAnsi="Mulish"/>
        </w:rPr>
        <w:t>Por tanto, los déficits evidenciados son los siguientes</w:t>
      </w:r>
      <w:r w:rsidR="001E106B" w:rsidRPr="00296787">
        <w:rPr>
          <w:rFonts w:ascii="Mulish" w:hAnsi="Mulish"/>
        </w:rPr>
        <w:t xml:space="preserve">: </w:t>
      </w:r>
    </w:p>
    <w:p w14:paraId="06595518" w14:textId="77777777" w:rsidR="001E106B" w:rsidRPr="00296787" w:rsidRDefault="001E106B" w:rsidP="001E106B">
      <w:pPr>
        <w:pStyle w:val="Sinespaciado"/>
        <w:spacing w:line="276" w:lineRule="auto"/>
        <w:jc w:val="both"/>
        <w:rPr>
          <w:rFonts w:ascii="Mulish" w:hAnsi="Mulish"/>
        </w:rPr>
      </w:pPr>
    </w:p>
    <w:p w14:paraId="2C2221F5" w14:textId="75CF4213" w:rsidR="001E106B" w:rsidRPr="00296787" w:rsidRDefault="004404F7" w:rsidP="004404F7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C</w:t>
      </w:r>
      <w:r w:rsidR="001E106B" w:rsidRPr="00296787">
        <w:rPr>
          <w:rFonts w:ascii="Mulish" w:hAnsi="Mulish"/>
        </w:rPr>
        <w:t xml:space="preserve">ontinúa publicándose </w:t>
      </w:r>
      <w:r w:rsidR="00546754">
        <w:rPr>
          <w:rFonts w:ascii="Mulish" w:hAnsi="Mulish"/>
        </w:rPr>
        <w:t xml:space="preserve">parte de </w:t>
      </w:r>
      <w:r w:rsidR="001E106B" w:rsidRPr="00296787">
        <w:rPr>
          <w:rFonts w:ascii="Mulish" w:hAnsi="Mulish"/>
        </w:rPr>
        <w:t xml:space="preserve">la información </w:t>
      </w:r>
      <w:r w:rsidR="00546754">
        <w:rPr>
          <w:rFonts w:ascii="Mulish" w:hAnsi="Mulish"/>
        </w:rPr>
        <w:t>sujeta a obligación de publicidad activa</w:t>
      </w:r>
      <w:r w:rsidR="001E106B" w:rsidRPr="00296787">
        <w:rPr>
          <w:rFonts w:ascii="Mulish" w:hAnsi="Mulish"/>
        </w:rPr>
        <w:t xml:space="preserve"> al margen del Portal de Transparencia.</w:t>
      </w:r>
    </w:p>
    <w:p w14:paraId="4D13E788" w14:textId="77777777" w:rsidR="001E106B" w:rsidRPr="00296787" w:rsidRDefault="001E106B" w:rsidP="001E106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FA62F2A" w14:textId="072DF045" w:rsidR="001E106B" w:rsidRPr="00296787" w:rsidRDefault="001E106B" w:rsidP="004404F7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952936">
        <w:rPr>
          <w:rFonts w:ascii="Mulish" w:hAnsi="Mulish"/>
          <w:u w:val="single"/>
        </w:rPr>
        <w:t xml:space="preserve">Respecto </w:t>
      </w:r>
      <w:r w:rsidR="00467FDF" w:rsidRPr="00952936">
        <w:rPr>
          <w:rFonts w:ascii="Mulish" w:hAnsi="Mulish"/>
          <w:u w:val="single"/>
        </w:rPr>
        <w:t>a los</w:t>
      </w:r>
      <w:r w:rsidRPr="00952936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022A3218" w:rsidR="001E106B" w:rsidRDefault="001E106B" w:rsidP="001E106B">
      <w:pPr>
        <w:pStyle w:val="Prrafodelista"/>
        <w:rPr>
          <w:rFonts w:ascii="Mulish" w:hAnsi="Mulish"/>
        </w:rPr>
      </w:pPr>
    </w:p>
    <w:p w14:paraId="27D07B38" w14:textId="2F7684A0" w:rsidR="001610FE" w:rsidRDefault="001610FE" w:rsidP="001610FE">
      <w:pPr>
        <w:pStyle w:val="Prrafodelista"/>
        <w:numPr>
          <w:ilvl w:val="0"/>
          <w:numId w:val="23"/>
        </w:numPr>
        <w:rPr>
          <w:rFonts w:ascii="Mulish" w:hAnsi="Mulish"/>
        </w:rPr>
      </w:pPr>
      <w:r>
        <w:rPr>
          <w:rFonts w:ascii="Mulish" w:hAnsi="Mulish"/>
        </w:rPr>
        <w:t xml:space="preserve">En el bloque de Información </w:t>
      </w:r>
      <w:r w:rsidR="00A8489A">
        <w:rPr>
          <w:rFonts w:ascii="Mulish" w:hAnsi="Mulish"/>
        </w:rPr>
        <w:t>institucional y organizativa:</w:t>
      </w:r>
    </w:p>
    <w:p w14:paraId="70CAB3BB" w14:textId="2B5E0352" w:rsidR="00A8489A" w:rsidRDefault="00A8489A" w:rsidP="00A8489A">
      <w:pPr>
        <w:pStyle w:val="Prrafodelista"/>
        <w:ind w:left="1440"/>
        <w:rPr>
          <w:rFonts w:ascii="Mulish" w:hAnsi="Mulish"/>
        </w:rPr>
      </w:pPr>
    </w:p>
    <w:p w14:paraId="50B23A54" w14:textId="59C73A1D" w:rsidR="00A8489A" w:rsidRDefault="00A8489A" w:rsidP="00A8489A">
      <w:pPr>
        <w:pStyle w:val="Prrafodelista"/>
        <w:numPr>
          <w:ilvl w:val="0"/>
          <w:numId w:val="26"/>
        </w:numPr>
        <w:ind w:left="1985" w:hanging="567"/>
        <w:rPr>
          <w:rFonts w:ascii="Mulish" w:hAnsi="Mulish"/>
        </w:rPr>
      </w:pPr>
      <w:r>
        <w:rPr>
          <w:rFonts w:ascii="Mulish" w:hAnsi="Mulish"/>
        </w:rPr>
        <w:t>La descripción de la estructura organizativa del organismo.</w:t>
      </w:r>
    </w:p>
    <w:p w14:paraId="4B0D4EF0" w14:textId="77777777" w:rsidR="00A8489A" w:rsidRPr="00296787" w:rsidRDefault="00A8489A" w:rsidP="00A8489A">
      <w:pPr>
        <w:pStyle w:val="Prrafodelista"/>
        <w:ind w:left="1985"/>
        <w:rPr>
          <w:rFonts w:ascii="Mulish" w:hAnsi="Mulish"/>
        </w:rPr>
      </w:pPr>
    </w:p>
    <w:p w14:paraId="74B37AF5" w14:textId="749822BE" w:rsidR="001E106B" w:rsidRPr="00296787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En 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nformación económica</w:t>
      </w:r>
      <w:r w:rsidR="00C335C7">
        <w:rPr>
          <w:rFonts w:ascii="Mulish" w:hAnsi="Mulish"/>
        </w:rPr>
        <w:t>, presupuestaria y estadística</w:t>
      </w:r>
      <w:r w:rsidR="004404F7">
        <w:rPr>
          <w:rFonts w:ascii="Mulish" w:hAnsi="Mulish"/>
        </w:rPr>
        <w:t>:</w:t>
      </w:r>
    </w:p>
    <w:p w14:paraId="2480FE0B" w14:textId="01B0E681" w:rsidR="001E106B" w:rsidRDefault="001E106B" w:rsidP="001E106B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515A17D9" w14:textId="363F8ED1" w:rsidR="004404F7" w:rsidRDefault="004404F7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B343A5">
        <w:rPr>
          <w:rFonts w:ascii="Mulish" w:hAnsi="Mulish"/>
        </w:rPr>
        <w:t>Las modificaciones de contratos adjudicados.</w:t>
      </w:r>
    </w:p>
    <w:p w14:paraId="1B466BB6" w14:textId="06191633" w:rsidR="004404F7" w:rsidRDefault="004404F7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B343A5">
        <w:rPr>
          <w:rFonts w:ascii="Mulish" w:hAnsi="Mulish"/>
        </w:rPr>
        <w:t>Los desistimientos y renuncias.</w:t>
      </w:r>
    </w:p>
    <w:p w14:paraId="4A7E5248" w14:textId="083B52BF" w:rsidR="00952936" w:rsidRDefault="00952936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B343A5">
        <w:rPr>
          <w:rFonts w:ascii="Mulish" w:hAnsi="Mulish"/>
        </w:rPr>
        <w:t>Información sobre los convenios suscritos con AAPP, incluyendo objeto, plazo, obligaciones económicas y posibles modificaciones, de forma actualizada y accesible.</w:t>
      </w:r>
    </w:p>
    <w:p w14:paraId="7BE45A73" w14:textId="77777777" w:rsidR="000B2E08" w:rsidRPr="000B2E08" w:rsidRDefault="00952936" w:rsidP="000B2E08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0B2E08">
        <w:rPr>
          <w:rFonts w:ascii="Mulish" w:hAnsi="Mulish"/>
        </w:rPr>
        <w:lastRenderedPageBreak/>
        <w:t>Los informes de auditoría de cuentas y de fiscalización realizados por el Tribunal de Cuentas.</w:t>
      </w:r>
      <w:r w:rsidR="000B2E08" w:rsidRPr="000B2E08">
        <w:rPr>
          <w:rFonts w:ascii="Mulish" w:hAnsi="Mulish"/>
        </w:rPr>
        <w:t xml:space="preserve"> </w:t>
      </w:r>
      <w:bookmarkStart w:id="6" w:name="_Hlk231307238"/>
      <w:r w:rsidR="000B2E08" w:rsidRPr="000B2E08">
        <w:rPr>
          <w:rFonts w:ascii="Mulish" w:hAnsi="Mulish"/>
        </w:rPr>
        <w:t>Si no existieran, debe especificarse este extremo</w:t>
      </w:r>
      <w:bookmarkEnd w:id="6"/>
      <w:r w:rsidR="000B2E08" w:rsidRPr="000B2E08">
        <w:rPr>
          <w:rFonts w:ascii="Mulish" w:hAnsi="Mulish"/>
        </w:rPr>
        <w:t>.</w:t>
      </w:r>
    </w:p>
    <w:p w14:paraId="75A712A2" w14:textId="4CD4D74F" w:rsidR="00A8489A" w:rsidRDefault="00A8489A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Las indemnizaciones percibidas por altos cargos o máximos responsables con ocasión del abandono del cargo.</w:t>
      </w:r>
    </w:p>
    <w:p w14:paraId="1C54D129" w14:textId="77777777" w:rsidR="003E5ABA" w:rsidRDefault="003E5ABA" w:rsidP="003E5ABA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22A0CBA3" w14:textId="38B427D5" w:rsidR="003E5ABA" w:rsidRDefault="003E5ABA" w:rsidP="003E5ABA">
      <w:pPr>
        <w:pStyle w:val="Sinespaciado"/>
        <w:spacing w:line="276" w:lineRule="auto"/>
        <w:ind w:left="1418"/>
        <w:jc w:val="both"/>
        <w:rPr>
          <w:rFonts w:ascii="Mulish" w:hAnsi="Mulish"/>
        </w:rPr>
      </w:pPr>
      <w:r>
        <w:rPr>
          <w:rFonts w:ascii="Mulish" w:hAnsi="Mulish"/>
        </w:rPr>
        <w:t>Además, para cumplir al completo la obligación de Contratos, se debe incluir todos los ítems que establece la LTAIGB. Y para cumplir con los Datos estadísticos de contratación de PYMES, se debe publicar el número de contratos y el porcentaje en volumen presupuestario según tipo de contrato.</w:t>
      </w:r>
    </w:p>
    <w:p w14:paraId="7268E952" w14:textId="3DCBF1EA" w:rsidR="00EB0B78" w:rsidRDefault="00EB0B78" w:rsidP="003E5ABA">
      <w:pPr>
        <w:pStyle w:val="Sinespaciado"/>
        <w:spacing w:line="276" w:lineRule="auto"/>
        <w:ind w:left="1418"/>
        <w:jc w:val="both"/>
        <w:rPr>
          <w:rFonts w:ascii="Mulish" w:hAnsi="Mulish"/>
        </w:rPr>
      </w:pPr>
    </w:p>
    <w:p w14:paraId="540C730D" w14:textId="12AE4D8B" w:rsidR="00EB0B78" w:rsidRDefault="00EB0B78" w:rsidP="003E5ABA">
      <w:pPr>
        <w:pStyle w:val="Sinespaciado"/>
        <w:spacing w:line="276" w:lineRule="auto"/>
        <w:ind w:left="1418"/>
        <w:jc w:val="both"/>
        <w:rPr>
          <w:rFonts w:ascii="Mulish" w:hAnsi="Mulish"/>
        </w:rPr>
      </w:pPr>
      <w:r>
        <w:rPr>
          <w:rFonts w:ascii="Mulish" w:hAnsi="Mulish"/>
        </w:rPr>
        <w:t xml:space="preserve">En el caso de que no exista información relacionada con una determinada actividad, por ejemplo, que no se hayan firmado convenios con AAPP, debe indicarse expresamente esa circunstancia. </w:t>
      </w:r>
    </w:p>
    <w:p w14:paraId="0271CAA7" w14:textId="16DDC158" w:rsidR="004404F7" w:rsidRPr="00296787" w:rsidRDefault="004404F7" w:rsidP="00952936">
      <w:pPr>
        <w:pStyle w:val="Sinespaciado"/>
        <w:spacing w:line="276" w:lineRule="auto"/>
        <w:ind w:left="2127"/>
        <w:jc w:val="both"/>
        <w:rPr>
          <w:rFonts w:ascii="Mulish" w:hAnsi="Mulish"/>
        </w:rPr>
      </w:pPr>
    </w:p>
    <w:p w14:paraId="5C2F5E80" w14:textId="47F71613" w:rsidR="00952936" w:rsidRDefault="001E106B" w:rsidP="00952936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952936">
        <w:rPr>
          <w:rFonts w:ascii="Mulish" w:hAnsi="Mulish"/>
          <w:u w:val="single"/>
        </w:rPr>
        <w:t>Respecto del cumplimiento de los criterios de calidad en la publicación de la información</w:t>
      </w:r>
      <w:r w:rsidR="00952936">
        <w:rPr>
          <w:rFonts w:ascii="Mulish" w:hAnsi="Mulish"/>
        </w:rPr>
        <w:t>:</w:t>
      </w:r>
      <w:r w:rsidRPr="00296787">
        <w:rPr>
          <w:rFonts w:ascii="Mulish" w:hAnsi="Mulish"/>
        </w:rPr>
        <w:t xml:space="preserve"> </w:t>
      </w:r>
    </w:p>
    <w:p w14:paraId="6D16BC94" w14:textId="01F7F96A" w:rsidR="00B343A5" w:rsidRDefault="00B343A5" w:rsidP="00952936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2FF57C75" w14:textId="35570747" w:rsidR="00255690" w:rsidRDefault="00255690" w:rsidP="000B2E08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r>
        <w:rPr>
          <w:rFonts w:ascii="Mulish" w:hAnsi="Mulish"/>
        </w:rPr>
        <w:t>Además, para cumplir con la obligación Reutilización, se deben publicar las cuentas anuales en formato reutilizable</w:t>
      </w:r>
      <w:r w:rsidR="00280060">
        <w:rPr>
          <w:rFonts w:ascii="Mulish" w:hAnsi="Mulish"/>
        </w:rPr>
        <w:t>, que permita copiar y pegar.</w:t>
      </w:r>
    </w:p>
    <w:p w14:paraId="49B9C1D1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0EB0D016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453FDEAC" w:rsidR="00B628C5" w:rsidRDefault="001E106B" w:rsidP="00467FDF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78350A">
        <w:rPr>
          <w:rFonts w:ascii="Mulish" w:hAnsi="Mulish"/>
        </w:rPr>
        <w:t>junio</w:t>
      </w:r>
      <w:r w:rsidR="00952936">
        <w:rPr>
          <w:rFonts w:ascii="Mulish" w:hAnsi="Mulish"/>
        </w:rPr>
        <w:t xml:space="preserve"> de 2026</w:t>
      </w:r>
      <w:bookmarkEnd w:id="5"/>
    </w:p>
    <w:p w14:paraId="3E4E3BAF" w14:textId="77134E91" w:rsidR="00E733CC" w:rsidRDefault="00E733CC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3AB9F66E" w14:textId="64D31F2E" w:rsidR="00E733CC" w:rsidRDefault="00E733CC" w:rsidP="00E733CC">
      <w:pPr>
        <w:pStyle w:val="Sinespaciado"/>
        <w:spacing w:line="276" w:lineRule="auto"/>
        <w:jc w:val="center"/>
        <w:rPr>
          <w:rFonts w:ascii="Mulish" w:hAnsi="Mulish"/>
        </w:rPr>
      </w:pPr>
      <w:r>
        <w:rPr>
          <w:rFonts w:ascii="Mulish" w:hAnsi="Mulish"/>
        </w:rPr>
        <w:t>…..</w:t>
      </w:r>
    </w:p>
    <w:p w14:paraId="12601243" w14:textId="0AA9530F" w:rsidR="00E733CC" w:rsidRDefault="00E733CC" w:rsidP="00E733CC">
      <w:pPr>
        <w:pStyle w:val="Sinespaciado"/>
        <w:spacing w:line="276" w:lineRule="auto"/>
        <w:jc w:val="center"/>
        <w:rPr>
          <w:rFonts w:ascii="Mulish" w:hAnsi="Mulish"/>
        </w:rPr>
      </w:pPr>
    </w:p>
    <w:p w14:paraId="4D4B38D3" w14:textId="243DE553" w:rsidR="00E733CC" w:rsidRDefault="00E733CC" w:rsidP="00E733CC">
      <w:pPr>
        <w:pStyle w:val="Prrafodelista"/>
        <w:contextualSpacing w:val="0"/>
        <w:jc w:val="both"/>
        <w:rPr>
          <w:rFonts w:ascii="Mulish" w:eastAsia="Times New Roman" w:hAnsi="Mulish"/>
        </w:rPr>
      </w:pPr>
      <w:bookmarkStart w:id="7" w:name="_Hlk234910395"/>
      <w:r>
        <w:rPr>
          <w:rFonts w:ascii="Mulish" w:eastAsia="Times New Roman" w:hAnsi="Mulish"/>
        </w:rPr>
        <w:t xml:space="preserve">Remitido el informe provisional en la semana del 23 al 27 de junio de 2026 a </w:t>
      </w:r>
      <w:r>
        <w:rPr>
          <w:rFonts w:ascii="Mulish" w:eastAsia="Times New Roman" w:hAnsi="Mulish"/>
        </w:rPr>
        <w:t>la Sociedad Anónima de Electrónica Submarina (SAES)</w:t>
      </w:r>
      <w:r>
        <w:rPr>
          <w:rFonts w:ascii="Mulish" w:eastAsia="Times New Roman" w:hAnsi="Mulish"/>
        </w:rPr>
        <w:t>, no se han recibido observaciones.</w:t>
      </w:r>
    </w:p>
    <w:bookmarkEnd w:id="7"/>
    <w:p w14:paraId="1CE41B34" w14:textId="77777777" w:rsidR="00E733CC" w:rsidRDefault="00E733CC" w:rsidP="00E733CC">
      <w:pPr>
        <w:pStyle w:val="Sinespaciado"/>
        <w:spacing w:line="276" w:lineRule="auto"/>
        <w:jc w:val="both"/>
        <w:rPr>
          <w:rFonts w:ascii="Mulish" w:hAnsi="Mulish"/>
        </w:rPr>
      </w:pPr>
    </w:p>
    <w:sectPr w:rsidR="00E733CC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37DA1" w14:textId="77777777" w:rsidR="00D02619" w:rsidRDefault="00D02619" w:rsidP="00F31BC3">
      <w:r>
        <w:separator/>
      </w:r>
    </w:p>
  </w:endnote>
  <w:endnote w:type="continuationSeparator" w:id="0">
    <w:p w14:paraId="29F033BC" w14:textId="77777777" w:rsidR="00D02619" w:rsidRDefault="00D02619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Pr="00D34106" w:rsidRDefault="00734D60" w:rsidP="00734D60">
    <w:pPr>
      <w:pStyle w:val="Piedepgina"/>
      <w:rPr>
        <w:rFonts w:ascii="Mulish" w:hAnsi="Mulish"/>
      </w:rPr>
    </w:pPr>
    <w:r w:rsidRPr="00D34106">
      <w:rPr>
        <w:rFonts w:ascii="Mulish" w:hAnsi="Mulish"/>
        <w:sz w:val="16"/>
        <w:szCs w:val="16"/>
      </w:rPr>
      <w:ptab w:relativeTo="margin" w:alignment="center" w:leader="none"/>
    </w:r>
    <w:r w:rsidRPr="00D34106">
      <w:rPr>
        <w:rFonts w:ascii="Mulish" w:hAnsi="Mulish"/>
        <w:sz w:val="16"/>
        <w:szCs w:val="16"/>
      </w:rPr>
      <w:fldChar w:fldCharType="begin"/>
    </w:r>
    <w:r w:rsidRPr="00D34106">
      <w:rPr>
        <w:rFonts w:ascii="Mulish" w:hAnsi="Mulish"/>
        <w:sz w:val="16"/>
        <w:szCs w:val="16"/>
      </w:rPr>
      <w:instrText>PAGE   \* MERGEFORMAT</w:instrText>
    </w:r>
    <w:r w:rsidRPr="00D34106">
      <w:rPr>
        <w:rFonts w:ascii="Mulish" w:hAnsi="Mulish"/>
        <w:sz w:val="16"/>
        <w:szCs w:val="16"/>
      </w:rPr>
      <w:fldChar w:fldCharType="separate"/>
    </w:r>
    <w:r w:rsidRPr="00D34106">
      <w:rPr>
        <w:rFonts w:ascii="Mulish" w:hAnsi="Mulish"/>
        <w:sz w:val="16"/>
        <w:szCs w:val="16"/>
      </w:rPr>
      <w:t>2</w:t>
    </w:r>
    <w:r w:rsidRPr="00D34106">
      <w:rPr>
        <w:rFonts w:ascii="Mulish" w:hAnsi="Mulish"/>
        <w:sz w:val="16"/>
        <w:szCs w:val="16"/>
      </w:rPr>
      <w:fldChar w:fldCharType="end"/>
    </w:r>
    <w:r w:rsidRPr="00D34106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D34106">
      <w:rPr>
        <w:rFonts w:ascii="Mulish" w:hAnsi="Mulish"/>
        <w:sz w:val="16"/>
        <w:szCs w:val="16"/>
      </w:rPr>
      <w:t>CONSEJO DE TRANSPARENCIA AAI</w:t>
    </w:r>
    <w:bookmarkEnd w:id="0"/>
    <w:r w:rsidRPr="00D34106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D34106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D34106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D34106">
                            <w:rPr>
                              <w:rFonts w:ascii="Mulish" w:hAnsi="Mulish"/>
                              <w:sz w:val="14"/>
                            </w:rPr>
                            <w:t>C/ José Abascal, nº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D34106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D34106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D34106">
                      <w:rPr>
                        <w:rFonts w:ascii="Mulish" w:hAnsi="Mulish"/>
                        <w:sz w:val="14"/>
                      </w:rPr>
                      <w:t>C/ José Abascal, nº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D34106" w:rsidRDefault="00EB0B78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D34106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D34106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Teléfono: 91 273 33 15 / 19  </w:t>
                          </w:r>
                          <w:hyperlink r:id="rId2" w:history="1">
                            <w:r w:rsidR="00734D60" w:rsidRPr="00D34106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D34106" w:rsidRDefault="00EB0B78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D34106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D34106">
                      <w:rPr>
                        <w:rFonts w:ascii="Mulish" w:hAnsi="Mulish"/>
                        <w:sz w:val="14"/>
                        <w:lang w:val="en-GB"/>
                      </w:rPr>
                      <w:t xml:space="preserve"> Teléfono: 91 273 33 15 / 19  </w:t>
                    </w:r>
                    <w:hyperlink r:id="rId4" w:history="1">
                      <w:r w:rsidR="00734D60" w:rsidRPr="00D34106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329AC" w14:textId="77777777" w:rsidR="00D02619" w:rsidRDefault="00D02619" w:rsidP="00F31BC3">
      <w:r>
        <w:separator/>
      </w:r>
    </w:p>
  </w:footnote>
  <w:footnote w:type="continuationSeparator" w:id="0">
    <w:p w14:paraId="682C08FE" w14:textId="77777777" w:rsidR="00D02619" w:rsidRDefault="00D02619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50D93064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37224618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01E532C4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6203B7D8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267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D8E200F"/>
    <w:multiLevelType w:val="hybridMultilevel"/>
    <w:tmpl w:val="61C8BE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2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D474D"/>
    <w:multiLevelType w:val="hybridMultilevel"/>
    <w:tmpl w:val="7CF2D916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8C3278"/>
    <w:multiLevelType w:val="hybridMultilevel"/>
    <w:tmpl w:val="DA269A56"/>
    <w:lvl w:ilvl="0" w:tplc="3B7EB540">
      <w:start w:val="2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i w:val="0"/>
        <w:color w:val="3C8378"/>
        <w:sz w:val="20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9B16D45"/>
    <w:multiLevelType w:val="hybridMultilevel"/>
    <w:tmpl w:val="409891D6"/>
    <w:lvl w:ilvl="0" w:tplc="62DCEA34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FD4145"/>
    <w:multiLevelType w:val="hybridMultilevel"/>
    <w:tmpl w:val="5AE67B70"/>
    <w:lvl w:ilvl="0" w:tplc="619E5B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22"/>
  </w:num>
  <w:num w:numId="3">
    <w:abstractNumId w:val="11"/>
  </w:num>
  <w:num w:numId="4">
    <w:abstractNumId w:val="0"/>
  </w:num>
  <w:num w:numId="5">
    <w:abstractNumId w:val="19"/>
  </w:num>
  <w:num w:numId="6">
    <w:abstractNumId w:val="21"/>
  </w:num>
  <w:num w:numId="7">
    <w:abstractNumId w:val="17"/>
  </w:num>
  <w:num w:numId="8">
    <w:abstractNumId w:val="1"/>
  </w:num>
  <w:num w:numId="9">
    <w:abstractNumId w:val="5"/>
  </w:num>
  <w:num w:numId="10">
    <w:abstractNumId w:val="3"/>
  </w:num>
  <w:num w:numId="11">
    <w:abstractNumId w:val="23"/>
  </w:num>
  <w:num w:numId="12">
    <w:abstractNumId w:val="13"/>
  </w:num>
  <w:num w:numId="13">
    <w:abstractNumId w:val="9"/>
  </w:num>
  <w:num w:numId="14">
    <w:abstractNumId w:val="24"/>
  </w:num>
  <w:num w:numId="15">
    <w:abstractNumId w:val="2"/>
  </w:num>
  <w:num w:numId="16">
    <w:abstractNumId w:val="26"/>
  </w:num>
  <w:num w:numId="17">
    <w:abstractNumId w:val="12"/>
  </w:num>
  <w:num w:numId="18">
    <w:abstractNumId w:val="8"/>
  </w:num>
  <w:num w:numId="19">
    <w:abstractNumId w:val="6"/>
  </w:num>
  <w:num w:numId="20">
    <w:abstractNumId w:val="20"/>
  </w:num>
  <w:num w:numId="21">
    <w:abstractNumId w:val="7"/>
  </w:num>
  <w:num w:numId="22">
    <w:abstractNumId w:val="16"/>
  </w:num>
  <w:num w:numId="23">
    <w:abstractNumId w:val="14"/>
  </w:num>
  <w:num w:numId="24">
    <w:abstractNumId w:val="15"/>
  </w:num>
  <w:num w:numId="25">
    <w:abstractNumId w:val="27"/>
  </w:num>
  <w:num w:numId="26">
    <w:abstractNumId w:val="28"/>
  </w:num>
  <w:num w:numId="27">
    <w:abstractNumId w:val="18"/>
  </w:num>
  <w:num w:numId="28">
    <w:abstractNumId w:val="25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2D8A"/>
    <w:rsid w:val="00040AF4"/>
    <w:rsid w:val="00045AFA"/>
    <w:rsid w:val="00045E1E"/>
    <w:rsid w:val="00053A0E"/>
    <w:rsid w:val="0005642F"/>
    <w:rsid w:val="00061034"/>
    <w:rsid w:val="00064DC7"/>
    <w:rsid w:val="00072B7E"/>
    <w:rsid w:val="000775A5"/>
    <w:rsid w:val="0008502E"/>
    <w:rsid w:val="00085AD5"/>
    <w:rsid w:val="00085C93"/>
    <w:rsid w:val="000A457B"/>
    <w:rsid w:val="000A5BDB"/>
    <w:rsid w:val="000A77F5"/>
    <w:rsid w:val="000B2E08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0F1B2E"/>
    <w:rsid w:val="00104DE9"/>
    <w:rsid w:val="00104E94"/>
    <w:rsid w:val="001149B1"/>
    <w:rsid w:val="00132732"/>
    <w:rsid w:val="001342AA"/>
    <w:rsid w:val="00146C3C"/>
    <w:rsid w:val="0016051F"/>
    <w:rsid w:val="001610FE"/>
    <w:rsid w:val="00164876"/>
    <w:rsid w:val="00171A09"/>
    <w:rsid w:val="001763F8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14A7"/>
    <w:rsid w:val="001B556E"/>
    <w:rsid w:val="001C01C2"/>
    <w:rsid w:val="001C2217"/>
    <w:rsid w:val="001C3E2F"/>
    <w:rsid w:val="001C4509"/>
    <w:rsid w:val="001C7C78"/>
    <w:rsid w:val="001C7D84"/>
    <w:rsid w:val="001D2307"/>
    <w:rsid w:val="001D4788"/>
    <w:rsid w:val="001E106B"/>
    <w:rsid w:val="001E597E"/>
    <w:rsid w:val="001E5AAD"/>
    <w:rsid w:val="0021682B"/>
    <w:rsid w:val="002169D5"/>
    <w:rsid w:val="00231D61"/>
    <w:rsid w:val="002333FD"/>
    <w:rsid w:val="00234F3B"/>
    <w:rsid w:val="00243294"/>
    <w:rsid w:val="00244EDA"/>
    <w:rsid w:val="002464DE"/>
    <w:rsid w:val="002467FA"/>
    <w:rsid w:val="00250846"/>
    <w:rsid w:val="0025235A"/>
    <w:rsid w:val="00253A51"/>
    <w:rsid w:val="00255690"/>
    <w:rsid w:val="00263F79"/>
    <w:rsid w:val="002725E4"/>
    <w:rsid w:val="002777C1"/>
    <w:rsid w:val="00280060"/>
    <w:rsid w:val="00296787"/>
    <w:rsid w:val="002A7C57"/>
    <w:rsid w:val="002C0CFB"/>
    <w:rsid w:val="002C19B9"/>
    <w:rsid w:val="002C1DD9"/>
    <w:rsid w:val="002C41B4"/>
    <w:rsid w:val="002D0702"/>
    <w:rsid w:val="002D27E4"/>
    <w:rsid w:val="002D37FC"/>
    <w:rsid w:val="002E409F"/>
    <w:rsid w:val="002E629F"/>
    <w:rsid w:val="002E644A"/>
    <w:rsid w:val="002F06DC"/>
    <w:rsid w:val="002F0CAA"/>
    <w:rsid w:val="00307FC9"/>
    <w:rsid w:val="003127E7"/>
    <w:rsid w:val="0031769F"/>
    <w:rsid w:val="003208A1"/>
    <w:rsid w:val="0033246F"/>
    <w:rsid w:val="00337C82"/>
    <w:rsid w:val="00341BCC"/>
    <w:rsid w:val="00343175"/>
    <w:rsid w:val="00347877"/>
    <w:rsid w:val="00352994"/>
    <w:rsid w:val="00355DC0"/>
    <w:rsid w:val="00393F48"/>
    <w:rsid w:val="003A1694"/>
    <w:rsid w:val="003A390C"/>
    <w:rsid w:val="003B399C"/>
    <w:rsid w:val="003B57E6"/>
    <w:rsid w:val="003B6B96"/>
    <w:rsid w:val="003D2C4A"/>
    <w:rsid w:val="003E564B"/>
    <w:rsid w:val="003E5ABA"/>
    <w:rsid w:val="003E5D2F"/>
    <w:rsid w:val="003E7CF3"/>
    <w:rsid w:val="003F4DDD"/>
    <w:rsid w:val="003F527E"/>
    <w:rsid w:val="003F6EDC"/>
    <w:rsid w:val="004061BC"/>
    <w:rsid w:val="00415DBD"/>
    <w:rsid w:val="00422B18"/>
    <w:rsid w:val="004311B3"/>
    <w:rsid w:val="004356CC"/>
    <w:rsid w:val="004404F7"/>
    <w:rsid w:val="00445D5E"/>
    <w:rsid w:val="00457B28"/>
    <w:rsid w:val="00467FDF"/>
    <w:rsid w:val="004720A5"/>
    <w:rsid w:val="00476355"/>
    <w:rsid w:val="0047735C"/>
    <w:rsid w:val="004859CC"/>
    <w:rsid w:val="0048761D"/>
    <w:rsid w:val="004A1663"/>
    <w:rsid w:val="004C0B3C"/>
    <w:rsid w:val="004C6440"/>
    <w:rsid w:val="004D4B3E"/>
    <w:rsid w:val="004D50CC"/>
    <w:rsid w:val="004D7037"/>
    <w:rsid w:val="004E7B33"/>
    <w:rsid w:val="00506864"/>
    <w:rsid w:val="00521C69"/>
    <w:rsid w:val="005301DF"/>
    <w:rsid w:val="00532238"/>
    <w:rsid w:val="00536832"/>
    <w:rsid w:val="00540929"/>
    <w:rsid w:val="00546754"/>
    <w:rsid w:val="005525BE"/>
    <w:rsid w:val="00560FA0"/>
    <w:rsid w:val="00563295"/>
    <w:rsid w:val="00564E23"/>
    <w:rsid w:val="00581D58"/>
    <w:rsid w:val="00582A8C"/>
    <w:rsid w:val="00592E61"/>
    <w:rsid w:val="00593819"/>
    <w:rsid w:val="0059767A"/>
    <w:rsid w:val="005B11B3"/>
    <w:rsid w:val="005B1544"/>
    <w:rsid w:val="005B5B28"/>
    <w:rsid w:val="005C091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72A65"/>
    <w:rsid w:val="0068498F"/>
    <w:rsid w:val="00694E5D"/>
    <w:rsid w:val="0069673B"/>
    <w:rsid w:val="006B2C2E"/>
    <w:rsid w:val="006B75D8"/>
    <w:rsid w:val="006C0CDD"/>
    <w:rsid w:val="006D49E7"/>
    <w:rsid w:val="006D4C90"/>
    <w:rsid w:val="006E017D"/>
    <w:rsid w:val="006E5A18"/>
    <w:rsid w:val="006E6789"/>
    <w:rsid w:val="006E75DE"/>
    <w:rsid w:val="006F083A"/>
    <w:rsid w:val="006F0C1E"/>
    <w:rsid w:val="006F45F3"/>
    <w:rsid w:val="00702A3B"/>
    <w:rsid w:val="00702F10"/>
    <w:rsid w:val="007071A8"/>
    <w:rsid w:val="00707515"/>
    <w:rsid w:val="00707C14"/>
    <w:rsid w:val="00712213"/>
    <w:rsid w:val="00712D07"/>
    <w:rsid w:val="00714C54"/>
    <w:rsid w:val="00717272"/>
    <w:rsid w:val="00734D60"/>
    <w:rsid w:val="0073626B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0A"/>
    <w:rsid w:val="0078355B"/>
    <w:rsid w:val="00790143"/>
    <w:rsid w:val="007942B7"/>
    <w:rsid w:val="007954A6"/>
    <w:rsid w:val="007B5543"/>
    <w:rsid w:val="007C4DD6"/>
    <w:rsid w:val="007C65C5"/>
    <w:rsid w:val="007D1701"/>
    <w:rsid w:val="007D52E6"/>
    <w:rsid w:val="007D5CBF"/>
    <w:rsid w:val="007D69D9"/>
    <w:rsid w:val="007F144B"/>
    <w:rsid w:val="007F1D56"/>
    <w:rsid w:val="007F3347"/>
    <w:rsid w:val="007F5F9D"/>
    <w:rsid w:val="00800201"/>
    <w:rsid w:val="00800B69"/>
    <w:rsid w:val="00803D20"/>
    <w:rsid w:val="00804174"/>
    <w:rsid w:val="00805A8D"/>
    <w:rsid w:val="00807495"/>
    <w:rsid w:val="00821526"/>
    <w:rsid w:val="0082470D"/>
    <w:rsid w:val="00825ACB"/>
    <w:rsid w:val="00826275"/>
    <w:rsid w:val="00831EE9"/>
    <w:rsid w:val="00836976"/>
    <w:rsid w:val="008514EC"/>
    <w:rsid w:val="00853CB9"/>
    <w:rsid w:val="00855E09"/>
    <w:rsid w:val="00865E5A"/>
    <w:rsid w:val="00873742"/>
    <w:rsid w:val="00882A5B"/>
    <w:rsid w:val="00886513"/>
    <w:rsid w:val="00890DA4"/>
    <w:rsid w:val="00891E6F"/>
    <w:rsid w:val="00892FC7"/>
    <w:rsid w:val="00894358"/>
    <w:rsid w:val="0089455A"/>
    <w:rsid w:val="00897D04"/>
    <w:rsid w:val="008A56F3"/>
    <w:rsid w:val="008A5AAE"/>
    <w:rsid w:val="008A6540"/>
    <w:rsid w:val="008D6E75"/>
    <w:rsid w:val="008E007D"/>
    <w:rsid w:val="008F0F7D"/>
    <w:rsid w:val="008F0FDC"/>
    <w:rsid w:val="008F2EF6"/>
    <w:rsid w:val="00902A71"/>
    <w:rsid w:val="009039FD"/>
    <w:rsid w:val="00903FE0"/>
    <w:rsid w:val="009070BE"/>
    <w:rsid w:val="00912DB4"/>
    <w:rsid w:val="00947271"/>
    <w:rsid w:val="00952936"/>
    <w:rsid w:val="009654DA"/>
    <w:rsid w:val="00965C69"/>
    <w:rsid w:val="00967865"/>
    <w:rsid w:val="00982299"/>
    <w:rsid w:val="009A4FAD"/>
    <w:rsid w:val="009A726E"/>
    <w:rsid w:val="009B75CD"/>
    <w:rsid w:val="009C5469"/>
    <w:rsid w:val="009D35A4"/>
    <w:rsid w:val="009D3CC3"/>
    <w:rsid w:val="009D4047"/>
    <w:rsid w:val="009D78D2"/>
    <w:rsid w:val="009E049D"/>
    <w:rsid w:val="009E2E6F"/>
    <w:rsid w:val="009E63D3"/>
    <w:rsid w:val="009E7254"/>
    <w:rsid w:val="00A03993"/>
    <w:rsid w:val="00A05F57"/>
    <w:rsid w:val="00A0626F"/>
    <w:rsid w:val="00A06BF1"/>
    <w:rsid w:val="00A10B8C"/>
    <w:rsid w:val="00A11004"/>
    <w:rsid w:val="00A1361E"/>
    <w:rsid w:val="00A23728"/>
    <w:rsid w:val="00A249BB"/>
    <w:rsid w:val="00A24E51"/>
    <w:rsid w:val="00A31837"/>
    <w:rsid w:val="00A32171"/>
    <w:rsid w:val="00A51AAD"/>
    <w:rsid w:val="00A56942"/>
    <w:rsid w:val="00A571E6"/>
    <w:rsid w:val="00A608C3"/>
    <w:rsid w:val="00A670E9"/>
    <w:rsid w:val="00A677C6"/>
    <w:rsid w:val="00A770A3"/>
    <w:rsid w:val="00A82709"/>
    <w:rsid w:val="00A8489A"/>
    <w:rsid w:val="00AA0AE1"/>
    <w:rsid w:val="00AB1913"/>
    <w:rsid w:val="00AC2723"/>
    <w:rsid w:val="00AC4A6F"/>
    <w:rsid w:val="00AC79CF"/>
    <w:rsid w:val="00AD6065"/>
    <w:rsid w:val="00AE0F00"/>
    <w:rsid w:val="00AE4F68"/>
    <w:rsid w:val="00AE5BE3"/>
    <w:rsid w:val="00AE6A4F"/>
    <w:rsid w:val="00AE6A6E"/>
    <w:rsid w:val="00AF196B"/>
    <w:rsid w:val="00AF443D"/>
    <w:rsid w:val="00AF5151"/>
    <w:rsid w:val="00AF751D"/>
    <w:rsid w:val="00B1184C"/>
    <w:rsid w:val="00B175DC"/>
    <w:rsid w:val="00B220EC"/>
    <w:rsid w:val="00B23DE2"/>
    <w:rsid w:val="00B343A5"/>
    <w:rsid w:val="00B344B3"/>
    <w:rsid w:val="00B426C4"/>
    <w:rsid w:val="00B45E39"/>
    <w:rsid w:val="00B5314A"/>
    <w:rsid w:val="00B56A3A"/>
    <w:rsid w:val="00B61412"/>
    <w:rsid w:val="00B628C5"/>
    <w:rsid w:val="00B77C12"/>
    <w:rsid w:val="00B803D2"/>
    <w:rsid w:val="00B8311A"/>
    <w:rsid w:val="00B85EA1"/>
    <w:rsid w:val="00B87734"/>
    <w:rsid w:val="00B9114F"/>
    <w:rsid w:val="00B93247"/>
    <w:rsid w:val="00B969CB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F658D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335C7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7E48"/>
    <w:rsid w:val="00C91330"/>
    <w:rsid w:val="00CA41DD"/>
    <w:rsid w:val="00CA6429"/>
    <w:rsid w:val="00CB6837"/>
    <w:rsid w:val="00CC3B31"/>
    <w:rsid w:val="00CC48E8"/>
    <w:rsid w:val="00CC6BFD"/>
    <w:rsid w:val="00CD3DE8"/>
    <w:rsid w:val="00CD4A14"/>
    <w:rsid w:val="00CE0200"/>
    <w:rsid w:val="00CE5534"/>
    <w:rsid w:val="00CF21EB"/>
    <w:rsid w:val="00D014E1"/>
    <w:rsid w:val="00D0198B"/>
    <w:rsid w:val="00D01CA1"/>
    <w:rsid w:val="00D02619"/>
    <w:rsid w:val="00D1453D"/>
    <w:rsid w:val="00D1530E"/>
    <w:rsid w:val="00D2343B"/>
    <w:rsid w:val="00D32646"/>
    <w:rsid w:val="00D34106"/>
    <w:rsid w:val="00D41F4C"/>
    <w:rsid w:val="00D45F5C"/>
    <w:rsid w:val="00D50900"/>
    <w:rsid w:val="00D520C8"/>
    <w:rsid w:val="00D70570"/>
    <w:rsid w:val="00D77D83"/>
    <w:rsid w:val="00D9090A"/>
    <w:rsid w:val="00D940D6"/>
    <w:rsid w:val="00D96084"/>
    <w:rsid w:val="00DA6660"/>
    <w:rsid w:val="00DC5B52"/>
    <w:rsid w:val="00DD515F"/>
    <w:rsid w:val="00DF25D7"/>
    <w:rsid w:val="00DF2EFA"/>
    <w:rsid w:val="00DF5497"/>
    <w:rsid w:val="00DF54AF"/>
    <w:rsid w:val="00DF555F"/>
    <w:rsid w:val="00DF56A7"/>
    <w:rsid w:val="00E023B5"/>
    <w:rsid w:val="00E07201"/>
    <w:rsid w:val="00E17DF6"/>
    <w:rsid w:val="00E26408"/>
    <w:rsid w:val="00E30705"/>
    <w:rsid w:val="00E33169"/>
    <w:rsid w:val="00E51AC4"/>
    <w:rsid w:val="00E63F24"/>
    <w:rsid w:val="00E6528C"/>
    <w:rsid w:val="00E733CC"/>
    <w:rsid w:val="00E73F4D"/>
    <w:rsid w:val="00E83650"/>
    <w:rsid w:val="00EB0B78"/>
    <w:rsid w:val="00EB2309"/>
    <w:rsid w:val="00EB68A3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0399"/>
    <w:rsid w:val="00F04B4F"/>
    <w:rsid w:val="00F05E2C"/>
    <w:rsid w:val="00F132F9"/>
    <w:rsid w:val="00F2337E"/>
    <w:rsid w:val="00F245A6"/>
    <w:rsid w:val="00F24BAF"/>
    <w:rsid w:val="00F25044"/>
    <w:rsid w:val="00F31BC3"/>
    <w:rsid w:val="00F36022"/>
    <w:rsid w:val="00F361B3"/>
    <w:rsid w:val="00F44609"/>
    <w:rsid w:val="00F46B14"/>
    <w:rsid w:val="00F47DDE"/>
    <w:rsid w:val="00F614CD"/>
    <w:rsid w:val="00F717F7"/>
    <w:rsid w:val="00F71FF5"/>
    <w:rsid w:val="00F7274D"/>
    <w:rsid w:val="00F92186"/>
    <w:rsid w:val="00F931B5"/>
    <w:rsid w:val="00F95333"/>
    <w:rsid w:val="00FA0C58"/>
    <w:rsid w:val="00FA11BE"/>
    <w:rsid w:val="00FA1911"/>
    <w:rsid w:val="00FA5997"/>
    <w:rsid w:val="00FA5AFD"/>
    <w:rsid w:val="00FB5F9E"/>
    <w:rsid w:val="00FB6995"/>
    <w:rsid w:val="00FC4E74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9A4FAD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9A4FA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electronica-submarina.com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2AC47C2D79436F85F96E1079597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05B1AF-9EE6-4DFC-AA05-37596A9697AE}"/>
      </w:docPartPr>
      <w:docPartBody>
        <w:p w:rsidR="00214E50" w:rsidRDefault="006D1F5D" w:rsidP="006D1F5D">
          <w:pPr>
            <w:pStyle w:val="222AC47C2D79436F85F96E10795972E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56695F917B647E19B6F0317A80810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6CB2F9-DFD6-4444-A03A-C7498BE7202A}"/>
      </w:docPartPr>
      <w:docPartBody>
        <w:p w:rsidR="00214E50" w:rsidRDefault="006D1F5D" w:rsidP="006D1F5D">
          <w:pPr>
            <w:pStyle w:val="856695F917B647E19B6F0317A80810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EDF7A8B85F4991A50E7BFDF8F53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99067-62AB-446E-AC67-9CB88977009C}"/>
      </w:docPartPr>
      <w:docPartBody>
        <w:p w:rsidR="00214E50" w:rsidRDefault="006D1F5D" w:rsidP="006D1F5D">
          <w:pPr>
            <w:pStyle w:val="02EDF7A8B85F4991A50E7BFDF8F5372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209C55FB44583B0E8724B938B8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4F6EE-BEBA-4362-ABDD-22BD9B89C300}"/>
      </w:docPartPr>
      <w:docPartBody>
        <w:p w:rsidR="00214E50" w:rsidRDefault="006D1F5D" w:rsidP="006D1F5D">
          <w:pPr>
            <w:pStyle w:val="7E9209C55FB44583B0E8724B938B816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4673F08CF51417383F16C71D557E3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7E494-B834-4DA1-AFED-883E5F68BAA5}"/>
      </w:docPartPr>
      <w:docPartBody>
        <w:p w:rsidR="00214E50" w:rsidRDefault="006D1F5D" w:rsidP="006D1F5D">
          <w:pPr>
            <w:pStyle w:val="64673F08CF51417383F16C71D557E38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A766D1354FA6A74B36CA916D5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B87CBD-0898-488A-A3A3-1B9FAD1E8A4F}"/>
      </w:docPartPr>
      <w:docPartBody>
        <w:p w:rsidR="00214E50" w:rsidRDefault="006D1F5D" w:rsidP="006D1F5D">
          <w:pPr>
            <w:pStyle w:val="5F1AA766D1354FA6A74B36CA916D50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F0B592A763E46B5B8BAB07655F01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D09542-526E-4A8A-912D-8EC7B1392683}"/>
      </w:docPartPr>
      <w:docPartBody>
        <w:p w:rsidR="00214E50" w:rsidRDefault="006D1F5D" w:rsidP="006D1F5D">
          <w:pPr>
            <w:pStyle w:val="CF0B592A763E46B5B8BAB07655F0134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7E374DA2D5B4330BDB07DA9050C69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1F1363-A06D-4461-88E7-AEEA91878B2C}"/>
      </w:docPartPr>
      <w:docPartBody>
        <w:p w:rsidR="00214E50" w:rsidRDefault="006D1F5D" w:rsidP="006D1F5D">
          <w:pPr>
            <w:pStyle w:val="D7E374DA2D5B4330BDB07DA9050C69A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9D88C80FFB845829679D5B1FAB831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0AD752-6563-4EB3-9858-C309F79125F5}"/>
      </w:docPartPr>
      <w:docPartBody>
        <w:p w:rsidR="00214E50" w:rsidRDefault="006D1F5D" w:rsidP="006D1F5D">
          <w:pPr>
            <w:pStyle w:val="A9D88C80FFB845829679D5B1FAB8311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981B733A99844D48E6EF537FAAA6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A82E0-D216-4694-A8F7-8221E18B5E9C}"/>
      </w:docPartPr>
      <w:docPartBody>
        <w:p w:rsidR="00214E50" w:rsidRDefault="006D1F5D" w:rsidP="006D1F5D">
          <w:pPr>
            <w:pStyle w:val="1981B733A99844D48E6EF537FAAA6E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C04BBA615A5423F8E1C348EE165BE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F16414-93D8-4BCF-ADBB-CBA2C63E7231}"/>
      </w:docPartPr>
      <w:docPartBody>
        <w:p w:rsidR="00214E50" w:rsidRDefault="006D1F5D" w:rsidP="006D1F5D">
          <w:pPr>
            <w:pStyle w:val="8C04BBA615A5423F8E1C348EE165BE2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BF3BC567D56435C9E7E5DF86792A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F65679-34C1-4C99-939B-D42389023216}"/>
      </w:docPartPr>
      <w:docPartBody>
        <w:p w:rsidR="00214E50" w:rsidRDefault="006D1F5D" w:rsidP="006D1F5D">
          <w:pPr>
            <w:pStyle w:val="2BF3BC567D56435C9E7E5DF86792A19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85ECFD423184DF893A09C977F9AD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A2C27D-10D0-4F75-B553-4539CD835276}"/>
      </w:docPartPr>
      <w:docPartBody>
        <w:p w:rsidR="00214E50" w:rsidRDefault="006D1F5D" w:rsidP="006D1F5D">
          <w:pPr>
            <w:pStyle w:val="B85ECFD423184DF893A09C977F9ADC5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E0AC24BDD814DF1BCCC79217732E9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40B72B-646B-432C-8868-1B714D4887C7}"/>
      </w:docPartPr>
      <w:docPartBody>
        <w:p w:rsidR="00214E50" w:rsidRDefault="006D1F5D" w:rsidP="006D1F5D">
          <w:pPr>
            <w:pStyle w:val="9E0AC24BDD814DF1BCCC79217732E9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DF6B00E26504D3BABAAA8FD7A9511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ADD1E-6DBE-4EB2-99FA-BB749F41FFDD}"/>
      </w:docPartPr>
      <w:docPartBody>
        <w:p w:rsidR="00214E50" w:rsidRDefault="006D1F5D" w:rsidP="006D1F5D">
          <w:pPr>
            <w:pStyle w:val="DDF6B00E26504D3BABAAA8FD7A9511C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3553A352202460DA2C899951EB56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0EB4B-5228-4B95-A2B4-B2A7706F9ACE}"/>
      </w:docPartPr>
      <w:docPartBody>
        <w:p w:rsidR="00214E50" w:rsidRDefault="006D1F5D" w:rsidP="006D1F5D">
          <w:pPr>
            <w:pStyle w:val="D3553A352202460DA2C899951EB569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93A209CF1421D946F419D46A2A2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7F1767-5C49-4C3E-A74C-EC9BCE6BF6B6}"/>
      </w:docPartPr>
      <w:docPartBody>
        <w:p w:rsidR="00214E50" w:rsidRDefault="006D1F5D" w:rsidP="006D1F5D">
          <w:pPr>
            <w:pStyle w:val="71D93A209CF1421D946F419D46A2A2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85340E338545C49BB31080CCFA1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23851-327E-466E-AE93-47B4B8C660BB}"/>
      </w:docPartPr>
      <w:docPartBody>
        <w:p w:rsidR="00214E50" w:rsidRDefault="006D1F5D" w:rsidP="006D1F5D">
          <w:pPr>
            <w:pStyle w:val="DF85340E338545C49BB31080CCFA1F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359B15276D247AFA7040C5320EA3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168B90-C95B-4B53-A613-7097719C4E87}"/>
      </w:docPartPr>
      <w:docPartBody>
        <w:p w:rsidR="00214E50" w:rsidRDefault="006D1F5D" w:rsidP="006D1F5D">
          <w:pPr>
            <w:pStyle w:val="1359B15276D247AFA7040C5320EA36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90DED3C1D2B43BEBEE52B0B45239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673FE1-EB91-468A-A2E2-EA0958D3FD52}"/>
      </w:docPartPr>
      <w:docPartBody>
        <w:p w:rsidR="00214E50" w:rsidRDefault="006D1F5D" w:rsidP="006D1F5D">
          <w:pPr>
            <w:pStyle w:val="C90DED3C1D2B43BEBEE52B0B45239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9F8879E306241B7A23B93122B7A55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6F7087-F51F-4892-A499-0FA1ECB9BF93}"/>
      </w:docPartPr>
      <w:docPartBody>
        <w:p w:rsidR="0059019A" w:rsidRDefault="00214E50" w:rsidP="00214E50">
          <w:pPr>
            <w:pStyle w:val="B9F8879E306241B7A23B93122B7A559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232D9FFC3443C4986DF9FB0D429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EE12D1-E784-4348-B067-87F170702E50}"/>
      </w:docPartPr>
      <w:docPartBody>
        <w:p w:rsidR="0059019A" w:rsidRDefault="00214E50" w:rsidP="00214E50">
          <w:pPr>
            <w:pStyle w:val="A1232D9FFC3443C4986DF9FB0D429CC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A22374C433483D99C263A8D1B44F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42C297-4BE8-4FCF-A551-534BFA435B0B}"/>
      </w:docPartPr>
      <w:docPartBody>
        <w:p w:rsidR="0059019A" w:rsidRDefault="00214E50" w:rsidP="00214E50">
          <w:pPr>
            <w:pStyle w:val="2EA22374C433483D99C263A8D1B44F5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ABEAD0241A4BDEA901900166AEC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2B0BD-FC3B-4B87-AFC9-F6FC8605CB0D}"/>
      </w:docPartPr>
      <w:docPartBody>
        <w:p w:rsidR="0059019A" w:rsidRDefault="00214E50" w:rsidP="00214E50">
          <w:pPr>
            <w:pStyle w:val="ABABEAD0241A4BDEA901900166AEC7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7934F63CB5D470894ED9591AA10BE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5256E3-7183-4AB4-9D31-6AF2F3B1B158}"/>
      </w:docPartPr>
      <w:docPartBody>
        <w:p w:rsidR="0059019A" w:rsidRDefault="00214E50" w:rsidP="00214E50">
          <w:pPr>
            <w:pStyle w:val="07934F63CB5D470894ED9591AA10BE6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E0FE671D4A7400F8A9E0D6450F40C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4AE31D-CCAC-43E6-ACD8-78F9377957D4}"/>
      </w:docPartPr>
      <w:docPartBody>
        <w:p w:rsidR="0059019A" w:rsidRDefault="00214E50" w:rsidP="00214E50">
          <w:pPr>
            <w:pStyle w:val="DE0FE671D4A7400F8A9E0D6450F40CB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CBDB3FD335E4B2C8C0616ACD373B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20E8B2-3C99-4D53-9FF1-797CF7330EBC}"/>
      </w:docPartPr>
      <w:docPartBody>
        <w:p w:rsidR="0059019A" w:rsidRDefault="00214E50" w:rsidP="00214E50">
          <w:pPr>
            <w:pStyle w:val="DCBDB3FD335E4B2C8C0616ACD373BB5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71C1662813945C3AB8463802E2BB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BE4C3B-97C8-48CA-9B94-465E57D80C99}"/>
      </w:docPartPr>
      <w:docPartBody>
        <w:p w:rsidR="0059019A" w:rsidRDefault="00214E50" w:rsidP="00214E50">
          <w:pPr>
            <w:pStyle w:val="471C1662813945C3AB8463802E2BBC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A99D7E76B9843179B4D458777FCAF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AC236-62F8-4089-800B-A1540A73A9C4}"/>
      </w:docPartPr>
      <w:docPartBody>
        <w:p w:rsidR="0059019A" w:rsidRDefault="00214E50" w:rsidP="00214E50">
          <w:pPr>
            <w:pStyle w:val="FA99D7E76B9843179B4D458777FCAFD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C5C722B355F416D82CF7E6B152F8B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429C2E-C229-47B7-82DB-451A168A655E}"/>
      </w:docPartPr>
      <w:docPartBody>
        <w:p w:rsidR="0059019A" w:rsidRDefault="00214E50" w:rsidP="00214E50">
          <w:pPr>
            <w:pStyle w:val="0C5C722B355F416D82CF7E6B152F8B7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87FA35AB40D4EBB815282C6A67439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1B75D4-635D-4BB6-9FB0-AF3A429C08AA}"/>
      </w:docPartPr>
      <w:docPartBody>
        <w:p w:rsidR="0059019A" w:rsidRDefault="00214E50" w:rsidP="00214E50">
          <w:pPr>
            <w:pStyle w:val="387FA35AB40D4EBB815282C6A674390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ED8F0121D4B457B8244D8F291B38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3AC1C-86A2-4118-8EE2-5F7708D0C246}"/>
      </w:docPartPr>
      <w:docPartBody>
        <w:p w:rsidR="0059019A" w:rsidRDefault="00214E50" w:rsidP="00214E50">
          <w:pPr>
            <w:pStyle w:val="BED8F0121D4B457B8244D8F291B382A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E653B9D349445A2A089CF2899152C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E06E4-2A07-42A0-8945-67D4B729D819}"/>
      </w:docPartPr>
      <w:docPartBody>
        <w:p w:rsidR="0059019A" w:rsidRDefault="00214E50" w:rsidP="00214E50">
          <w:pPr>
            <w:pStyle w:val="9E653B9D349445A2A089CF2899152C5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B693A104774403E8C1C5E8B55148B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3C7BA6-0E17-4E65-9C0F-7EAE185F32EB}"/>
      </w:docPartPr>
      <w:docPartBody>
        <w:p w:rsidR="0059019A" w:rsidRDefault="00214E50" w:rsidP="00214E50">
          <w:pPr>
            <w:pStyle w:val="4B693A104774403E8C1C5E8B55148B1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7AEDF9BBD354044AD15E4194B9D2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C29572-999A-4267-9476-C5FF4021776B}"/>
      </w:docPartPr>
      <w:docPartBody>
        <w:p w:rsidR="0059019A" w:rsidRDefault="00214E50" w:rsidP="00214E50">
          <w:pPr>
            <w:pStyle w:val="D7AEDF9BBD354044AD15E4194B9D2AF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DD2073CA2A549019F31CEF490E019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601628-C152-4ED7-9AEB-462B75D3823B}"/>
      </w:docPartPr>
      <w:docPartBody>
        <w:p w:rsidR="0059019A" w:rsidRDefault="00214E50" w:rsidP="00214E50">
          <w:pPr>
            <w:pStyle w:val="8DD2073CA2A549019F31CEF490E019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4364EFA121747A396ED207306B49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1E83F-935A-4831-9917-C02C33CE7550}"/>
      </w:docPartPr>
      <w:docPartBody>
        <w:p w:rsidR="0059019A" w:rsidRDefault="00214E50" w:rsidP="00214E50">
          <w:pPr>
            <w:pStyle w:val="64364EFA121747A396ED207306B4927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E0063F1571469F8268ACCEE650AE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286613-C239-49D3-BD64-18A052845C68}"/>
      </w:docPartPr>
      <w:docPartBody>
        <w:p w:rsidR="0059019A" w:rsidRDefault="00214E50" w:rsidP="00214E50">
          <w:pPr>
            <w:pStyle w:val="04E0063F1571469F8268ACCEE650AE9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D62B30B3844A2C9C840CB8087E47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22DFC-CA1C-406E-94CE-EC7E1CA455BD}"/>
      </w:docPartPr>
      <w:docPartBody>
        <w:p w:rsidR="0059019A" w:rsidRDefault="00214E50" w:rsidP="00214E50">
          <w:pPr>
            <w:pStyle w:val="4CD62B30B3844A2C9C840CB8087E47F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BF090A2FA1E40618EBAEF1C986501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BD867A-FAC7-41F1-9838-A6C055E70956}"/>
      </w:docPartPr>
      <w:docPartBody>
        <w:p w:rsidR="0059019A" w:rsidRDefault="00214E50" w:rsidP="00214E50">
          <w:pPr>
            <w:pStyle w:val="5BF090A2FA1E40618EBAEF1C986501B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065674436F14857899BEC83E23FF9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239E6D-4859-499D-ACB4-4AC96656C338}"/>
      </w:docPartPr>
      <w:docPartBody>
        <w:p w:rsidR="006825AF" w:rsidRDefault="009450C3" w:rsidP="009450C3">
          <w:pPr>
            <w:pStyle w:val="1065674436F14857899BEC83E23FF9A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308000525DF419EB8E626ED52154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517488-B6F0-4BE7-9D94-B80E0EAFBB2B}"/>
      </w:docPartPr>
      <w:docPartBody>
        <w:p w:rsidR="006825AF" w:rsidRDefault="009450C3" w:rsidP="009450C3">
          <w:pPr>
            <w:pStyle w:val="B308000525DF419EB8E626ED5215435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ED5BA1CDB34F3BA114C58763E67D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1F70D4-EC8D-4B43-8E68-12ABB0AE802A}"/>
      </w:docPartPr>
      <w:docPartBody>
        <w:p w:rsidR="006825AF" w:rsidRDefault="009450C3" w:rsidP="009450C3">
          <w:pPr>
            <w:pStyle w:val="09ED5BA1CDB34F3BA114C58763E67D2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BF4B86B0B8245E48E808E123D9795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FE7DD8-2F0D-41B4-91AB-6B912C4187A3}"/>
      </w:docPartPr>
      <w:docPartBody>
        <w:p w:rsidR="006825AF" w:rsidRDefault="009450C3" w:rsidP="009450C3">
          <w:pPr>
            <w:pStyle w:val="0BF4B86B0B8245E48E808E123D9795A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D4B141EB81247E0AE3B7FB5BE7CD1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A542EC-7CA4-4F55-BC5C-6A9053698104}"/>
      </w:docPartPr>
      <w:docPartBody>
        <w:p w:rsidR="006825AF" w:rsidRDefault="009450C3" w:rsidP="009450C3">
          <w:pPr>
            <w:pStyle w:val="CD4B141EB81247E0AE3B7FB5BE7CD1F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35150420934C9FB1B24DE3505D7E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8AE3B4-4E83-4667-AA44-8BC986CF37AB}"/>
      </w:docPartPr>
      <w:docPartBody>
        <w:p w:rsidR="006825AF" w:rsidRDefault="009450C3" w:rsidP="009450C3">
          <w:pPr>
            <w:pStyle w:val="0A35150420934C9FB1B24DE3505D7EF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BCF270219E40F79E0BC18E5D0D3E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F5B1D8-4739-4C8E-BD6B-B1211A2E0694}"/>
      </w:docPartPr>
      <w:docPartBody>
        <w:p w:rsidR="00B22A6E" w:rsidRDefault="006825AF" w:rsidP="006825AF">
          <w:pPr>
            <w:pStyle w:val="D5BCF270219E40F79E0BC18E5D0D3EC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05DC0798C574B70A73A55D2FA4C74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540145-E7AC-4407-A508-08AD414427B9}"/>
      </w:docPartPr>
      <w:docPartBody>
        <w:p w:rsidR="00B22A6E" w:rsidRDefault="006825AF" w:rsidP="006825AF">
          <w:pPr>
            <w:pStyle w:val="705DC0798C574B70A73A55D2FA4C74B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CB03FA07266481FBFE3EEE91C042B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AC1BD5-8297-4CE9-8D7C-329C749A44A5}"/>
      </w:docPartPr>
      <w:docPartBody>
        <w:p w:rsidR="00B22A6E" w:rsidRDefault="006825AF" w:rsidP="006825AF">
          <w:pPr>
            <w:pStyle w:val="0CB03FA07266481FBFE3EEE91C042B6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38E83774C9E475892BCFAF9950737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8C27CD-A714-4BAF-A5E4-039000D9BD5B}"/>
      </w:docPartPr>
      <w:docPartBody>
        <w:p w:rsidR="00B22A6E" w:rsidRDefault="006825AF" w:rsidP="006825AF">
          <w:pPr>
            <w:pStyle w:val="738E83774C9E475892BCFAF99507372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BE012AA1914D5EA02FB957E5DA5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B3B736-B03F-4062-9F95-EDD1F07C74EB}"/>
      </w:docPartPr>
      <w:docPartBody>
        <w:p w:rsidR="00B22A6E" w:rsidRDefault="006825AF" w:rsidP="006825AF">
          <w:pPr>
            <w:pStyle w:val="F6BE012AA1914D5EA02FB957E5DA569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DEFBBC4F92C4C238F1F5CAA06DA68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3A8162-E2B2-4671-98F9-37DB8978F061}"/>
      </w:docPartPr>
      <w:docPartBody>
        <w:p w:rsidR="00B22A6E" w:rsidRDefault="006825AF" w:rsidP="006825AF">
          <w:pPr>
            <w:pStyle w:val="FDEFBBC4F92C4C238F1F5CAA06DA686C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A5243"/>
    <w:rsid w:val="001B2525"/>
    <w:rsid w:val="00214E50"/>
    <w:rsid w:val="00260578"/>
    <w:rsid w:val="00271FF5"/>
    <w:rsid w:val="002B40B0"/>
    <w:rsid w:val="002C5721"/>
    <w:rsid w:val="002D4E94"/>
    <w:rsid w:val="00356E65"/>
    <w:rsid w:val="0038330C"/>
    <w:rsid w:val="00437E36"/>
    <w:rsid w:val="00443EA4"/>
    <w:rsid w:val="004D57AE"/>
    <w:rsid w:val="004F1289"/>
    <w:rsid w:val="00565B82"/>
    <w:rsid w:val="00582A22"/>
    <w:rsid w:val="00583D19"/>
    <w:rsid w:val="0059019A"/>
    <w:rsid w:val="005B05C2"/>
    <w:rsid w:val="005C2D24"/>
    <w:rsid w:val="00605052"/>
    <w:rsid w:val="00647467"/>
    <w:rsid w:val="006825AF"/>
    <w:rsid w:val="006D1F5D"/>
    <w:rsid w:val="00722659"/>
    <w:rsid w:val="00722728"/>
    <w:rsid w:val="0072448F"/>
    <w:rsid w:val="0074478F"/>
    <w:rsid w:val="00787EBD"/>
    <w:rsid w:val="007C3485"/>
    <w:rsid w:val="00810920"/>
    <w:rsid w:val="008E118A"/>
    <w:rsid w:val="008E3188"/>
    <w:rsid w:val="009450C3"/>
    <w:rsid w:val="00A036B0"/>
    <w:rsid w:val="00A104A7"/>
    <w:rsid w:val="00A90181"/>
    <w:rsid w:val="00AB484A"/>
    <w:rsid w:val="00AD2BE9"/>
    <w:rsid w:val="00AE2C03"/>
    <w:rsid w:val="00B103B1"/>
    <w:rsid w:val="00B22A6E"/>
    <w:rsid w:val="00B42024"/>
    <w:rsid w:val="00B6573C"/>
    <w:rsid w:val="00C32372"/>
    <w:rsid w:val="00DA008C"/>
    <w:rsid w:val="00DE3DE6"/>
    <w:rsid w:val="00E64E85"/>
    <w:rsid w:val="00E73AA0"/>
    <w:rsid w:val="00EA0738"/>
    <w:rsid w:val="00EB2177"/>
    <w:rsid w:val="00ED410D"/>
    <w:rsid w:val="00EF5732"/>
    <w:rsid w:val="00F0267E"/>
    <w:rsid w:val="00F53F6B"/>
    <w:rsid w:val="00F63321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825AF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222AC47C2D79436F85F96E10795972E4">
    <w:name w:val="222AC47C2D79436F85F96E10795972E4"/>
    <w:rsid w:val="006D1F5D"/>
    <w:pPr>
      <w:spacing w:after="160" w:line="259" w:lineRule="auto"/>
    </w:pPr>
  </w:style>
  <w:style w:type="paragraph" w:customStyle="1" w:styleId="856695F917B647E19B6F0317A80810FD">
    <w:name w:val="856695F917B647E19B6F0317A80810FD"/>
    <w:rsid w:val="006D1F5D"/>
    <w:pPr>
      <w:spacing w:after="160" w:line="259" w:lineRule="auto"/>
    </w:pPr>
  </w:style>
  <w:style w:type="paragraph" w:customStyle="1" w:styleId="E5DB7F69E8324BBCB31C9B386BB86502">
    <w:name w:val="E5DB7F69E8324BBCB31C9B386BB86502"/>
    <w:rsid w:val="006D1F5D"/>
    <w:pPr>
      <w:spacing w:after="160" w:line="259" w:lineRule="auto"/>
    </w:pPr>
  </w:style>
  <w:style w:type="paragraph" w:customStyle="1" w:styleId="02EDF7A8B85F4991A50E7BFDF8F53724">
    <w:name w:val="02EDF7A8B85F4991A50E7BFDF8F53724"/>
    <w:rsid w:val="006D1F5D"/>
    <w:pPr>
      <w:spacing w:after="160" w:line="259" w:lineRule="auto"/>
    </w:pPr>
  </w:style>
  <w:style w:type="paragraph" w:customStyle="1" w:styleId="7E9209C55FB44583B0E8724B938B816F">
    <w:name w:val="7E9209C55FB44583B0E8724B938B816F"/>
    <w:rsid w:val="006D1F5D"/>
    <w:pPr>
      <w:spacing w:after="160" w:line="259" w:lineRule="auto"/>
    </w:pPr>
  </w:style>
  <w:style w:type="paragraph" w:customStyle="1" w:styleId="64673F08CF51417383F16C71D557E385">
    <w:name w:val="64673F08CF51417383F16C71D557E385"/>
    <w:rsid w:val="006D1F5D"/>
    <w:pPr>
      <w:spacing w:after="160" w:line="259" w:lineRule="auto"/>
    </w:pPr>
  </w:style>
  <w:style w:type="paragraph" w:customStyle="1" w:styleId="5F1AA766D1354FA6A74B36CA916D50E1">
    <w:name w:val="5F1AA766D1354FA6A74B36CA916D50E1"/>
    <w:rsid w:val="006D1F5D"/>
    <w:pPr>
      <w:spacing w:after="160" w:line="259" w:lineRule="auto"/>
    </w:pPr>
  </w:style>
  <w:style w:type="paragraph" w:customStyle="1" w:styleId="CF0B592A763E46B5B8BAB07655F0134B">
    <w:name w:val="CF0B592A763E46B5B8BAB07655F0134B"/>
    <w:rsid w:val="006D1F5D"/>
    <w:pPr>
      <w:spacing w:after="160" w:line="259" w:lineRule="auto"/>
    </w:pPr>
  </w:style>
  <w:style w:type="paragraph" w:customStyle="1" w:styleId="D7E374DA2D5B4330BDB07DA9050C69AF">
    <w:name w:val="D7E374DA2D5B4330BDB07DA9050C69AF"/>
    <w:rsid w:val="006D1F5D"/>
    <w:pPr>
      <w:spacing w:after="160" w:line="259" w:lineRule="auto"/>
    </w:pPr>
  </w:style>
  <w:style w:type="paragraph" w:customStyle="1" w:styleId="A9D88C80FFB845829679D5B1FAB8311A">
    <w:name w:val="A9D88C80FFB845829679D5B1FAB8311A"/>
    <w:rsid w:val="006D1F5D"/>
    <w:pPr>
      <w:spacing w:after="160" w:line="259" w:lineRule="auto"/>
    </w:pPr>
  </w:style>
  <w:style w:type="paragraph" w:customStyle="1" w:styleId="1981B733A99844D48E6EF537FAAA6E7D">
    <w:name w:val="1981B733A99844D48E6EF537FAAA6E7D"/>
    <w:rsid w:val="006D1F5D"/>
    <w:pPr>
      <w:spacing w:after="160" w:line="259" w:lineRule="auto"/>
    </w:pPr>
  </w:style>
  <w:style w:type="paragraph" w:customStyle="1" w:styleId="BFEB667361AE42D291EDC0488523C648">
    <w:name w:val="BFEB667361AE42D291EDC0488523C648"/>
    <w:rsid w:val="006D1F5D"/>
    <w:pPr>
      <w:spacing w:after="160" w:line="259" w:lineRule="auto"/>
    </w:pPr>
  </w:style>
  <w:style w:type="paragraph" w:customStyle="1" w:styleId="8C04BBA615A5423F8E1C348EE165BE2F">
    <w:name w:val="8C04BBA615A5423F8E1C348EE165BE2F"/>
    <w:rsid w:val="006D1F5D"/>
    <w:pPr>
      <w:spacing w:after="160" w:line="259" w:lineRule="auto"/>
    </w:pPr>
  </w:style>
  <w:style w:type="paragraph" w:customStyle="1" w:styleId="6F30600CDA5447EC805A8380C4DD6463">
    <w:name w:val="6F30600CDA5447EC805A8380C4DD6463"/>
    <w:rsid w:val="006D1F5D"/>
    <w:pPr>
      <w:spacing w:after="160" w:line="259" w:lineRule="auto"/>
    </w:pPr>
  </w:style>
  <w:style w:type="paragraph" w:customStyle="1" w:styleId="4896AFEA984A4DBDAF0025FCE2646C69">
    <w:name w:val="4896AFEA984A4DBDAF0025FCE2646C69"/>
    <w:rsid w:val="006D1F5D"/>
    <w:pPr>
      <w:spacing w:after="160" w:line="259" w:lineRule="auto"/>
    </w:pPr>
  </w:style>
  <w:style w:type="paragraph" w:customStyle="1" w:styleId="3A6314E31BA64407BF99A55999DF18E2">
    <w:name w:val="3A6314E31BA64407BF99A55999DF18E2"/>
    <w:rsid w:val="006D1F5D"/>
    <w:pPr>
      <w:spacing w:after="160" w:line="259" w:lineRule="auto"/>
    </w:pPr>
  </w:style>
  <w:style w:type="paragraph" w:customStyle="1" w:styleId="0D04A528C26A4396AFF9C15734383E53">
    <w:name w:val="0D04A528C26A4396AFF9C15734383E53"/>
    <w:rsid w:val="006D1F5D"/>
    <w:pPr>
      <w:spacing w:after="160" w:line="259" w:lineRule="auto"/>
    </w:pPr>
  </w:style>
  <w:style w:type="paragraph" w:customStyle="1" w:styleId="2BF3BC567D56435C9E7E5DF86792A190">
    <w:name w:val="2BF3BC567D56435C9E7E5DF86792A190"/>
    <w:rsid w:val="006D1F5D"/>
    <w:pPr>
      <w:spacing w:after="160" w:line="259" w:lineRule="auto"/>
    </w:pPr>
  </w:style>
  <w:style w:type="paragraph" w:customStyle="1" w:styleId="B85ECFD423184DF893A09C977F9ADC58">
    <w:name w:val="B85ECFD423184DF893A09C977F9ADC58"/>
    <w:rsid w:val="006D1F5D"/>
    <w:pPr>
      <w:spacing w:after="160" w:line="259" w:lineRule="auto"/>
    </w:pPr>
  </w:style>
  <w:style w:type="paragraph" w:customStyle="1" w:styleId="F7D3D67884F74C2CBBAA435368F05890">
    <w:name w:val="F7D3D67884F74C2CBBAA435368F05890"/>
    <w:rsid w:val="006D1F5D"/>
    <w:pPr>
      <w:spacing w:after="160" w:line="259" w:lineRule="auto"/>
    </w:pPr>
  </w:style>
  <w:style w:type="paragraph" w:customStyle="1" w:styleId="9E0AC24BDD814DF1BCCC79217732E9EA">
    <w:name w:val="9E0AC24BDD814DF1BCCC79217732E9EA"/>
    <w:rsid w:val="006D1F5D"/>
    <w:pPr>
      <w:spacing w:after="160" w:line="259" w:lineRule="auto"/>
    </w:pPr>
  </w:style>
  <w:style w:type="paragraph" w:customStyle="1" w:styleId="DDF6B00E26504D3BABAAA8FD7A9511C0">
    <w:name w:val="DDF6B00E26504D3BABAAA8FD7A9511C0"/>
    <w:rsid w:val="006D1F5D"/>
    <w:pPr>
      <w:spacing w:after="160" w:line="259" w:lineRule="auto"/>
    </w:pPr>
  </w:style>
  <w:style w:type="paragraph" w:customStyle="1" w:styleId="D3553A352202460DA2C899951EB569E8">
    <w:name w:val="D3553A352202460DA2C899951EB569E8"/>
    <w:rsid w:val="006D1F5D"/>
    <w:pPr>
      <w:spacing w:after="160" w:line="259" w:lineRule="auto"/>
    </w:pPr>
  </w:style>
  <w:style w:type="paragraph" w:customStyle="1" w:styleId="71D93A209CF1421D946F419D46A2A29E">
    <w:name w:val="71D93A209CF1421D946F419D46A2A29E"/>
    <w:rsid w:val="006D1F5D"/>
    <w:pPr>
      <w:spacing w:after="160" w:line="259" w:lineRule="auto"/>
    </w:pPr>
  </w:style>
  <w:style w:type="paragraph" w:customStyle="1" w:styleId="DF85340E338545C49BB31080CCFA1FD5">
    <w:name w:val="DF85340E338545C49BB31080CCFA1FD5"/>
    <w:rsid w:val="006D1F5D"/>
    <w:pPr>
      <w:spacing w:after="160" w:line="259" w:lineRule="auto"/>
    </w:pPr>
  </w:style>
  <w:style w:type="paragraph" w:customStyle="1" w:styleId="1359B15276D247AFA7040C5320EA3615">
    <w:name w:val="1359B15276D247AFA7040C5320EA3615"/>
    <w:rsid w:val="006D1F5D"/>
    <w:pPr>
      <w:spacing w:after="160" w:line="259" w:lineRule="auto"/>
    </w:pPr>
  </w:style>
  <w:style w:type="paragraph" w:customStyle="1" w:styleId="C90DED3C1D2B43BEBEE52B0B45239335">
    <w:name w:val="C90DED3C1D2B43BEBEE52B0B45239335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B9F8879E306241B7A23B93122B7A559B">
    <w:name w:val="B9F8879E306241B7A23B93122B7A559B"/>
    <w:rsid w:val="00214E50"/>
    <w:pPr>
      <w:spacing w:after="160" w:line="259" w:lineRule="auto"/>
    </w:pPr>
  </w:style>
  <w:style w:type="paragraph" w:customStyle="1" w:styleId="A1232D9FFC3443C4986DF9FB0D429CCB">
    <w:name w:val="A1232D9FFC3443C4986DF9FB0D429CCB"/>
    <w:rsid w:val="00214E50"/>
    <w:pPr>
      <w:spacing w:after="160" w:line="259" w:lineRule="auto"/>
    </w:pPr>
  </w:style>
  <w:style w:type="paragraph" w:customStyle="1" w:styleId="B6F39B9C69994ADFB10478CA63777E37">
    <w:name w:val="B6F39B9C69994ADFB10478CA63777E37"/>
    <w:rsid w:val="00214E50"/>
    <w:pPr>
      <w:spacing w:after="160" w:line="259" w:lineRule="auto"/>
    </w:pPr>
  </w:style>
  <w:style w:type="paragraph" w:customStyle="1" w:styleId="2EA22374C433483D99C263A8D1B44F5E">
    <w:name w:val="2EA22374C433483D99C263A8D1B44F5E"/>
    <w:rsid w:val="00214E50"/>
    <w:pPr>
      <w:spacing w:after="160" w:line="259" w:lineRule="auto"/>
    </w:pPr>
  </w:style>
  <w:style w:type="paragraph" w:customStyle="1" w:styleId="ABABEAD0241A4BDEA901900166AEC7E8">
    <w:name w:val="ABABEAD0241A4BDEA901900166AEC7E8"/>
    <w:rsid w:val="00214E50"/>
    <w:pPr>
      <w:spacing w:after="160" w:line="259" w:lineRule="auto"/>
    </w:pPr>
  </w:style>
  <w:style w:type="paragraph" w:customStyle="1" w:styleId="07934F63CB5D470894ED9591AA10BE6D">
    <w:name w:val="07934F63CB5D470894ED9591AA10BE6D"/>
    <w:rsid w:val="00214E50"/>
    <w:pPr>
      <w:spacing w:after="160" w:line="259" w:lineRule="auto"/>
    </w:pPr>
  </w:style>
  <w:style w:type="paragraph" w:customStyle="1" w:styleId="DE0FE671D4A7400F8A9E0D6450F40CB2">
    <w:name w:val="DE0FE671D4A7400F8A9E0D6450F40CB2"/>
    <w:rsid w:val="00214E50"/>
    <w:pPr>
      <w:spacing w:after="160" w:line="259" w:lineRule="auto"/>
    </w:pPr>
  </w:style>
  <w:style w:type="paragraph" w:customStyle="1" w:styleId="DCBDB3FD335E4B2C8C0616ACD373BB52">
    <w:name w:val="DCBDB3FD335E4B2C8C0616ACD373BB52"/>
    <w:rsid w:val="00214E50"/>
    <w:pPr>
      <w:spacing w:after="160" w:line="259" w:lineRule="auto"/>
    </w:pPr>
  </w:style>
  <w:style w:type="paragraph" w:customStyle="1" w:styleId="471C1662813945C3AB8463802E2BBCD6">
    <w:name w:val="471C1662813945C3AB8463802E2BBCD6"/>
    <w:rsid w:val="00214E50"/>
    <w:pPr>
      <w:spacing w:after="160" w:line="259" w:lineRule="auto"/>
    </w:pPr>
  </w:style>
  <w:style w:type="paragraph" w:customStyle="1" w:styleId="FA99D7E76B9843179B4D458777FCAFD2">
    <w:name w:val="FA99D7E76B9843179B4D458777FCAFD2"/>
    <w:rsid w:val="00214E50"/>
    <w:pPr>
      <w:spacing w:after="160" w:line="259" w:lineRule="auto"/>
    </w:pPr>
  </w:style>
  <w:style w:type="paragraph" w:customStyle="1" w:styleId="0C5C722B355F416D82CF7E6B152F8B79">
    <w:name w:val="0C5C722B355F416D82CF7E6B152F8B79"/>
    <w:rsid w:val="00214E50"/>
    <w:pPr>
      <w:spacing w:after="160" w:line="259" w:lineRule="auto"/>
    </w:pPr>
  </w:style>
  <w:style w:type="paragraph" w:customStyle="1" w:styleId="1B5C5E63BC3E44C0A06D30C8FE88BDB2">
    <w:name w:val="1B5C5E63BC3E44C0A06D30C8FE88BDB2"/>
    <w:rsid w:val="00214E50"/>
    <w:pPr>
      <w:spacing w:after="160" w:line="259" w:lineRule="auto"/>
    </w:pPr>
  </w:style>
  <w:style w:type="paragraph" w:customStyle="1" w:styleId="387FA35AB40D4EBB815282C6A6743905">
    <w:name w:val="387FA35AB40D4EBB815282C6A6743905"/>
    <w:rsid w:val="00214E50"/>
    <w:pPr>
      <w:spacing w:after="160" w:line="259" w:lineRule="auto"/>
    </w:pPr>
  </w:style>
  <w:style w:type="paragraph" w:customStyle="1" w:styleId="984802AE788243378C517974AA58F47A">
    <w:name w:val="984802AE788243378C517974AA58F47A"/>
    <w:rsid w:val="00214E50"/>
    <w:pPr>
      <w:spacing w:after="160" w:line="259" w:lineRule="auto"/>
    </w:pPr>
  </w:style>
  <w:style w:type="paragraph" w:customStyle="1" w:styleId="C6347F4342324178BD5A3186864CF767">
    <w:name w:val="C6347F4342324178BD5A3186864CF767"/>
    <w:rsid w:val="00214E50"/>
    <w:pPr>
      <w:spacing w:after="160" w:line="259" w:lineRule="auto"/>
    </w:pPr>
  </w:style>
  <w:style w:type="paragraph" w:customStyle="1" w:styleId="E1307B030DCD451C87186470AC9709F9">
    <w:name w:val="E1307B030DCD451C87186470AC9709F9"/>
    <w:rsid w:val="00214E50"/>
    <w:pPr>
      <w:spacing w:after="160" w:line="259" w:lineRule="auto"/>
    </w:pPr>
  </w:style>
  <w:style w:type="paragraph" w:customStyle="1" w:styleId="0F86E5DCA56B4238B74FD539E0C4C62F">
    <w:name w:val="0F86E5DCA56B4238B74FD539E0C4C62F"/>
    <w:rsid w:val="00214E50"/>
    <w:pPr>
      <w:spacing w:after="160" w:line="259" w:lineRule="auto"/>
    </w:pPr>
  </w:style>
  <w:style w:type="paragraph" w:customStyle="1" w:styleId="BED8F0121D4B457B8244D8F291B382A5">
    <w:name w:val="BED8F0121D4B457B8244D8F291B382A5"/>
    <w:rsid w:val="00214E50"/>
    <w:pPr>
      <w:spacing w:after="160" w:line="259" w:lineRule="auto"/>
    </w:pPr>
  </w:style>
  <w:style w:type="paragraph" w:customStyle="1" w:styleId="9E653B9D349445A2A089CF2899152C53">
    <w:name w:val="9E653B9D349445A2A089CF2899152C53"/>
    <w:rsid w:val="00214E50"/>
    <w:pPr>
      <w:spacing w:after="160" w:line="259" w:lineRule="auto"/>
    </w:pPr>
  </w:style>
  <w:style w:type="paragraph" w:customStyle="1" w:styleId="BA78B0A57DFD42DF8D3A23623015091F">
    <w:name w:val="BA78B0A57DFD42DF8D3A23623015091F"/>
    <w:rsid w:val="00214E50"/>
    <w:pPr>
      <w:spacing w:after="160" w:line="259" w:lineRule="auto"/>
    </w:pPr>
  </w:style>
  <w:style w:type="paragraph" w:customStyle="1" w:styleId="4B693A104774403E8C1C5E8B55148B1B">
    <w:name w:val="4B693A104774403E8C1C5E8B55148B1B"/>
    <w:rsid w:val="00214E50"/>
    <w:pPr>
      <w:spacing w:after="160" w:line="259" w:lineRule="auto"/>
    </w:pPr>
  </w:style>
  <w:style w:type="paragraph" w:customStyle="1" w:styleId="D7AEDF9BBD354044AD15E4194B9D2AFB">
    <w:name w:val="D7AEDF9BBD354044AD15E4194B9D2AFB"/>
    <w:rsid w:val="00214E50"/>
    <w:pPr>
      <w:spacing w:after="160" w:line="259" w:lineRule="auto"/>
    </w:pPr>
  </w:style>
  <w:style w:type="paragraph" w:customStyle="1" w:styleId="8DD2073CA2A549019F31CEF490E0190E">
    <w:name w:val="8DD2073CA2A549019F31CEF490E0190E"/>
    <w:rsid w:val="00214E50"/>
    <w:pPr>
      <w:spacing w:after="160" w:line="259" w:lineRule="auto"/>
    </w:pPr>
  </w:style>
  <w:style w:type="paragraph" w:customStyle="1" w:styleId="64364EFA121747A396ED207306B4927F">
    <w:name w:val="64364EFA121747A396ED207306B4927F"/>
    <w:rsid w:val="00214E50"/>
    <w:pPr>
      <w:spacing w:after="160" w:line="259" w:lineRule="auto"/>
    </w:pPr>
  </w:style>
  <w:style w:type="paragraph" w:customStyle="1" w:styleId="04E0063F1571469F8268ACCEE650AE95">
    <w:name w:val="04E0063F1571469F8268ACCEE650AE95"/>
    <w:rsid w:val="00214E50"/>
    <w:pPr>
      <w:spacing w:after="160" w:line="259" w:lineRule="auto"/>
    </w:pPr>
  </w:style>
  <w:style w:type="paragraph" w:customStyle="1" w:styleId="4CD62B30B3844A2C9C840CB8087E47F4">
    <w:name w:val="4CD62B30B3844A2C9C840CB8087E47F4"/>
    <w:rsid w:val="00214E50"/>
    <w:pPr>
      <w:spacing w:after="160" w:line="259" w:lineRule="auto"/>
    </w:pPr>
  </w:style>
  <w:style w:type="paragraph" w:customStyle="1" w:styleId="5BF090A2FA1E40618EBAEF1C986501B1">
    <w:name w:val="5BF090A2FA1E40618EBAEF1C986501B1"/>
    <w:rsid w:val="00214E50"/>
    <w:pPr>
      <w:spacing w:after="160" w:line="259" w:lineRule="auto"/>
    </w:pPr>
  </w:style>
  <w:style w:type="paragraph" w:customStyle="1" w:styleId="1065674436F14857899BEC83E23FF9A2">
    <w:name w:val="1065674436F14857899BEC83E23FF9A2"/>
    <w:rsid w:val="009450C3"/>
    <w:pPr>
      <w:spacing w:after="160" w:line="259" w:lineRule="auto"/>
    </w:pPr>
  </w:style>
  <w:style w:type="paragraph" w:customStyle="1" w:styleId="B308000525DF419EB8E626ED52154354">
    <w:name w:val="B308000525DF419EB8E626ED52154354"/>
    <w:rsid w:val="009450C3"/>
    <w:pPr>
      <w:spacing w:after="160" w:line="259" w:lineRule="auto"/>
    </w:pPr>
  </w:style>
  <w:style w:type="paragraph" w:customStyle="1" w:styleId="09ED5BA1CDB34F3BA114C58763E67D28">
    <w:name w:val="09ED5BA1CDB34F3BA114C58763E67D28"/>
    <w:rsid w:val="009450C3"/>
    <w:pPr>
      <w:spacing w:after="160" w:line="259" w:lineRule="auto"/>
    </w:pPr>
  </w:style>
  <w:style w:type="paragraph" w:customStyle="1" w:styleId="0BF4B86B0B8245E48E808E123D9795AB">
    <w:name w:val="0BF4B86B0B8245E48E808E123D9795AB"/>
    <w:rsid w:val="009450C3"/>
    <w:pPr>
      <w:spacing w:after="160" w:line="259" w:lineRule="auto"/>
    </w:pPr>
  </w:style>
  <w:style w:type="paragraph" w:customStyle="1" w:styleId="CD4B141EB81247E0AE3B7FB5BE7CD1F3">
    <w:name w:val="CD4B141EB81247E0AE3B7FB5BE7CD1F3"/>
    <w:rsid w:val="009450C3"/>
    <w:pPr>
      <w:spacing w:after="160" w:line="259" w:lineRule="auto"/>
    </w:pPr>
  </w:style>
  <w:style w:type="paragraph" w:customStyle="1" w:styleId="0A35150420934C9FB1B24DE3505D7EF8">
    <w:name w:val="0A35150420934C9FB1B24DE3505D7EF8"/>
    <w:rsid w:val="009450C3"/>
    <w:pPr>
      <w:spacing w:after="160" w:line="259" w:lineRule="auto"/>
    </w:pPr>
  </w:style>
  <w:style w:type="paragraph" w:customStyle="1" w:styleId="D5BCF270219E40F79E0BC18E5D0D3ECD">
    <w:name w:val="D5BCF270219E40F79E0BC18E5D0D3ECD"/>
    <w:rsid w:val="006825AF"/>
    <w:pPr>
      <w:spacing w:after="160" w:line="259" w:lineRule="auto"/>
    </w:pPr>
  </w:style>
  <w:style w:type="paragraph" w:customStyle="1" w:styleId="705DC0798C574B70A73A55D2FA4C74BF">
    <w:name w:val="705DC0798C574B70A73A55D2FA4C74BF"/>
    <w:rsid w:val="006825AF"/>
    <w:pPr>
      <w:spacing w:after="160" w:line="259" w:lineRule="auto"/>
    </w:pPr>
  </w:style>
  <w:style w:type="paragraph" w:customStyle="1" w:styleId="0CB03FA07266481FBFE3EEE91C042B69">
    <w:name w:val="0CB03FA07266481FBFE3EEE91C042B69"/>
    <w:rsid w:val="006825AF"/>
    <w:pPr>
      <w:spacing w:after="160" w:line="259" w:lineRule="auto"/>
    </w:pPr>
  </w:style>
  <w:style w:type="paragraph" w:customStyle="1" w:styleId="738E83774C9E475892BCFAF995073720">
    <w:name w:val="738E83774C9E475892BCFAF995073720"/>
    <w:rsid w:val="006825AF"/>
    <w:pPr>
      <w:spacing w:after="160" w:line="259" w:lineRule="auto"/>
    </w:pPr>
  </w:style>
  <w:style w:type="paragraph" w:customStyle="1" w:styleId="F6BE012AA1914D5EA02FB957E5DA569C">
    <w:name w:val="F6BE012AA1914D5EA02FB957E5DA569C"/>
    <w:rsid w:val="006825AF"/>
    <w:pPr>
      <w:spacing w:after="160" w:line="259" w:lineRule="auto"/>
    </w:pPr>
  </w:style>
  <w:style w:type="paragraph" w:customStyle="1" w:styleId="FDEFBBC4F92C4C238F1F5CAA06DA686C">
    <w:name w:val="FDEFBBC4F92C4C238F1F5CAA06DA686C"/>
    <w:rsid w:val="006825AF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4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4</TotalTime>
  <Pages>4</Pages>
  <Words>950</Words>
  <Characters>5228</Characters>
  <Application>Microsoft Office Word</Application>
  <DocSecurity>0</DocSecurity>
  <Lines>43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MARIA DEL CARMEN MOTOS LÓPEZ</cp:lastModifiedBy>
  <cp:revision>3</cp:revision>
  <cp:lastPrinted>2026-03-04T10:00:00Z</cp:lastPrinted>
  <dcterms:created xsi:type="dcterms:W3CDTF">2026-07-20T12:24:00Z</dcterms:created>
  <dcterms:modified xsi:type="dcterms:W3CDTF">2026-07-20T12:26:00Z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