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AB5702D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4FAD">
        <w:rPr>
          <w:rFonts w:ascii="Mulish" w:hAnsi="Mulish"/>
        </w:rPr>
        <w:t>Valencia Plataforma Intermodal y Logística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300C1E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9B2B4F6" w:rsidR="00B628C5" w:rsidRPr="00300C1E" w:rsidRDefault="00300C1E" w:rsidP="00300C1E">
            <w:pPr>
              <w:jc w:val="both"/>
              <w:rPr>
                <w:rFonts w:ascii="Mulish" w:hAnsi="Mulish"/>
                <w:sz w:val="24"/>
              </w:rPr>
            </w:pPr>
            <w:r w:rsidRPr="00300C1E">
              <w:rPr>
                <w:rFonts w:ascii="Mulish" w:hAnsi="Mulish"/>
                <w:sz w:val="24"/>
              </w:rPr>
              <w:t>Sociedad de Infraestructuras y Equipamientos Penitenciarios y de la Seguridad del Estado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20FA8F5" w:rsidR="00B628C5" w:rsidRPr="00296787" w:rsidRDefault="00300C1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9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3A9D115A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A7147">
              <w:rPr>
                <w:rFonts w:ascii="Mulish" w:hAnsi="Mulish"/>
                <w:sz w:val="24"/>
              </w:rPr>
              <w:t>19</w:t>
            </w:r>
            <w:r w:rsidR="002238D3">
              <w:rPr>
                <w:rFonts w:ascii="Mulish" w:hAnsi="Mulish"/>
                <w:sz w:val="24"/>
              </w:rPr>
              <w:t>/</w:t>
            </w:r>
            <w:r w:rsidR="00DA7147">
              <w:rPr>
                <w:rFonts w:ascii="Mulish" w:hAnsi="Mulish"/>
                <w:sz w:val="24"/>
              </w:rPr>
              <w:t>6</w:t>
            </w:r>
            <w:r w:rsidR="002238D3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FB60419" w:rsidR="00300C1E" w:rsidRPr="00300C1E" w:rsidRDefault="00EA3B35" w:rsidP="00300C1E">
            <w:pPr>
              <w:rPr>
                <w:rFonts w:ascii="Mulish" w:hAnsi="Mulish"/>
                <w:sz w:val="24"/>
              </w:rPr>
            </w:pPr>
            <w:hyperlink r:id="rId19" w:history="1">
              <w:r w:rsidR="00300C1E" w:rsidRPr="00300C1E">
                <w:rPr>
                  <w:rStyle w:val="Hipervnculo"/>
                  <w:rFonts w:ascii="Mulish" w:hAnsi="Mulish"/>
                  <w:sz w:val="24"/>
                </w:rPr>
                <w:t>https://www.siepse.es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EA3B35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DF45FC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3D18E4B" w:rsidR="00AF751D" w:rsidRPr="00296787" w:rsidRDefault="00300C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69CF959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0C1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8346A62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CDC0934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0C1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c</w:t>
            </w:r>
            <w:r w:rsidRPr="00296787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93EAB7B" w:rsidR="00AF751D" w:rsidRPr="00296787" w:rsidRDefault="00300C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808EE33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0C1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9827CDF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13DE0B8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138BB3A" w:rsidR="00AF751D" w:rsidRPr="00296787" w:rsidRDefault="007C4DD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2A9B97D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C0E8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C4DD6">
              <w:rPr>
                <w:szCs w:val="18"/>
              </w:rPr>
              <w:t xml:space="preserve">. </w:t>
            </w:r>
            <w:r w:rsidR="007C4DD6" w:rsidRPr="007C4DD6">
              <w:rPr>
                <w:rFonts w:ascii="Mulish" w:hAnsi="Mulish"/>
                <w:sz w:val="18"/>
                <w:szCs w:val="18"/>
              </w:rPr>
              <w:t xml:space="preserve">Se publica </w:t>
            </w:r>
            <w:r w:rsidR="00300C1E">
              <w:rPr>
                <w:rFonts w:ascii="Mulish" w:hAnsi="Mulish"/>
                <w:sz w:val="18"/>
                <w:szCs w:val="18"/>
              </w:rPr>
              <w:t>en formato no reutilizable.</w:t>
            </w:r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296787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5A0631D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856F79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856F79" w:rsidRPr="00296787" w:rsidRDefault="00856F79" w:rsidP="00856F7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856F79" w:rsidRPr="00296787" w:rsidRDefault="00856F79" w:rsidP="00856F7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437750835"/>
            <w:placeholder>
              <w:docPart w:val="A87E3ACBBBFE41BA8F294A32D25883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CE19C50" w:rsidR="00856F79" w:rsidRPr="00296787" w:rsidRDefault="00856F79" w:rsidP="00856F7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D637C7D" w:rsidR="00856F79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861704405"/>
                <w:placeholder>
                  <w:docPart w:val="446C5E82610249CA907A474B0C742B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556515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1873E0C" w:rsidR="00AF751D" w:rsidRPr="00296787" w:rsidRDefault="00A42A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533C5DD7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6B1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75960179"/>
            <w:placeholder>
              <w:docPart w:val="D7E374DA2D5B4330BDB07DA9050C69A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57C1A1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8765FCC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471C1662813945C3AB8463802E2BBC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D478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556515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556515" w:rsidRPr="00296787" w:rsidRDefault="00556515" w:rsidP="0055651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556515" w:rsidRPr="00296787" w:rsidRDefault="00556515" w:rsidP="0055651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54653517"/>
            <w:placeholder>
              <w:docPart w:val="D8F26F5DF83847A49B11D1E874FA198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0ED87EA" w:rsidR="00556515" w:rsidRPr="00296787" w:rsidRDefault="00556515" w:rsidP="0055651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04C7E36" w:rsidR="00556515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465811758"/>
                <w:placeholder>
                  <w:docPart w:val="83A57FC52574437AB3F6606DDB37B8E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556515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556515" w:rsidRPr="004C0B3C">
              <w:rPr>
                <w:rFonts w:ascii="Mulish" w:hAnsi="Mulish"/>
                <w:sz w:val="18"/>
                <w:szCs w:val="18"/>
              </w:rPr>
              <w:t xml:space="preserve">. </w:t>
            </w:r>
            <w:r w:rsidR="0055651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110A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7253913"/>
            <w:placeholder>
              <w:docPart w:val="B93E915013CA41B09706A5691335592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98CBFAE" w:rsidR="002110AB" w:rsidRPr="00296787" w:rsidRDefault="002110AB" w:rsidP="002110A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0935752" w:rsidR="002110AB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145274090"/>
                <w:placeholder>
                  <w:docPart w:val="049253FA04CF41528DD54FBE4B3D073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2110AB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2110AB" w:rsidRPr="004C0B3C">
              <w:rPr>
                <w:rFonts w:ascii="Mulish" w:hAnsi="Mulish"/>
                <w:sz w:val="18"/>
                <w:szCs w:val="18"/>
              </w:rPr>
              <w:t xml:space="preserve">. </w:t>
            </w:r>
            <w:r w:rsidR="002110AB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2110AB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72381192"/>
            <w:placeholder>
              <w:docPart w:val="62B3B21B4B6448FD80C2AF84D43384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D78562C" w:rsidR="002110AB" w:rsidRPr="00A608C3" w:rsidRDefault="002110AB" w:rsidP="002110A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BE33B1" w:rsidR="002110AB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713891899"/>
                <w:placeholder>
                  <w:docPart w:val="0B332DBFB71A479E8498DAB8207DBE1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2110AB" w:rsidRPr="004C0B3C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2110AB" w:rsidRPr="004C0B3C">
              <w:rPr>
                <w:rFonts w:ascii="Mulish" w:hAnsi="Mulish"/>
                <w:sz w:val="18"/>
                <w:szCs w:val="18"/>
              </w:rPr>
              <w:t xml:space="preserve">. </w:t>
            </w:r>
            <w:r w:rsidR="002110AB">
              <w:rPr>
                <w:rFonts w:ascii="Mulish" w:hAnsi="Mulish"/>
                <w:sz w:val="18"/>
                <w:szCs w:val="18"/>
              </w:rPr>
              <w:t>Se publica en formato no reutilizable.</w:t>
            </w:r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11E73EB" w:rsidR="00AF751D" w:rsidRPr="00A608C3" w:rsidRDefault="00F37F7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D27E313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04E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CE73630" w:rsidR="00AF751D" w:rsidRPr="00A608C3" w:rsidRDefault="002110A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378A459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10A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F1B2E">
              <w:rPr>
                <w:szCs w:val="18"/>
              </w:rPr>
              <w:t xml:space="preserve">. </w:t>
            </w:r>
            <w:r w:rsidR="002110AB" w:rsidRPr="002110AB">
              <w:rPr>
                <w:rFonts w:ascii="Mulish" w:hAnsi="Mulish"/>
                <w:sz w:val="18"/>
                <w:szCs w:val="18"/>
              </w:rPr>
              <w:t>Se publica en formato no reutilizable.</w:t>
            </w:r>
            <w:r w:rsidR="002110AB">
              <w:rPr>
                <w:rFonts w:ascii="Mulish" w:hAnsi="Mulish"/>
                <w:sz w:val="18"/>
                <w:szCs w:val="18"/>
              </w:rPr>
              <w:t xml:space="preserve"> </w:t>
            </w:r>
            <w:r w:rsidR="002110AB" w:rsidRPr="002110AB">
              <w:rPr>
                <w:rFonts w:ascii="Mulish" w:hAnsi="Mulish"/>
                <w:sz w:val="18"/>
                <w:szCs w:val="18"/>
              </w:rPr>
              <w:t>No se localiza mención a posibles modificaciones.</w:t>
            </w:r>
          </w:p>
        </w:tc>
      </w:tr>
      <w:tr w:rsidR="002110AB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2110AB" w:rsidRPr="00296787" w:rsidRDefault="002110AB" w:rsidP="002110A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20710614"/>
            <w:placeholder>
              <w:docPart w:val="C98A2207020B4E5495C4A0E8E00C07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E639FA6" w:rsidR="002110AB" w:rsidRPr="00A608C3" w:rsidRDefault="002110AB" w:rsidP="002110A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C2E688D" w:rsidR="002110AB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836969833"/>
                <w:placeholder>
                  <w:docPart w:val="BBE57D8B950F4776BB5F4630732FF3D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2110AB" w:rsidRPr="002110AB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2110AB" w:rsidRPr="002110AB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3A6314E31BA64407BF99A55999DF18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F94A3BB" w:rsidR="00AF751D" w:rsidRPr="00A608C3" w:rsidRDefault="0006103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12F892E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E1307B030DCD451C87186470AC9709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6103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13C37F6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C64FFCF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110AB">
              <w:rPr>
                <w:szCs w:val="18"/>
              </w:rPr>
              <w:t>.</w:t>
            </w:r>
            <w:r w:rsidR="002110AB">
              <w:t xml:space="preserve"> </w:t>
            </w:r>
            <w:r w:rsidR="002110AB" w:rsidRPr="002110AB">
              <w:rPr>
                <w:rFonts w:ascii="Mulish" w:hAnsi="Mulish"/>
                <w:sz w:val="18"/>
                <w:szCs w:val="18"/>
              </w:rPr>
              <w:t>Se enlaza a la página home de la Administración presupuestaria y al Informe anual 2023 de la entidad.</w:t>
            </w:r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288375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DE28B17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B85ECFD423184DF893A09C977F9ADC5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0F2C3FEC" w:rsidR="00AF751D" w:rsidRPr="00A608C3" w:rsidRDefault="00F37F7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B8F784E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999460597"/>
                <w:placeholder>
                  <w:docPart w:val="4EBFB15060724C4694269AA2C899860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556515" w:rsidRPr="002110AB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556515" w:rsidRPr="002110AB">
              <w:rPr>
                <w:rFonts w:ascii="Mulish" w:hAnsi="Mulish"/>
                <w:sz w:val="18"/>
                <w:szCs w:val="18"/>
              </w:rPr>
              <w:t xml:space="preserve">. </w:t>
            </w:r>
            <w:r w:rsidR="00556515">
              <w:rPr>
                <w:rFonts w:ascii="Mulish" w:hAnsi="Mulish"/>
                <w:sz w:val="18"/>
                <w:szCs w:val="18"/>
              </w:rPr>
              <w:t>Son de 2024, pero la página está actualizada.</w:t>
            </w:r>
          </w:p>
        </w:tc>
      </w:tr>
      <w:tr w:rsidR="000A457B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F7D3D67884F74C2CBBAA435368F058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7C12B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37936DC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BA78B0A57DFD42DF8D3A23623015091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9E0AC24BDD814DF1BCCC79217732E9E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FB135D3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634EE0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4B693A104774403E8C1C5E8B55148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DDF6B00E26504D3BABAAA8FD7A9511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D11CC01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38D0EFB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D7AEDF9BBD354044AD15E4194B9D2AF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7C097297" w:rsidR="00AF751D" w:rsidRPr="00A608C3" w:rsidRDefault="00D00C5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C83844D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0C5A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6163219F" w:rsidR="00AF751D" w:rsidRPr="00A608C3" w:rsidRDefault="00D00C5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8D2100F" w:rsidR="00AF751D" w:rsidRPr="00A608C3" w:rsidRDefault="00EA3B35" w:rsidP="00DF45F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7F7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15576771" w:rsidR="00AF751D" w:rsidRPr="00296787" w:rsidRDefault="00F37F75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D00C5A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7DBE18A6" w:rsidR="00AF751D" w:rsidRPr="00296787" w:rsidRDefault="00D00C5A" w:rsidP="00DF45FC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1E79BDF" w:rsidR="002A7C57" w:rsidRPr="00AB6B10" w:rsidRDefault="00F37F7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AB6B10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D00C5A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74B93F61" w:rsidR="002A7C57" w:rsidRPr="00AB6B10" w:rsidRDefault="00D00C5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6" w:type="dxa"/>
            <w:shd w:val="clear" w:color="auto" w:fill="CB9700"/>
          </w:tcPr>
          <w:p w14:paraId="2B06FB4B" w14:textId="0306E3D3" w:rsidR="002A7C57" w:rsidRPr="00AB6B10" w:rsidRDefault="00D00C5A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EA3B35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FAF8059" w14:textId="1DC43A78" w:rsidR="00EA3B35" w:rsidRDefault="004528E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EA3B35">
        <w:rPr>
          <w:lang w:bidi="es-ES"/>
        </w:rPr>
        <w:instrText xml:space="preserve">Excel.Sheet.12 "\\\\DSIC.ES\\sscc\\550Grupos\\ctbg-sgtbg\\14 MEMORIA\\MEMORIA 2026\\Sector Público Institucional\\Revisiones\\223-SIEPSE\\2026\\223 SIEPSE-2026.xlsx" Tablas!F2C1:F5C9 </w:instrText>
      </w:r>
      <w:r>
        <w:rPr>
          <w:lang w:bidi="es-ES"/>
        </w:rPr>
        <w:instrText xml:space="preserve">\a \f 4 \h </w:instrText>
      </w:r>
      <w:r w:rsidR="00EA3B35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EA3B35" w:rsidRPr="00EA3B35" w14:paraId="35149148" w14:textId="77777777" w:rsidTr="00EA3B35">
        <w:trPr>
          <w:divId w:val="2104565222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03EBEB4" w14:textId="6B5E6758" w:rsidR="00EA3B35" w:rsidRPr="00EA3B35" w:rsidRDefault="00EA3B35" w:rsidP="00EA3B35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226BF61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388CAB9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D5F6EC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86E7BCD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1902690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2439E8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2CE39B8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8929C6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EA3B35" w:rsidRPr="00EA3B35" w14:paraId="3F3FDC96" w14:textId="77777777" w:rsidTr="00EA3B35">
        <w:trPr>
          <w:divId w:val="210456522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11656D6" w14:textId="77777777" w:rsidR="00EA3B35" w:rsidRPr="00EA3B35" w:rsidRDefault="00EA3B35" w:rsidP="00EA3B3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0E4E3A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DBAB90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517866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84B229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B3D3EE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D62B73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4DBA62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F4391E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81,0</w:t>
            </w:r>
          </w:p>
        </w:tc>
      </w:tr>
      <w:tr w:rsidR="00EA3B35" w:rsidRPr="00EA3B35" w14:paraId="6A97407A" w14:textId="77777777" w:rsidTr="00EA3B35">
        <w:trPr>
          <w:divId w:val="210456522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FFE322C" w14:textId="77777777" w:rsidR="00EA3B35" w:rsidRPr="00EA3B35" w:rsidRDefault="00EA3B35" w:rsidP="00EA3B35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786FF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2A347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EAEF0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A065A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28A61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3835B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304E9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04A18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38,3</w:t>
            </w:r>
          </w:p>
        </w:tc>
      </w:tr>
      <w:tr w:rsidR="00EA3B35" w:rsidRPr="00EA3B35" w14:paraId="1E1F88D8" w14:textId="77777777" w:rsidTr="00EA3B35">
        <w:trPr>
          <w:divId w:val="2104565222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7916648" w14:textId="77777777" w:rsidR="00EA3B35" w:rsidRPr="00EA3B35" w:rsidRDefault="00EA3B35" w:rsidP="00EA3B35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00DA974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72AA40E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9E4698D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AB23678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47,4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1E050D2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58936BE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36,8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C06088A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E827716" w14:textId="77777777" w:rsidR="00EA3B35" w:rsidRPr="00EA3B35" w:rsidRDefault="00EA3B35" w:rsidP="00EA3B35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EA3B35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52,1</w:t>
            </w:r>
          </w:p>
        </w:tc>
      </w:tr>
    </w:tbl>
    <w:p w14:paraId="32ED2C30" w14:textId="3D462AD2" w:rsidR="005408BA" w:rsidRDefault="004528E1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FA7AFE">
        <w:rPr>
          <w:lang w:bidi="es-ES"/>
        </w:rPr>
        <w:fldChar w:fldCharType="begin"/>
      </w:r>
      <w:r w:rsidR="00FA7AFE">
        <w:rPr>
          <w:lang w:bidi="es-ES"/>
        </w:rPr>
        <w:instrText xml:space="preserve"> LINK Excel.Sheet.12 "C:\\Users\\mariadelcarmen.motos\\Documents\\Trabajo fuera red\\223-SIEPSE\\2026\\223 SIEPSE-2026.xlsx" "Tablas!F2C1:F5C9" \a \f 4 \h </w:instrText>
      </w:r>
      <w:r w:rsidR="00FA7AFE">
        <w:rPr>
          <w:lang w:bidi="es-ES"/>
        </w:rPr>
        <w:fldChar w:fldCharType="separate"/>
      </w:r>
    </w:p>
    <w:p w14:paraId="0D0031AF" w14:textId="48885761" w:rsidR="001E106B" w:rsidRPr="00296787" w:rsidRDefault="00FA7AFE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00C5A">
        <w:rPr>
          <w:rFonts w:ascii="Mulish" w:hAnsi="Mulish"/>
          <w:lang w:bidi="es-ES"/>
        </w:rPr>
        <w:t>52,1</w:t>
      </w:r>
      <w:r w:rsidR="001E106B" w:rsidRPr="00296787">
        <w:rPr>
          <w:rFonts w:ascii="Mulish" w:hAnsi="Mulish"/>
          <w:lang w:bidi="es-ES"/>
        </w:rPr>
        <w:t xml:space="preserve">%. </w:t>
      </w:r>
      <w:r w:rsidR="00C81EA6">
        <w:rPr>
          <w:rFonts w:ascii="Mulish" w:hAnsi="Mulish"/>
          <w:lang w:bidi="es-ES"/>
        </w:rPr>
        <w:t xml:space="preserve">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F450DF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4528E1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408BA">
        <w:rPr>
          <w:rFonts w:ascii="Mulish" w:hAnsi="Mulish"/>
        </w:rPr>
        <w:t>la Sociedad de Infraestructuras y Equipamientos Penitenciarios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5408BA">
        <w:rPr>
          <w:rFonts w:ascii="Mulish" w:hAnsi="Mulish"/>
          <w:lang w:bidi="es-ES"/>
        </w:rPr>
        <w:t xml:space="preserve">ha </w:t>
      </w:r>
      <w:r w:rsidR="004528E1">
        <w:rPr>
          <w:rFonts w:ascii="Mulish" w:hAnsi="Mulish"/>
          <w:lang w:bidi="es-ES"/>
        </w:rPr>
        <w:t>incrementado</w:t>
      </w:r>
      <w:r w:rsidR="005408BA">
        <w:rPr>
          <w:rFonts w:ascii="Mulish" w:hAnsi="Mulish"/>
          <w:lang w:bidi="es-ES"/>
        </w:rPr>
        <w:t xml:space="preserve"> en </w:t>
      </w:r>
      <w:r w:rsidR="00D00C5A">
        <w:rPr>
          <w:rFonts w:ascii="Mulish" w:hAnsi="Mulish"/>
          <w:lang w:bidi="es-ES"/>
        </w:rPr>
        <w:t>11</w:t>
      </w:r>
      <w:r w:rsidR="005408BA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>, ya que</w:t>
      </w:r>
      <w:r w:rsidR="004528E1">
        <w:rPr>
          <w:rFonts w:ascii="Mulish" w:hAnsi="Mulish"/>
          <w:lang w:bidi="es-ES"/>
        </w:rPr>
        <w:t xml:space="preserve"> se han </w:t>
      </w:r>
      <w:r w:rsidR="005408BA">
        <w:rPr>
          <w:rFonts w:ascii="Mulish" w:hAnsi="Mulish"/>
          <w:lang w:bidi="es-ES"/>
        </w:rPr>
        <w:t>aplicado c</w:t>
      </w:r>
      <w:r w:rsidR="00D00C5A">
        <w:rPr>
          <w:rFonts w:ascii="Mulish" w:hAnsi="Mulish"/>
          <w:lang w:bidi="es-ES"/>
        </w:rPr>
        <w:t>uatr</w:t>
      </w:r>
      <w:r w:rsidR="005408BA">
        <w:rPr>
          <w:rFonts w:ascii="Mulish" w:hAnsi="Mulish"/>
          <w:lang w:bidi="es-ES"/>
        </w:rPr>
        <w:t>o recomendaciones</w:t>
      </w:r>
      <w:r w:rsidR="004528E1">
        <w:rPr>
          <w:rFonts w:ascii="Mulish" w:hAnsi="Mulish"/>
          <w:lang w:bidi="es-ES"/>
        </w:rPr>
        <w:t xml:space="preserve"> del 2025.</w:t>
      </w:r>
    </w:p>
    <w:p w14:paraId="28209DFA" w14:textId="606B63A4" w:rsidR="001E106B" w:rsidRPr="00296787" w:rsidRDefault="00D00C5A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CF49CE2" w14:textId="626BF061" w:rsidR="004404F7" w:rsidRDefault="005408B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 a SIEPSE.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36878F4A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724D51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5A17D9" w14:textId="363F8ED1" w:rsidR="004404F7" w:rsidRDefault="004404F7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modificaciones de contratos adjudicados.</w:t>
      </w:r>
    </w:p>
    <w:p w14:paraId="3C25AF32" w14:textId="397A0D42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 xml:space="preserve">El presupuesto </w:t>
      </w:r>
      <w:r w:rsidR="005408BA">
        <w:rPr>
          <w:rFonts w:ascii="Mulish" w:hAnsi="Mulish"/>
        </w:rPr>
        <w:t>de SIEPSE</w:t>
      </w:r>
      <w:r w:rsidRPr="00B343A5">
        <w:rPr>
          <w:rFonts w:ascii="Mulish" w:hAnsi="Mulish"/>
        </w:rPr>
        <w:t>.</w:t>
      </w:r>
    </w:p>
    <w:p w14:paraId="6CECEFC0" w14:textId="21889107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 xml:space="preserve">Las cuentas anuales </w:t>
      </w:r>
      <w:r w:rsidR="005408BA">
        <w:rPr>
          <w:rFonts w:ascii="Mulish" w:hAnsi="Mulish"/>
        </w:rPr>
        <w:t>de SIEPSE</w:t>
      </w:r>
      <w:r w:rsidRPr="00B343A5">
        <w:rPr>
          <w:rFonts w:ascii="Mulish" w:hAnsi="Mulish"/>
        </w:rPr>
        <w:t>.</w:t>
      </w:r>
    </w:p>
    <w:p w14:paraId="7545AE5E" w14:textId="09AB6F0D" w:rsidR="00952936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Los informes de auditoría de cuentas y de fiscalización realizados por el Tribunal de Cuentas.</w:t>
      </w:r>
      <w:r w:rsidR="00D00C5A">
        <w:rPr>
          <w:rFonts w:ascii="Mulish" w:hAnsi="Mulish"/>
        </w:rPr>
        <w:t xml:space="preserve"> </w:t>
      </w:r>
      <w:bookmarkStart w:id="6" w:name="_Hlk231307238"/>
      <w:r w:rsidR="00D00C5A">
        <w:rPr>
          <w:rFonts w:ascii="Mulish" w:hAnsi="Mulish"/>
        </w:rPr>
        <w:t>Si no existieran, debe especificarse este extremo</w:t>
      </w:r>
      <w:bookmarkEnd w:id="6"/>
      <w:r w:rsidR="00C81EA6">
        <w:rPr>
          <w:rFonts w:ascii="Mulish" w:hAnsi="Mulish"/>
        </w:rPr>
        <w:t xml:space="preserve">. </w:t>
      </w:r>
    </w:p>
    <w:p w14:paraId="37F1AE16" w14:textId="0F7D1A8A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Las ind</w:t>
      </w:r>
      <w:r w:rsidR="004404F7" w:rsidRPr="00B343A5">
        <w:rPr>
          <w:rFonts w:ascii="Mulish" w:hAnsi="Mulish"/>
        </w:rPr>
        <w:t>emnizaciones percibidas por altos cargos y máximos responsables con ocasión del abandono del cargo.</w:t>
      </w:r>
      <w:r w:rsidR="00C81EA6" w:rsidRPr="00C81EA6">
        <w:rPr>
          <w:rFonts w:ascii="Mulish" w:hAnsi="Mulish"/>
        </w:rPr>
        <w:t xml:space="preserve"> </w:t>
      </w:r>
      <w:r w:rsidR="00C81EA6">
        <w:rPr>
          <w:rFonts w:ascii="Mulish" w:hAnsi="Mulish"/>
        </w:rPr>
        <w:t>Si no existieran, debe especificarse este extremo.</w:t>
      </w:r>
    </w:p>
    <w:p w14:paraId="4DB054F0" w14:textId="245DA578" w:rsidR="004404F7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343A5">
        <w:rPr>
          <w:rFonts w:ascii="Mulish" w:hAnsi="Mulish"/>
        </w:rPr>
        <w:t>L</w:t>
      </w:r>
      <w:r w:rsidR="004404F7" w:rsidRPr="00B343A5">
        <w:rPr>
          <w:rFonts w:ascii="Mulish" w:hAnsi="Mulish"/>
        </w:rPr>
        <w:t>as resoluciones de autorización o reconocimiento de compatibilidad que afecten a los empleados.</w:t>
      </w:r>
    </w:p>
    <w:p w14:paraId="00B76657" w14:textId="768F7916" w:rsidR="004404F7" w:rsidRPr="00B343A5" w:rsidRDefault="00952936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B343A5">
        <w:rPr>
          <w:rFonts w:ascii="Mulish" w:hAnsi="Mulish"/>
        </w:rPr>
        <w:t>La</w:t>
      </w:r>
      <w:r w:rsidR="004404F7" w:rsidRPr="00B343A5">
        <w:rPr>
          <w:rFonts w:ascii="Mulish" w:hAnsi="Mulish"/>
        </w:rPr>
        <w:t>s autorizaciones para actividad privada al cese de altos cargos en la A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G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E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, CC</w:t>
      </w:r>
      <w:r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>AA</w:t>
      </w:r>
      <w:r w:rsidR="00B343A5" w:rsidRPr="00B343A5">
        <w:rPr>
          <w:rFonts w:ascii="Mulish" w:hAnsi="Mulish"/>
        </w:rPr>
        <w:t>.</w:t>
      </w:r>
      <w:r w:rsidR="004404F7" w:rsidRPr="00B343A5">
        <w:rPr>
          <w:rFonts w:ascii="Mulish" w:hAnsi="Mulish"/>
        </w:rPr>
        <w:t xml:space="preserve"> o</w:t>
      </w:r>
      <w:r w:rsidRPr="00B343A5">
        <w:rPr>
          <w:rFonts w:ascii="Mulish" w:hAnsi="Mulish"/>
        </w:rPr>
        <w:t xml:space="preserve"> EE.LL.</w:t>
      </w:r>
    </w:p>
    <w:p w14:paraId="0271CAA7" w14:textId="16DDC158" w:rsidR="004404F7" w:rsidRPr="00296787" w:rsidRDefault="004404F7" w:rsidP="00952936">
      <w:pPr>
        <w:pStyle w:val="Sinespaciado"/>
        <w:spacing w:line="276" w:lineRule="auto"/>
        <w:ind w:left="2127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77777777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5D910E49" w14:textId="50F784D6" w:rsidR="00B343A5" w:rsidRDefault="00D00C5A" w:rsidP="00D00C5A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e</w:t>
      </w:r>
      <w:r w:rsidR="00B343A5">
        <w:rPr>
          <w:rFonts w:ascii="Mulish" w:hAnsi="Mulish"/>
        </w:rPr>
        <w:t>l organigrama</w:t>
      </w:r>
      <w:r w:rsidR="005408BA">
        <w:rPr>
          <w:rFonts w:ascii="Mulish" w:hAnsi="Mulish"/>
        </w:rPr>
        <w:t xml:space="preserve">, los datos estadísticos sobre contratos y los convenios </w:t>
      </w:r>
      <w:r>
        <w:rPr>
          <w:rFonts w:ascii="Mulish" w:hAnsi="Mulish"/>
        </w:rPr>
        <w:t>deben publicarse en formato reutilizable</w:t>
      </w:r>
      <w:r w:rsidR="00B343A5">
        <w:rPr>
          <w:rFonts w:ascii="Mulish" w:hAnsi="Mulish"/>
        </w:rPr>
        <w:t>.</w:t>
      </w: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417CDC4E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3F771C">
        <w:rPr>
          <w:rFonts w:ascii="Mulish" w:hAnsi="Mulish"/>
        </w:rPr>
        <w:t xml:space="preserve"> </w:t>
      </w:r>
      <w:r w:rsidR="00C81EA6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6E1C85AF" w14:textId="04EF2EA7" w:rsidR="00EA3B35" w:rsidRDefault="00EA3B35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66DD6C52" w14:textId="6459BE09" w:rsidR="00EA3B35" w:rsidRDefault="00EA3B35" w:rsidP="00EA3B35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1DC392F" w14:textId="588A98B7" w:rsidR="00EA3B35" w:rsidRDefault="00EA3B35" w:rsidP="00EA3B35">
      <w:pPr>
        <w:pStyle w:val="Sinespaciado"/>
        <w:spacing w:line="276" w:lineRule="auto"/>
        <w:jc w:val="center"/>
        <w:rPr>
          <w:rFonts w:ascii="Mulish" w:hAnsi="Mulish"/>
        </w:rPr>
      </w:pPr>
    </w:p>
    <w:p w14:paraId="783A09EC" w14:textId="278FCE1D" w:rsidR="00EA3B35" w:rsidRDefault="00EA3B35" w:rsidP="00EA3B35">
      <w:pPr>
        <w:pStyle w:val="Prrafodelista"/>
        <w:contextualSpacing w:val="0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SIEPSE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581179BF" w14:textId="77777777" w:rsidR="00EA3B35" w:rsidRDefault="00EA3B35" w:rsidP="00EA3B35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EA3B3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1C47" w14:textId="77777777" w:rsidR="00F30243" w:rsidRDefault="00F30243" w:rsidP="00F31BC3">
      <w:r>
        <w:separator/>
      </w:r>
    </w:p>
  </w:endnote>
  <w:endnote w:type="continuationSeparator" w:id="0">
    <w:p w14:paraId="1E31C0E3" w14:textId="77777777" w:rsidR="00F30243" w:rsidRDefault="00F3024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3BCD" w14:textId="77777777" w:rsidR="003F7890" w:rsidRDefault="003F78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F7890" w:rsidRDefault="00734D60" w:rsidP="00734D60">
    <w:pPr>
      <w:pStyle w:val="Piedepgina"/>
      <w:rPr>
        <w:rFonts w:ascii="Mulish" w:hAnsi="Mulish"/>
      </w:rPr>
    </w:pPr>
    <w:r w:rsidRPr="003F7890">
      <w:rPr>
        <w:rFonts w:ascii="Mulish" w:hAnsi="Mulish"/>
        <w:sz w:val="16"/>
        <w:szCs w:val="16"/>
      </w:rPr>
      <w:ptab w:relativeTo="margin" w:alignment="center" w:leader="none"/>
    </w:r>
    <w:r w:rsidRPr="003F7890">
      <w:rPr>
        <w:rFonts w:ascii="Mulish" w:hAnsi="Mulish"/>
        <w:sz w:val="16"/>
        <w:szCs w:val="16"/>
      </w:rPr>
      <w:fldChar w:fldCharType="begin"/>
    </w:r>
    <w:r w:rsidRPr="003F7890">
      <w:rPr>
        <w:rFonts w:ascii="Mulish" w:hAnsi="Mulish"/>
        <w:sz w:val="16"/>
        <w:szCs w:val="16"/>
      </w:rPr>
      <w:instrText>PAGE   \* MERGEFORMAT</w:instrText>
    </w:r>
    <w:r w:rsidRPr="003F7890">
      <w:rPr>
        <w:rFonts w:ascii="Mulish" w:hAnsi="Mulish"/>
        <w:sz w:val="16"/>
        <w:szCs w:val="16"/>
      </w:rPr>
      <w:fldChar w:fldCharType="separate"/>
    </w:r>
    <w:r w:rsidRPr="003F7890">
      <w:rPr>
        <w:rFonts w:ascii="Mulish" w:hAnsi="Mulish"/>
        <w:sz w:val="16"/>
        <w:szCs w:val="16"/>
      </w:rPr>
      <w:t>2</w:t>
    </w:r>
    <w:r w:rsidRPr="003F7890">
      <w:rPr>
        <w:rFonts w:ascii="Mulish" w:hAnsi="Mulish"/>
        <w:sz w:val="16"/>
        <w:szCs w:val="16"/>
      </w:rPr>
      <w:fldChar w:fldCharType="end"/>
    </w:r>
    <w:r w:rsidRPr="003F7890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F7890">
      <w:rPr>
        <w:rFonts w:ascii="Mulish" w:hAnsi="Mulish"/>
        <w:sz w:val="16"/>
        <w:szCs w:val="16"/>
      </w:rPr>
      <w:t>CONSEJO DE TRANSPARENCIA AAI</w:t>
    </w:r>
    <w:bookmarkEnd w:id="0"/>
    <w:r w:rsidRPr="003F7890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F7890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F7890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F7890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F7890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F7890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F7890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F7890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F7890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F7890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F7890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F7890" w:rsidRDefault="00C81EA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F7890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F7890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F7890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F7890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F7890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F7890" w:rsidRDefault="00C81EA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F7890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F7890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F7890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F7890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F7890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B53DC" w14:textId="77777777" w:rsidR="00F30243" w:rsidRDefault="00F30243" w:rsidP="00F31BC3">
      <w:r>
        <w:separator/>
      </w:r>
    </w:p>
  </w:footnote>
  <w:footnote w:type="continuationSeparator" w:id="0">
    <w:p w14:paraId="075576CE" w14:textId="77777777" w:rsidR="00F30243" w:rsidRDefault="00F3024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60FFDD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E8A5D7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D61A552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9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7"/>
  </w:num>
  <w:num w:numId="27">
    <w:abstractNumId w:val="1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04EA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0E8E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10AB"/>
    <w:rsid w:val="0021682B"/>
    <w:rsid w:val="002169D5"/>
    <w:rsid w:val="002238D3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0C1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3F771C"/>
    <w:rsid w:val="003F7890"/>
    <w:rsid w:val="004061BC"/>
    <w:rsid w:val="00415DBD"/>
    <w:rsid w:val="00422B18"/>
    <w:rsid w:val="004311B3"/>
    <w:rsid w:val="004356CC"/>
    <w:rsid w:val="004404F7"/>
    <w:rsid w:val="00445D5E"/>
    <w:rsid w:val="004528E1"/>
    <w:rsid w:val="00457B28"/>
    <w:rsid w:val="00467FDF"/>
    <w:rsid w:val="004720A5"/>
    <w:rsid w:val="0047735C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8BA"/>
    <w:rsid w:val="00540929"/>
    <w:rsid w:val="005525BE"/>
    <w:rsid w:val="00556515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4D51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514EC"/>
    <w:rsid w:val="00853CB9"/>
    <w:rsid w:val="00855E09"/>
    <w:rsid w:val="00856F7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2A88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B6B10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1EA6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0C5A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A7147"/>
    <w:rsid w:val="00DC5B52"/>
    <w:rsid w:val="00DD515F"/>
    <w:rsid w:val="00DF25D7"/>
    <w:rsid w:val="00DF2EFA"/>
    <w:rsid w:val="00DF45FC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A3B35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0243"/>
    <w:rsid w:val="00F31BC3"/>
    <w:rsid w:val="00F36022"/>
    <w:rsid w:val="00F361B3"/>
    <w:rsid w:val="00F37F75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A7AFE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iepse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E374DA2D5B4330BDB07DA9050C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F1363-A06D-4461-88E7-AEEA91878B2C}"/>
      </w:docPartPr>
      <w:docPartBody>
        <w:p w:rsidR="00214E50" w:rsidRDefault="006D1F5D" w:rsidP="006D1F5D">
          <w:pPr>
            <w:pStyle w:val="D7E374DA2D5B4330BDB07DA9050C69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A6314E31BA64407BF99A55999DF1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04E71-B369-418F-95C6-BE334A6CCE0F}"/>
      </w:docPartPr>
      <w:docPartBody>
        <w:p w:rsidR="00214E50" w:rsidRDefault="006D1F5D" w:rsidP="006D1F5D">
          <w:pPr>
            <w:pStyle w:val="3A6314E31BA64407BF99A55999DF18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ECFD423184DF893A09C977F9A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C27D-10D0-4F75-B553-4539CD835276}"/>
      </w:docPartPr>
      <w:docPartBody>
        <w:p w:rsidR="00214E50" w:rsidRDefault="006D1F5D" w:rsidP="006D1F5D">
          <w:pPr>
            <w:pStyle w:val="B85ECFD423184DF893A09C977F9ADC5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D3D67884F74C2CBBAA435368F05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CC59-C1DD-459C-ACEA-56F11EE1575A}"/>
      </w:docPartPr>
      <w:docPartBody>
        <w:p w:rsidR="00214E50" w:rsidRDefault="006D1F5D" w:rsidP="006D1F5D">
          <w:pPr>
            <w:pStyle w:val="F7D3D67884F74C2CBBAA435368F058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0AC24BDD814DF1BCCC79217732E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0B72B-646B-432C-8868-1B714D4887C7}"/>
      </w:docPartPr>
      <w:docPartBody>
        <w:p w:rsidR="00214E50" w:rsidRDefault="006D1F5D" w:rsidP="006D1F5D">
          <w:pPr>
            <w:pStyle w:val="9E0AC24BDD814DF1BCCC79217732E9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F6B00E26504D3BABAAA8FD7A951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DD1E-6DBE-4EB2-99FA-BB749F41FFDD}"/>
      </w:docPartPr>
      <w:docPartBody>
        <w:p w:rsidR="00214E50" w:rsidRDefault="006D1F5D" w:rsidP="006D1F5D">
          <w:pPr>
            <w:pStyle w:val="DDF6B00E26504D3BABAAA8FD7A9511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71C1662813945C3AB8463802E2BB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E4C3B-97C8-48CA-9B94-465E57D80C99}"/>
      </w:docPartPr>
      <w:docPartBody>
        <w:p w:rsidR="0059019A" w:rsidRDefault="00214E50" w:rsidP="00214E50">
          <w:pPr>
            <w:pStyle w:val="471C1662813945C3AB8463802E2BBC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307B030DCD451C87186470AC970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E5A-532E-470A-A903-DE25556E7B9A}"/>
      </w:docPartPr>
      <w:docPartBody>
        <w:p w:rsidR="0059019A" w:rsidRDefault="00214E50" w:rsidP="00214E50">
          <w:pPr>
            <w:pStyle w:val="E1307B030DCD451C87186470AC9709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78B0A57DFD42DF8D3A23623015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C262-5CAF-4E1C-9971-51939C92D98F}"/>
      </w:docPartPr>
      <w:docPartBody>
        <w:p w:rsidR="0059019A" w:rsidRDefault="00214E50" w:rsidP="00214E50">
          <w:pPr>
            <w:pStyle w:val="BA78B0A57DFD42DF8D3A23623015091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B693A104774403E8C1C5E8B5514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7BA6-0E17-4E65-9C0F-7EAE185F32EB}"/>
      </w:docPartPr>
      <w:docPartBody>
        <w:p w:rsidR="0059019A" w:rsidRDefault="00214E50" w:rsidP="00214E50">
          <w:pPr>
            <w:pStyle w:val="4B693A104774403E8C1C5E8B55148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AEDF9BBD354044AD15E4194B9D2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9572-999A-4267-9476-C5FF4021776B}"/>
      </w:docPartPr>
      <w:docPartBody>
        <w:p w:rsidR="0059019A" w:rsidRDefault="00214E50" w:rsidP="00214E50">
          <w:pPr>
            <w:pStyle w:val="D7AEDF9BBD354044AD15E4194B9D2AF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87E3ACBBBFE41BA8F294A32D2588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65D8C-7BDD-4803-A21F-73C9FF58D5AD}"/>
      </w:docPartPr>
      <w:docPartBody>
        <w:p w:rsidR="00AE772C" w:rsidRDefault="00FA47A3" w:rsidP="00FA47A3">
          <w:pPr>
            <w:pStyle w:val="A87E3ACBBBFE41BA8F294A32D25883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46C5E82610249CA907A474B0C742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6C23-F052-488C-8732-5349060B2835}"/>
      </w:docPartPr>
      <w:docPartBody>
        <w:p w:rsidR="00AE772C" w:rsidRDefault="00FA47A3" w:rsidP="00FA47A3">
          <w:pPr>
            <w:pStyle w:val="446C5E82610249CA907A474B0C742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3E915013CA41B09706A56913355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62F8D-3545-4D18-88AE-5A33316E1608}"/>
      </w:docPartPr>
      <w:docPartBody>
        <w:p w:rsidR="00AE772C" w:rsidRDefault="00FA47A3" w:rsidP="00FA47A3">
          <w:pPr>
            <w:pStyle w:val="B93E915013CA41B09706A569133559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9253FA04CF41528DD54FBE4B3D0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72DA3-FB29-4E5E-91E4-C5BD71365160}"/>
      </w:docPartPr>
      <w:docPartBody>
        <w:p w:rsidR="00AE772C" w:rsidRDefault="00FA47A3" w:rsidP="00FA47A3">
          <w:pPr>
            <w:pStyle w:val="049253FA04CF41528DD54FBE4B3D07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B3B21B4B6448FD80C2AF84D433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2117-7014-442A-B16E-646192B723EC}"/>
      </w:docPartPr>
      <w:docPartBody>
        <w:p w:rsidR="00AE772C" w:rsidRDefault="00FA47A3" w:rsidP="00FA47A3">
          <w:pPr>
            <w:pStyle w:val="62B3B21B4B6448FD80C2AF84D43384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332DBFB71A479E8498DAB8207DB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D0B9-43C2-4CD8-9D23-5FE096E3FE4B}"/>
      </w:docPartPr>
      <w:docPartBody>
        <w:p w:rsidR="00AE772C" w:rsidRDefault="00FA47A3" w:rsidP="00FA47A3">
          <w:pPr>
            <w:pStyle w:val="0B332DBFB71A479E8498DAB8207DBE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8A2207020B4E5495C4A0E8E00C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982FB-E3EB-419D-9B68-71846395C0C8}"/>
      </w:docPartPr>
      <w:docPartBody>
        <w:p w:rsidR="00AE772C" w:rsidRDefault="00FA47A3" w:rsidP="00FA47A3">
          <w:pPr>
            <w:pStyle w:val="C98A2207020B4E5495C4A0E8E00C07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BE57D8B950F4776BB5F4630732FF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FE967-5648-4A4C-85CE-3ED08AD1A943}"/>
      </w:docPartPr>
      <w:docPartBody>
        <w:p w:rsidR="00AE772C" w:rsidRDefault="00FA47A3" w:rsidP="00FA47A3">
          <w:pPr>
            <w:pStyle w:val="BBE57D8B950F4776BB5F4630732FF3D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8F26F5DF83847A49B11D1E874FA1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B1D98-78EF-49C1-BE9B-96DF02BE4C3A}"/>
      </w:docPartPr>
      <w:docPartBody>
        <w:p w:rsidR="00305172" w:rsidRDefault="00BE2BA6" w:rsidP="00BE2BA6">
          <w:pPr>
            <w:pStyle w:val="D8F26F5DF83847A49B11D1E874FA198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3A57FC52574437AB3F6606DDB37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5E349-E9F7-48B1-B610-93E7C67A9719}"/>
      </w:docPartPr>
      <w:docPartBody>
        <w:p w:rsidR="00305172" w:rsidRDefault="00BE2BA6" w:rsidP="00BE2BA6">
          <w:pPr>
            <w:pStyle w:val="83A57FC52574437AB3F6606DDB37B8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EBFB15060724C4694269AA2C8998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EFA6-555E-4544-9200-1D16F19725C7}"/>
      </w:docPartPr>
      <w:docPartBody>
        <w:p w:rsidR="00305172" w:rsidRDefault="00BE2BA6" w:rsidP="00BE2BA6">
          <w:pPr>
            <w:pStyle w:val="4EBFB15060724C4694269AA2C899860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05172"/>
    <w:rsid w:val="00356E65"/>
    <w:rsid w:val="0038330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8E6105"/>
    <w:rsid w:val="00A036B0"/>
    <w:rsid w:val="00A104A7"/>
    <w:rsid w:val="00A90181"/>
    <w:rsid w:val="00AB484A"/>
    <w:rsid w:val="00AE2C03"/>
    <w:rsid w:val="00AE772C"/>
    <w:rsid w:val="00B103B1"/>
    <w:rsid w:val="00B42024"/>
    <w:rsid w:val="00B6573C"/>
    <w:rsid w:val="00BE2BA6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E2BA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A87E3ACBBBFE41BA8F294A32D258832E">
    <w:name w:val="A87E3ACBBBFE41BA8F294A32D258832E"/>
    <w:rsid w:val="00FA47A3"/>
    <w:pPr>
      <w:spacing w:after="160" w:line="259" w:lineRule="auto"/>
    </w:pPr>
  </w:style>
  <w:style w:type="paragraph" w:customStyle="1" w:styleId="446C5E82610249CA907A474B0C742BF8">
    <w:name w:val="446C5E82610249CA907A474B0C742BF8"/>
    <w:rsid w:val="00FA47A3"/>
    <w:pPr>
      <w:spacing w:after="160" w:line="259" w:lineRule="auto"/>
    </w:pPr>
  </w:style>
  <w:style w:type="paragraph" w:customStyle="1" w:styleId="B93E915013CA41B09706A5691335592D">
    <w:name w:val="B93E915013CA41B09706A5691335592D"/>
    <w:rsid w:val="00FA47A3"/>
    <w:pPr>
      <w:spacing w:after="160" w:line="259" w:lineRule="auto"/>
    </w:pPr>
  </w:style>
  <w:style w:type="paragraph" w:customStyle="1" w:styleId="049253FA04CF41528DD54FBE4B3D0736">
    <w:name w:val="049253FA04CF41528DD54FBE4B3D0736"/>
    <w:rsid w:val="00FA47A3"/>
    <w:pPr>
      <w:spacing w:after="160" w:line="259" w:lineRule="auto"/>
    </w:pPr>
  </w:style>
  <w:style w:type="paragraph" w:customStyle="1" w:styleId="62B3B21B4B6448FD80C2AF84D4338413">
    <w:name w:val="62B3B21B4B6448FD80C2AF84D4338413"/>
    <w:rsid w:val="00FA47A3"/>
    <w:pPr>
      <w:spacing w:after="160" w:line="259" w:lineRule="auto"/>
    </w:pPr>
  </w:style>
  <w:style w:type="paragraph" w:customStyle="1" w:styleId="0B332DBFB71A479E8498DAB8207DBE15">
    <w:name w:val="0B332DBFB71A479E8498DAB8207DBE15"/>
    <w:rsid w:val="00FA47A3"/>
    <w:pPr>
      <w:spacing w:after="160" w:line="259" w:lineRule="auto"/>
    </w:pPr>
  </w:style>
  <w:style w:type="paragraph" w:customStyle="1" w:styleId="C98A2207020B4E5495C4A0E8E00C0763">
    <w:name w:val="C98A2207020B4E5495C4A0E8E00C0763"/>
    <w:rsid w:val="00FA47A3"/>
    <w:pPr>
      <w:spacing w:after="160" w:line="259" w:lineRule="auto"/>
    </w:pPr>
  </w:style>
  <w:style w:type="paragraph" w:customStyle="1" w:styleId="BBE57D8B950F4776BB5F4630732FF3D0">
    <w:name w:val="BBE57D8B950F4776BB5F4630732FF3D0"/>
    <w:rsid w:val="00FA47A3"/>
    <w:pPr>
      <w:spacing w:after="160" w:line="259" w:lineRule="auto"/>
    </w:pPr>
  </w:style>
  <w:style w:type="paragraph" w:customStyle="1" w:styleId="D8F26F5DF83847A49B11D1E874FA198E">
    <w:name w:val="D8F26F5DF83847A49B11D1E874FA198E"/>
    <w:rsid w:val="00BE2BA6"/>
    <w:pPr>
      <w:spacing w:after="160" w:line="259" w:lineRule="auto"/>
    </w:pPr>
  </w:style>
  <w:style w:type="paragraph" w:customStyle="1" w:styleId="83A57FC52574437AB3F6606DDB37B8EC">
    <w:name w:val="83A57FC52574437AB3F6606DDB37B8EC"/>
    <w:rsid w:val="00BE2BA6"/>
    <w:pPr>
      <w:spacing w:after="160" w:line="259" w:lineRule="auto"/>
    </w:pPr>
  </w:style>
  <w:style w:type="paragraph" w:customStyle="1" w:styleId="4EBFB15060724C4694269AA2C899860B">
    <w:name w:val="4EBFB15060724C4694269AA2C899860B"/>
    <w:rsid w:val="00BE2B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885</Words>
  <Characters>4869</Characters>
  <Application>Microsoft Office Word</Application>
  <DocSecurity>4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2026-03-04T10:00:00Z</cp:lastPrinted>
  <dcterms:created xsi:type="dcterms:W3CDTF">2026-07-15T10:44:00Z</dcterms:created>
  <dcterms:modified xsi:type="dcterms:W3CDTF">2026-07-15T10:44:00Z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