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016CE76F" w:rsidR="00967865" w:rsidRDefault="00F44609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967865"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016CE76F" w:rsidR="00967865" w:rsidRDefault="00F44609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967865"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CE0200">
      <w:pPr>
        <w:jc w:val="both"/>
        <w:rPr>
          <w:rFonts w:ascii="Mulish" w:hAnsi="Mulish"/>
        </w:rPr>
      </w:pPr>
    </w:p>
    <w:p w14:paraId="74A37460" w14:textId="3AB5702D" w:rsidR="000B778E" w:rsidRDefault="00296787" w:rsidP="00CE0200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de </w:t>
      </w:r>
      <w:r w:rsidR="009A4FAD">
        <w:rPr>
          <w:rFonts w:ascii="Mulish" w:hAnsi="Mulish"/>
        </w:rPr>
        <w:t>Valencia Plataforma Intermodal y Logística</w:t>
      </w:r>
      <w:r w:rsidRPr="00296787">
        <w:rPr>
          <w:rFonts w:ascii="Mulish" w:hAnsi="Mulish"/>
        </w:rPr>
        <w:t xml:space="preserve">, efectuada en </w:t>
      </w:r>
      <w:hyperlink r:id="rId17" w:history="1">
        <w:r w:rsidR="00300C1E">
          <w:rPr>
            <w:rStyle w:val="Hipervnculo"/>
            <w:rFonts w:ascii="Mulish" w:hAnsi="Mulish"/>
          </w:rPr>
          <w:t>mayo</w:t>
        </w:r>
        <w:r w:rsidR="009A4FAD" w:rsidRPr="00CE0200">
          <w:rPr>
            <w:rStyle w:val="Hipervnculo"/>
            <w:rFonts w:ascii="Mulish" w:hAnsi="Mulish"/>
          </w:rPr>
          <w:t xml:space="preserve"> de 2025</w:t>
        </w:r>
      </w:hyperlink>
      <w:r w:rsidRPr="00296787">
        <w:rPr>
          <w:rFonts w:ascii="Mulish" w:hAnsi="Mulish"/>
        </w:rPr>
        <w:t xml:space="preserve">, el Consejo ha incluido a </w:t>
      </w:r>
      <w:r w:rsidR="009A4FAD">
        <w:rPr>
          <w:rFonts w:ascii="Mulish" w:hAnsi="Mulish"/>
        </w:rPr>
        <w:t>dicha</w:t>
      </w:r>
      <w:r w:rsidRPr="00296787">
        <w:rPr>
          <w:rFonts w:ascii="Mulish" w:hAnsi="Mulish"/>
        </w:rPr>
        <w:t xml:space="preserve"> entidad </w:t>
      </w:r>
      <w:r w:rsidR="009A4FAD">
        <w:rPr>
          <w:rFonts w:ascii="Mulish" w:hAnsi="Mulish"/>
        </w:rPr>
        <w:t>en</w:t>
      </w:r>
      <w:r w:rsidRPr="00296787">
        <w:rPr>
          <w:rFonts w:ascii="Mulish" w:hAnsi="Mulish"/>
        </w:rPr>
        <w:t xml:space="preserve"> su </w:t>
      </w:r>
      <w:hyperlink r:id="rId18" w:history="1">
        <w:r w:rsidRPr="00CE0200">
          <w:rPr>
            <w:rStyle w:val="Hipervnculo"/>
            <w:rFonts w:ascii="Mulish" w:hAnsi="Mulish"/>
          </w:rPr>
          <w:t>Plan de Evaluación 20</w:t>
        </w:r>
        <w:r w:rsidR="009A4FAD" w:rsidRPr="00CE0200">
          <w:rPr>
            <w:rStyle w:val="Hipervnculo"/>
            <w:rFonts w:ascii="Mulish" w:hAnsi="Mulish"/>
          </w:rPr>
          <w:t>26</w:t>
        </w:r>
      </w:hyperlink>
      <w:r w:rsidRPr="00296787">
        <w:rPr>
          <w:rFonts w:ascii="Mulish" w:hAnsi="Mulish"/>
        </w:rPr>
        <w:t>, a fin de verificar si se han seguido las recomendaciones realizadas entonces</w:t>
      </w:r>
      <w:r w:rsidR="009A4FAD">
        <w:rPr>
          <w:rFonts w:ascii="Mulish" w:hAnsi="Mulish"/>
        </w:rPr>
        <w:t>.</w:t>
      </w:r>
    </w:p>
    <w:p w14:paraId="2BF4AB6E" w14:textId="77777777" w:rsidR="009A4FAD" w:rsidRPr="00296787" w:rsidRDefault="009A4FAD" w:rsidP="00CE0200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95"/>
        <w:gridCol w:w="6861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11BD711" w:rsidR="00B628C5" w:rsidRPr="00300C1E" w:rsidRDefault="00300C1E" w:rsidP="00300C1E">
            <w:pPr>
              <w:jc w:val="both"/>
              <w:rPr>
                <w:rFonts w:ascii="Mulish" w:hAnsi="Mulish"/>
                <w:sz w:val="24"/>
              </w:rPr>
            </w:pPr>
            <w:r w:rsidRPr="00300C1E">
              <w:rPr>
                <w:rFonts w:ascii="Mulish" w:hAnsi="Mulish"/>
                <w:sz w:val="24"/>
              </w:rPr>
              <w:t xml:space="preserve">Sociedad </w:t>
            </w:r>
            <w:r w:rsidR="00D55362">
              <w:rPr>
                <w:rFonts w:ascii="Mulish" w:hAnsi="Mulish"/>
                <w:sz w:val="24"/>
              </w:rPr>
              <w:t>para el Desarrollo Industrial de Extremadura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320FA8F5" w:rsidR="00B628C5" w:rsidRPr="00296787" w:rsidRDefault="00300C1E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9</w:t>
            </w:r>
            <w:r w:rsidR="009A4FAD">
              <w:rPr>
                <w:rFonts w:ascii="Mulish" w:hAnsi="Mulish"/>
                <w:sz w:val="24"/>
              </w:rPr>
              <w:t>/3/2026</w:t>
            </w:r>
          </w:p>
          <w:p w14:paraId="5DEB5371" w14:textId="331D1421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09397F">
              <w:rPr>
                <w:rFonts w:ascii="Mulish" w:hAnsi="Mulish"/>
                <w:sz w:val="24"/>
              </w:rPr>
              <w:t>18</w:t>
            </w:r>
            <w:r w:rsidR="0015011B">
              <w:rPr>
                <w:rFonts w:ascii="Mulish" w:hAnsi="Mulish"/>
                <w:sz w:val="24"/>
              </w:rPr>
              <w:t>/</w:t>
            </w:r>
            <w:r w:rsidR="0009397F">
              <w:rPr>
                <w:rFonts w:ascii="Mulish" w:hAnsi="Mulish"/>
                <w:sz w:val="24"/>
              </w:rPr>
              <w:t>6</w:t>
            </w:r>
            <w:r w:rsidR="0015011B">
              <w:rPr>
                <w:rFonts w:ascii="Mulish" w:hAnsi="Mulish"/>
                <w:sz w:val="24"/>
              </w:rPr>
              <w:t>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7223D9E" w:rsidR="00D55362" w:rsidRPr="00D55362" w:rsidRDefault="00C01497" w:rsidP="00D55362">
            <w:pPr>
              <w:rPr>
                <w:rFonts w:ascii="Mulish" w:hAnsi="Mulish"/>
                <w:sz w:val="24"/>
              </w:rPr>
            </w:pPr>
            <w:hyperlink r:id="rId19" w:history="1">
              <w:r w:rsidR="00D55362" w:rsidRPr="00BB0840">
                <w:rPr>
                  <w:rStyle w:val="Hipervnculo"/>
                  <w:rFonts w:ascii="Mulish" w:hAnsi="Mulish"/>
                  <w:sz w:val="24"/>
                </w:rPr>
                <w:t>https://sodiex.gob.es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C01497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A3088F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A3088F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A3088F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A3088F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A3088F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A3088F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A3088F" w:rsidRDefault="00085AD5" w:rsidP="007363F8">
            <w:pPr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A3088F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3088F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A3088F">
              <w:rPr>
                <w:rFonts w:ascii="Mulish" w:hAnsi="Mulish"/>
                <w:sz w:val="18"/>
                <w:szCs w:val="18"/>
              </w:rPr>
              <w:t>i</w:t>
            </w:r>
            <w:r w:rsidRPr="00A3088F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A3088F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4CEEF7D1" w:rsidR="00AF751D" w:rsidRPr="00A3088F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1FB65281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3088F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7777777" w:rsidR="00AF751D" w:rsidRPr="00A3088F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Activación de los enlaces contenidos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23D18E4B" w:rsidR="00AF751D" w:rsidRPr="00A3088F" w:rsidRDefault="00300C1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069CF959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0C1E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3088F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A3088F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96BF64A" w:rsidR="00AF751D" w:rsidRPr="00A3088F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07CADEE5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C0CFB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3088F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A3088F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08346A62" w:rsidR="00AF751D" w:rsidRPr="00A3088F" w:rsidRDefault="002C0CFB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5CDC0934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00C1E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3088F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55B0D168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 xml:space="preserve">Publicación de </w:t>
            </w:r>
            <w:r w:rsidR="000B778E" w:rsidRPr="00A3088F">
              <w:rPr>
                <w:rFonts w:ascii="Mulish" w:hAnsi="Mulish"/>
                <w:sz w:val="18"/>
                <w:szCs w:val="18"/>
              </w:rPr>
              <w:t>c</w:t>
            </w:r>
            <w:r w:rsidRPr="00A3088F">
              <w:rPr>
                <w:rFonts w:ascii="Mulish" w:hAnsi="Mulish"/>
                <w:sz w:val="18"/>
                <w:szCs w:val="18"/>
              </w:rPr>
              <w:t>ontenidos</w:t>
            </w:r>
          </w:p>
        </w:tc>
        <w:tc>
          <w:tcPr>
            <w:tcW w:w="3509" w:type="dxa"/>
            <w:vAlign w:val="center"/>
          </w:tcPr>
          <w:p w14:paraId="6AD6F2A7" w14:textId="77777777" w:rsidR="00AF751D" w:rsidRPr="00A3088F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2027593581"/>
            <w:placeholder>
              <w:docPart w:val="222AC47C2D79436F85F96E10795972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0B849A82" w:rsidR="00AF751D" w:rsidRPr="00A3088F" w:rsidRDefault="00697E07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0C227756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B9F8879E306241B7A23B93122B7A559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A77C3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A3088F" w:rsidRPr="00A3088F">
              <w:rPr>
                <w:rFonts w:ascii="Mulish" w:hAnsi="Mulish"/>
                <w:szCs w:val="18"/>
              </w:rPr>
              <w:t xml:space="preserve">. </w:t>
            </w:r>
            <w:r w:rsidR="00A3088F" w:rsidRPr="00A3088F">
              <w:rPr>
                <w:rFonts w:ascii="Mulish" w:hAnsi="Mulish"/>
                <w:sz w:val="18"/>
                <w:szCs w:val="18"/>
              </w:rPr>
              <w:t>Estatutos en formato no reutilizable</w:t>
            </w:r>
          </w:p>
        </w:tc>
      </w:tr>
      <w:tr w:rsidR="006A77C3" w:rsidRPr="00A3088F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6A77C3" w:rsidRPr="00A3088F" w:rsidRDefault="006A77C3" w:rsidP="006A77C3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6A77C3" w:rsidRPr="00A3088F" w:rsidRDefault="006A77C3" w:rsidP="006A77C3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687405142"/>
            <w:placeholder>
              <w:docPart w:val="94AF8D7C98F34E1F8897D9E8DEDA9FB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34679CD7" w:rsidR="006A77C3" w:rsidRPr="00A3088F" w:rsidRDefault="006A77C3" w:rsidP="006A77C3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1EB43430" w:rsidR="006A77C3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61302573"/>
                <w:placeholder>
                  <w:docPart w:val="6EFADA5A57A8460293B0C5FB2D3E228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A77C3" w:rsidRPr="00A3088F">
                  <w:rPr>
                    <w:rStyle w:val="Estilo6"/>
                    <w:szCs w:val="18"/>
                  </w:rPr>
                  <w:t>No</w:t>
                </w:r>
              </w:sdtContent>
            </w:sdt>
            <w:r w:rsidR="006A77C3" w:rsidRPr="00A3088F">
              <w:rPr>
                <w:rFonts w:ascii="Mulish" w:hAnsi="Mulish"/>
                <w:szCs w:val="18"/>
              </w:rPr>
              <w:t xml:space="preserve">. </w:t>
            </w:r>
            <w:r w:rsidR="006A77C3" w:rsidRPr="00A3088F">
              <w:rPr>
                <w:rFonts w:ascii="Mulish" w:hAnsi="Mulish"/>
                <w:sz w:val="18"/>
                <w:szCs w:val="18"/>
              </w:rPr>
              <w:t>No se puede dar por válida la remisión a los estatutos.</w:t>
            </w:r>
          </w:p>
        </w:tc>
      </w:tr>
      <w:tr w:rsidR="009F71B9" w:rsidRPr="00A3088F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9F71B9" w:rsidRPr="00A3088F" w:rsidRDefault="009F71B9" w:rsidP="009F71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9F71B9" w:rsidRPr="00A3088F" w:rsidRDefault="009F71B9" w:rsidP="009F71B9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810777438"/>
            <w:placeholder>
              <w:docPart w:val="487066E6A59845279F8EDDBE928AAFD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27D5BA8E" w:rsidR="009F71B9" w:rsidRPr="00A3088F" w:rsidRDefault="009F71B9" w:rsidP="009F71B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BB61B1E" w:rsidR="009F71B9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60554798"/>
                <w:placeholder>
                  <w:docPart w:val="345C84494BD442309561BD6B2311810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F71B9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F71B9" w:rsidRPr="00A3088F">
              <w:rPr>
                <w:rFonts w:ascii="Mulish" w:hAnsi="Mulish"/>
                <w:szCs w:val="18"/>
              </w:rPr>
              <w:t xml:space="preserve">. </w:t>
            </w:r>
            <w:r w:rsidR="009F71B9" w:rsidRPr="00A3088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9F71B9" w:rsidRPr="00A3088F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9F71B9" w:rsidRPr="00A3088F" w:rsidRDefault="009F71B9" w:rsidP="009F71B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9F71B9" w:rsidRPr="00A3088F" w:rsidRDefault="009F71B9" w:rsidP="009F71B9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02385367"/>
            <w:placeholder>
              <w:docPart w:val="08BA66B0C3B44A30BD01701D9CA0F9B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12916276" w:rsidR="009F71B9" w:rsidRPr="00A3088F" w:rsidRDefault="009F71B9" w:rsidP="009F71B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52D45DE3" w:rsidR="009F71B9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2539693"/>
                <w:placeholder>
                  <w:docPart w:val="81D3F694366A4D6795ABAFD02EA4014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9F71B9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9F71B9" w:rsidRPr="00A3088F">
              <w:rPr>
                <w:rFonts w:ascii="Mulish" w:hAnsi="Mulish"/>
                <w:szCs w:val="18"/>
              </w:rPr>
              <w:t xml:space="preserve">. </w:t>
            </w:r>
            <w:r w:rsidR="009F71B9" w:rsidRPr="00A3088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0A457B" w:rsidRPr="00A3088F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94643717"/>
            <w:placeholder>
              <w:docPart w:val="64673F08CF51417383F16C71D557E38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5852E5BF" w:rsidR="00AF751D" w:rsidRPr="00A3088F" w:rsidRDefault="004C0B3C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75A0631D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46539046"/>
                <w:placeholder>
                  <w:docPart w:val="07934F63CB5D470894ED9591AA10BE6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C0B3C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856F79" w:rsidRPr="00A3088F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856F79" w:rsidRPr="00A3088F" w:rsidRDefault="00856F79" w:rsidP="00856F7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856F79" w:rsidRPr="00A3088F" w:rsidRDefault="00856F79" w:rsidP="00856F79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437750835"/>
            <w:placeholder>
              <w:docPart w:val="A87E3ACBBBFE41BA8F294A32D258832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6CE19C50" w:rsidR="00856F79" w:rsidRPr="00A3088F" w:rsidRDefault="00856F79" w:rsidP="00856F7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7DAC8D97" w:rsidR="00856F79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861704405"/>
                <w:placeholder>
                  <w:docPart w:val="446C5E82610249CA907A474B0C742BF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856F79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</w:p>
        </w:tc>
      </w:tr>
      <w:tr w:rsidR="000A457B" w:rsidRPr="00A3088F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4563488"/>
            <w:placeholder>
              <w:docPart w:val="CF0B592A763E46B5B8BAB07655F0134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1873E0C" w:rsidR="00AF751D" w:rsidRPr="00A3088F" w:rsidRDefault="00A42A8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3C79C914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DCBDB3FD335E4B2C8C0616ACD373BB52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73E6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B873E6" w:rsidRPr="00A3088F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827587310"/>
            <w:placeholder>
              <w:docPart w:val="2EAEBA986F8E4373B60BAD02BFF7CE50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D9E3889" w:rsidR="00B873E6" w:rsidRPr="00A3088F" w:rsidRDefault="00B873E6" w:rsidP="00B873E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0D63CA2A" w:rsidR="00B873E6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665779040"/>
                <w:placeholder>
                  <w:docPart w:val="C05EB3181D7743B98C3D9F872F2F09D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B873E6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B873E6" w:rsidRPr="00A3088F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B873E6" w:rsidRPr="00A3088F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795180808"/>
            <w:placeholder>
              <w:docPart w:val="B99775D347FB4364ACCB1C6F2D0203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5C09D502" w:rsidR="00B873E6" w:rsidRPr="00A3088F" w:rsidRDefault="00B873E6" w:rsidP="00B873E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36C86697" w:rsidR="00B873E6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95671944"/>
                <w:placeholder>
                  <w:docPart w:val="B531130599214F55886CFF6BCB49166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73E6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B873E6" w:rsidRPr="00A3088F">
              <w:rPr>
                <w:rFonts w:ascii="Mulish" w:hAnsi="Mulish"/>
                <w:szCs w:val="18"/>
              </w:rPr>
              <w:t xml:space="preserve">. </w:t>
            </w:r>
            <w:r w:rsidR="00B873E6" w:rsidRPr="00A3088F">
              <w:rPr>
                <w:rFonts w:ascii="Mulish" w:hAnsi="Mulish"/>
                <w:sz w:val="18"/>
                <w:szCs w:val="18"/>
              </w:rPr>
              <w:t>No aplica.</w:t>
            </w:r>
          </w:p>
        </w:tc>
      </w:tr>
      <w:tr w:rsidR="00B873E6" w:rsidRPr="00A3088F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1567253913"/>
            <w:placeholder>
              <w:docPart w:val="CBFFD3C665874F28B640F990D581899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32922B4B" w:rsidR="00B873E6" w:rsidRPr="00A3088F" w:rsidRDefault="00B873E6" w:rsidP="00B873E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378D1F64" w:rsidR="00B873E6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145274090"/>
                <w:placeholder>
                  <w:docPart w:val="D4CECB4E40FB4DAEB4BAF5D215386EB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B873E6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B873E6" w:rsidRPr="00A3088F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2110AB" w:rsidRPr="00A3088F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2110AB" w:rsidRPr="00A3088F" w:rsidRDefault="002110AB" w:rsidP="002110A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2110AB" w:rsidRPr="00A3088F" w:rsidRDefault="002110AB" w:rsidP="002110AB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672381192"/>
            <w:placeholder>
              <w:docPart w:val="62B3B21B4B6448FD80C2AF84D433841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7D78562C" w:rsidR="002110AB" w:rsidRPr="00A3088F" w:rsidRDefault="002110AB" w:rsidP="002110A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30F97D2F" w:rsidR="002110AB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713891899"/>
                <w:placeholder>
                  <w:docPart w:val="0B332DBFB71A479E8498DAB8207DBE1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496BAA" w:rsidRPr="00A3088F">
                  <w:rPr>
                    <w:rFonts w:ascii="Mulish" w:hAnsi="Mulish"/>
                    <w:sz w:val="18"/>
                    <w:szCs w:val="18"/>
                  </w:rPr>
                  <w:t>Parcialmente</w:t>
                </w:r>
              </w:sdtContent>
            </w:sdt>
          </w:p>
        </w:tc>
      </w:tr>
      <w:tr w:rsidR="00B873E6" w:rsidRPr="00A3088F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</w:rPr>
            <w:alias w:val="Opciones"/>
            <w:tag w:val="Opciones"/>
            <w:id w:val="-237795676"/>
            <w:placeholder>
              <w:docPart w:val="43BBFE74FC794915921122AC490E200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  <w:szCs w:val="18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C433610" w:rsidR="00B873E6" w:rsidRPr="00A3088F" w:rsidRDefault="00B873E6" w:rsidP="00B873E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6BE024CE" w:rsidR="00B873E6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887644556"/>
                <w:placeholder>
                  <w:docPart w:val="F2187537827D4072B4A6CD89DD9848E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B873E6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B873E6" w:rsidRPr="00A3088F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3088F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6F30600CDA5447EC805A8380C4DD64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397DBC4" w:rsidR="00AF751D" w:rsidRPr="00A3088F" w:rsidRDefault="00B873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4F49791E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984802AE788243378C517974AA58F47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110AB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0F1B2E" w:rsidRPr="00A3088F">
              <w:rPr>
                <w:rFonts w:ascii="Mulish" w:hAnsi="Mulish"/>
                <w:szCs w:val="18"/>
              </w:rPr>
              <w:t xml:space="preserve">. </w:t>
            </w:r>
            <w:r w:rsidR="00B873E6" w:rsidRPr="00A3088F">
              <w:rPr>
                <w:rFonts w:ascii="Mulish" w:hAnsi="Mulish"/>
                <w:sz w:val="18"/>
                <w:szCs w:val="18"/>
              </w:rPr>
              <w:t>No aplica</w:t>
            </w:r>
            <w:r w:rsidR="002110AB" w:rsidRPr="00A3088F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2110AB" w:rsidRPr="00A3088F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2110AB" w:rsidRPr="00A3088F" w:rsidRDefault="002110AB" w:rsidP="002110AB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2110AB" w:rsidRPr="00A3088F" w:rsidRDefault="002110AB" w:rsidP="002110AB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20710614"/>
            <w:placeholder>
              <w:docPart w:val="C98A2207020B4E5495C4A0E8E00C076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2E639FA6" w:rsidR="002110AB" w:rsidRPr="00A3088F" w:rsidRDefault="002110AB" w:rsidP="002110AB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0C2E688D" w:rsidR="002110AB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836969833"/>
                <w:placeholder>
                  <w:docPart w:val="BBE57D8B950F4776BB5F4630732FF3D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2110AB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2110AB" w:rsidRPr="00A3088F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B873E6" w:rsidRPr="00A3088F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70457945"/>
            <w:placeholder>
              <w:docPart w:val="467048569AC14D93B57EBFB167323B6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59DBC61C" w:rsidR="00B873E6" w:rsidRPr="00A3088F" w:rsidRDefault="00B873E6" w:rsidP="00B873E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0C28B551" w:rsidR="00B873E6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21619486"/>
                <w:placeholder>
                  <w:docPart w:val="2A75FE571455408FB6E5559557F4B47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B873E6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B873E6" w:rsidRPr="00A3088F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0A457B" w:rsidRPr="00A3088F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AF751D" w:rsidRPr="00A3088F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0D04A528C26A4396AFF9C15734383E5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001C5E44" w:rsidR="00AF751D" w:rsidRPr="00A3088F" w:rsidRDefault="00B873E6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D4D476F" w:rsidR="00AF751D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0F86E5DCA56B4238B74FD539E0C4C62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B873E6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2110AB" w:rsidRPr="00A3088F">
              <w:rPr>
                <w:rFonts w:ascii="Mulish" w:hAnsi="Mulish"/>
                <w:szCs w:val="18"/>
              </w:rPr>
              <w:t>.</w:t>
            </w:r>
            <w:r w:rsidR="002110AB" w:rsidRPr="00A3088F">
              <w:rPr>
                <w:rFonts w:ascii="Mulish" w:hAnsi="Mulish"/>
              </w:rPr>
              <w:t xml:space="preserve"> </w:t>
            </w:r>
            <w:r w:rsidR="002110AB" w:rsidRPr="00A3088F">
              <w:rPr>
                <w:rFonts w:ascii="Mulish" w:hAnsi="Mulish"/>
                <w:sz w:val="18"/>
                <w:szCs w:val="18"/>
              </w:rPr>
              <w:t xml:space="preserve">Se </w:t>
            </w:r>
            <w:r w:rsidR="00B873E6" w:rsidRPr="00A3088F">
              <w:rPr>
                <w:rFonts w:ascii="Mulish" w:hAnsi="Mulish"/>
                <w:sz w:val="18"/>
                <w:szCs w:val="18"/>
              </w:rPr>
              <w:t>publican en formato no reutilizable</w:t>
            </w:r>
            <w:r w:rsidR="002110AB" w:rsidRPr="00A3088F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B873E6" w:rsidRPr="00A3088F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B873E6" w:rsidRPr="00A3088F" w:rsidRDefault="00B873E6" w:rsidP="00B873E6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35479108"/>
            <w:placeholder>
              <w:docPart w:val="B4256AF23A744E53B470C258C0CC0C1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0E451289" w:rsidR="00B873E6" w:rsidRPr="00A3088F" w:rsidRDefault="00B873E6" w:rsidP="00B873E6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2751F426" w:rsidR="00B873E6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568109848"/>
                <w:placeholder>
                  <w:docPart w:val="3F31AEEC33F4453A89F36BB11331AB1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B873E6" w:rsidRPr="00A3088F">
                  <w:rPr>
                    <w:rFonts w:ascii="Mulish" w:hAnsi="Mulish"/>
                    <w:sz w:val="18"/>
                    <w:szCs w:val="18"/>
                  </w:rPr>
                  <w:t>No</w:t>
                </w:r>
              </w:sdtContent>
            </w:sdt>
            <w:r w:rsidR="00B873E6" w:rsidRPr="00A3088F">
              <w:rPr>
                <w:rFonts w:ascii="Mulish" w:hAnsi="Mulish"/>
                <w:sz w:val="18"/>
                <w:szCs w:val="18"/>
              </w:rPr>
              <w:t>. Posiciona en el buscador general del Tribunal de Cuentas.</w:t>
            </w:r>
          </w:p>
        </w:tc>
      </w:tr>
      <w:tr w:rsidR="003E5A9C" w:rsidRPr="00A3088F" w14:paraId="1F69049B" w14:textId="77777777" w:rsidTr="003E6279">
        <w:tc>
          <w:tcPr>
            <w:tcW w:w="1405" w:type="dxa"/>
            <w:vMerge/>
            <w:vAlign w:val="center"/>
          </w:tcPr>
          <w:p w14:paraId="25A46823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20006203"/>
            <w:placeholder>
              <w:docPart w:val="769D307B6C1A4EC5BB2DD9FB5747CF9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32EBBCE4" w:rsidR="003E5A9C" w:rsidRPr="00A3088F" w:rsidRDefault="003E5A9C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0A97A6D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727886607"/>
                <w:placeholder>
                  <w:docPart w:val="DB54814B3D344C498B2664008DC6006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3E5A9C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3E5A9C" w:rsidRPr="00A3088F">
              <w:rPr>
                <w:rFonts w:ascii="Mulish" w:hAnsi="Mulish"/>
                <w:sz w:val="18"/>
                <w:szCs w:val="18"/>
              </w:rPr>
              <w:t>. No aplica. No se han pagado retribuciones.</w:t>
            </w:r>
          </w:p>
        </w:tc>
      </w:tr>
      <w:tr w:rsidR="003E5A9C" w:rsidRPr="00A3088F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3E5A9C" w:rsidRPr="00A3088F" w:rsidRDefault="003E5A9C" w:rsidP="003E5A9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005551665"/>
            <w:placeholder>
              <w:docPart w:val="80EC6C8C9FC44CD0812EB03E5EEA3AC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6FAF00F" w:rsidR="003E5A9C" w:rsidRPr="00A3088F" w:rsidRDefault="003E5A9C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7A81F2FB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959154030"/>
                <w:placeholder>
                  <w:docPart w:val="BAF0E842FB4E4A8A88EA14AB98D02B1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042414" w:rsidRPr="00A3088F">
                  <w:rPr>
                    <w:rFonts w:ascii="Mulish" w:hAnsi="Mulish"/>
                    <w:sz w:val="18"/>
                    <w:szCs w:val="18"/>
                  </w:rPr>
                  <w:t>Parcialmente</w:t>
                </w:r>
              </w:sdtContent>
            </w:sdt>
          </w:p>
        </w:tc>
      </w:tr>
      <w:tr w:rsidR="003E5A9C" w:rsidRPr="00A3088F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3E5A9C" w:rsidRPr="00A3088F" w:rsidRDefault="003E5A9C" w:rsidP="003E5A9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23964273"/>
            <w:placeholder>
              <w:docPart w:val="7311483A329C4CCC90E050E01A81222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7CF61B7B" w:rsidR="003E5A9C" w:rsidRPr="00A3088F" w:rsidRDefault="003E5A9C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64716B4E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-1336605141"/>
                <w:placeholder>
                  <w:docPart w:val="933449BCDADA497A8CF6C7DD6775A91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3E5A9C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3E5A9C" w:rsidRPr="00A3088F">
              <w:rPr>
                <w:rFonts w:ascii="Mulish" w:hAnsi="Mulish"/>
                <w:sz w:val="18"/>
                <w:szCs w:val="18"/>
              </w:rPr>
              <w:t xml:space="preserve">. No aplica. </w:t>
            </w:r>
          </w:p>
        </w:tc>
      </w:tr>
      <w:tr w:rsidR="003E5A9C" w:rsidRPr="00A3088F" w14:paraId="247F4071" w14:textId="77777777" w:rsidTr="000A457B">
        <w:tc>
          <w:tcPr>
            <w:tcW w:w="1405" w:type="dxa"/>
            <w:vMerge/>
            <w:vAlign w:val="center"/>
          </w:tcPr>
          <w:p w14:paraId="617985FB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3E5A9C" w:rsidRPr="00A3088F" w:rsidRDefault="003E5A9C" w:rsidP="003E5A9C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49202173"/>
            <w:placeholder>
              <w:docPart w:val="7000979AA1474524BBCE429E6C2AC8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50B0DC75" w:rsidR="003E5A9C" w:rsidRPr="00A3088F" w:rsidRDefault="003E5A9C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6E2E7F5A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Fonts w:ascii="Mulish" w:hAnsi="Mulish"/>
                  <w:sz w:val="18"/>
                  <w:szCs w:val="18"/>
                </w:rPr>
                <w:alias w:val="Opciones"/>
                <w:tag w:val="Opciones"/>
                <w:id w:val="1888059820"/>
                <w:placeholder>
                  <w:docPart w:val="F25652153D09417D942EC78F9F00978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/>
              <w:sdtContent>
                <w:r w:rsidR="003E5A9C" w:rsidRPr="00A3088F">
                  <w:rPr>
                    <w:rFonts w:ascii="Mulish" w:hAnsi="Mulish"/>
                    <w:sz w:val="18"/>
                    <w:szCs w:val="18"/>
                  </w:rPr>
                  <w:t>Sí</w:t>
                </w:r>
              </w:sdtContent>
            </w:sdt>
            <w:r w:rsidR="003E5A9C" w:rsidRPr="00A3088F">
              <w:rPr>
                <w:rFonts w:ascii="Mulish" w:hAnsi="Mulish"/>
                <w:sz w:val="18"/>
                <w:szCs w:val="18"/>
              </w:rPr>
              <w:t xml:space="preserve">. No aplica. </w:t>
            </w:r>
          </w:p>
        </w:tc>
      </w:tr>
      <w:tr w:rsidR="003E5A9C" w:rsidRPr="00A3088F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858B24C375034379AF596BAAF3444BB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3047A7C9" w:rsidR="003E5A9C" w:rsidRPr="00A3088F" w:rsidRDefault="003E5A9C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7F759655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F06CB796A14C4009885982200E8E8C6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5A9C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E5A9C" w:rsidRPr="00A3088F" w14:paraId="79BD38CA" w14:textId="77777777" w:rsidTr="000A457B">
        <w:tc>
          <w:tcPr>
            <w:tcW w:w="1405" w:type="dxa"/>
            <w:vMerge/>
          </w:tcPr>
          <w:p w14:paraId="5DE73B77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0679B07D8FC048788644C9FD91D0E1A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3A18BC2A" w:rsidR="003E5A9C" w:rsidRPr="00A3088F" w:rsidRDefault="003E5A9C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9BB2048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EF846F1093846D998864FFB452D6F6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5A9C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E5A9C" w:rsidRPr="00A3088F" w14:paraId="02E7ED22" w14:textId="77777777" w:rsidTr="000A457B">
        <w:tc>
          <w:tcPr>
            <w:tcW w:w="1405" w:type="dxa"/>
            <w:vMerge/>
          </w:tcPr>
          <w:p w14:paraId="6B389C4F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64D6C8CF8BDD42DDBAC9336A580CFA1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299E0FC7" w:rsidR="003E5A9C" w:rsidRPr="00A3088F" w:rsidRDefault="003E5A9C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759BA59F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DA4A6E1497B9445CB8AEE00F938FB92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5A9C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E5A9C" w:rsidRPr="00A3088F" w14:paraId="1E633ADA" w14:textId="77777777" w:rsidTr="000A457B">
        <w:tc>
          <w:tcPr>
            <w:tcW w:w="1405" w:type="dxa"/>
            <w:vMerge/>
          </w:tcPr>
          <w:p w14:paraId="1680D82B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BE00DCA665C24B2CA79C4790E3C81D4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1F603181" w:rsidR="003E5A9C" w:rsidRPr="00A3088F" w:rsidRDefault="00AD7EAD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66B66BD7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7E3CF23A70804BD9BAEB86FF7333D3D9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D7EAD" w:rsidRPr="00A3088F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3E5A9C" w:rsidRPr="00A3088F" w14:paraId="32BA533E" w14:textId="77777777" w:rsidTr="000A457B">
        <w:tc>
          <w:tcPr>
            <w:tcW w:w="1405" w:type="dxa"/>
            <w:vMerge/>
          </w:tcPr>
          <w:p w14:paraId="5FD58054" w14:textId="77777777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3E5A9C" w:rsidRPr="00A3088F" w:rsidRDefault="003E5A9C" w:rsidP="003E5A9C">
            <w:pPr>
              <w:rPr>
                <w:rFonts w:ascii="Mulish" w:hAnsi="Mulish"/>
                <w:sz w:val="18"/>
                <w:szCs w:val="18"/>
              </w:rPr>
            </w:pPr>
            <w:r w:rsidRPr="00A3088F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E0B73A53E3644C3B88C75A1BD32535F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0730AAA8" w:rsidR="003E5A9C" w:rsidRPr="00A3088F" w:rsidRDefault="00401FE3" w:rsidP="003E5A9C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 w:rsidRPr="00A3088F"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18D2100F" w:rsidR="003E5A9C" w:rsidRPr="00A3088F" w:rsidRDefault="00C01497" w:rsidP="007363F8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6B2CD028A7F04637BA59ED291E9CE2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E5A9C" w:rsidRPr="00A3088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3E5A9C" w:rsidRPr="00A3088F" w14:paraId="2DFB5C58" w14:textId="77777777" w:rsidTr="000A457B">
        <w:tc>
          <w:tcPr>
            <w:tcW w:w="4914" w:type="dxa"/>
            <w:gridSpan w:val="2"/>
          </w:tcPr>
          <w:p w14:paraId="311833B0" w14:textId="535C7476" w:rsidR="003E5A9C" w:rsidRPr="00A3088F" w:rsidRDefault="003E5A9C" w:rsidP="003E5A9C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r w:rsidRPr="00A3088F">
              <w:rPr>
                <w:rFonts w:ascii="Mulish" w:hAnsi="Mulish"/>
                <w:b/>
                <w:sz w:val="18"/>
                <w:szCs w:val="18"/>
              </w:rPr>
              <w:t>Total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008F4A42" w:rsidR="003E5A9C" w:rsidRPr="00A3088F" w:rsidRDefault="003E5A9C" w:rsidP="003E5A9C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 w:rsidRPr="00A3088F">
              <w:rPr>
                <w:rFonts w:ascii="Mulish" w:hAnsi="Mulish"/>
                <w:b/>
                <w:sz w:val="18"/>
                <w:szCs w:val="18"/>
              </w:rPr>
              <w:t>1</w:t>
            </w:r>
            <w:r w:rsidR="00401FE3" w:rsidRPr="00A3088F">
              <w:rPr>
                <w:rFonts w:ascii="Mulish" w:hAnsi="Mulish"/>
                <w:b/>
                <w:sz w:val="18"/>
                <w:szCs w:val="18"/>
              </w:rPr>
              <w:t>4</w:t>
            </w:r>
          </w:p>
        </w:tc>
        <w:tc>
          <w:tcPr>
            <w:tcW w:w="2806" w:type="dxa"/>
          </w:tcPr>
          <w:p w14:paraId="3E03AC72" w14:textId="06F5A892" w:rsidR="003E5A9C" w:rsidRPr="00A3088F" w:rsidRDefault="00042414" w:rsidP="007363F8">
            <w:pPr>
              <w:rPr>
                <w:rFonts w:ascii="Mulish" w:hAnsi="Mulish"/>
                <w:b/>
                <w:sz w:val="18"/>
                <w:szCs w:val="18"/>
              </w:rPr>
            </w:pPr>
            <w:r w:rsidRPr="00A3088F">
              <w:rPr>
                <w:rFonts w:ascii="Mulish" w:hAnsi="Mulish"/>
                <w:b/>
                <w:sz w:val="18"/>
                <w:szCs w:val="18"/>
              </w:rPr>
              <w:t>2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3A9B82F0" w:rsidR="002A7C57" w:rsidRPr="00C22D22" w:rsidRDefault="00F37F75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C22D22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401FE3">
              <w:rPr>
                <w:rFonts w:ascii="Mulish" w:hAnsi="Mulish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485" w:type="dxa"/>
          </w:tcPr>
          <w:p w14:paraId="33CF1936" w14:textId="0073A217" w:rsidR="002A7C57" w:rsidRPr="00C22D22" w:rsidRDefault="003E5A9C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C22D22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  <w:r w:rsidR="00042414">
              <w:rPr>
                <w:rFonts w:ascii="Mulish" w:hAnsi="Mulish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486" w:type="dxa"/>
            <w:shd w:val="clear" w:color="auto" w:fill="CB9700"/>
          </w:tcPr>
          <w:p w14:paraId="2B06FB4B" w14:textId="45016095" w:rsidR="002A7C57" w:rsidRPr="00C22D22" w:rsidRDefault="0004241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02C2FDD1" w14:textId="2D89DFF4" w:rsidR="0009397F" w:rsidRDefault="00C01497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C22D22">
        <w:rPr>
          <w:lang w:bidi="es-ES"/>
        </w:rPr>
        <w:fldChar w:fldCharType="begin"/>
      </w:r>
      <w:r w:rsidR="00C22D22">
        <w:rPr>
          <w:lang w:bidi="es-ES"/>
        </w:rPr>
        <w:instrText xml:space="preserve"> LINK </w:instrText>
      </w:r>
      <w:r w:rsidR="005756B6">
        <w:rPr>
          <w:lang w:bidi="es-ES"/>
        </w:rPr>
        <w:instrText xml:space="preserve">Excel.Sheet.12 "\\\\DSIC.ES\\sscc\\550Grupos\\ctbg-sgtbg\\14 MEMORIA\\MEMORIA 2026\\Sector Público Institucional\\Revisiones\\224-SODIEX\\2026\\224-Informe-Provisional-PA-SODIEX-2026 con NA.xlsx" Tablas!F2C1:F5C9 </w:instrText>
      </w:r>
      <w:r w:rsidR="00C22D22">
        <w:rPr>
          <w:lang w:bidi="es-ES"/>
        </w:rPr>
        <w:instrText xml:space="preserve">\a \f 4 \h </w:instrText>
      </w:r>
      <w:r w:rsidR="00C22D22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4"/>
        <w:gridCol w:w="744"/>
        <w:gridCol w:w="745"/>
        <w:gridCol w:w="745"/>
        <w:gridCol w:w="739"/>
      </w:tblGrid>
      <w:tr w:rsidR="0009397F" w:rsidRPr="0009397F" w14:paraId="739F23B3" w14:textId="77777777" w:rsidTr="0009397F">
        <w:trPr>
          <w:divId w:val="1747417796"/>
          <w:trHeight w:val="1380"/>
        </w:trPr>
        <w:tc>
          <w:tcPr>
            <w:tcW w:w="1739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4B2DB9C7" w14:textId="4A8F9E91" w:rsidR="0009397F" w:rsidRPr="0009397F" w:rsidRDefault="0009397F" w:rsidP="0009397F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43CDC56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DDDAF4D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5C9AF191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F32244A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1A6F1D8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C989F77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62A9AB0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08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B7CF3BB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09397F" w:rsidRPr="0009397F" w14:paraId="3EDE40F7" w14:textId="77777777" w:rsidTr="0009397F">
        <w:trPr>
          <w:divId w:val="174741779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B2970E8" w14:textId="77777777" w:rsidR="0009397F" w:rsidRPr="0009397F" w:rsidRDefault="0009397F" w:rsidP="0009397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 y organizativa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DD36E5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48FB507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8208C1C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3ABDB59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0AC29F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ED906B5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6E32964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75,0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3B7D7CB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71,4</w:t>
            </w:r>
          </w:p>
        </w:tc>
      </w:tr>
      <w:tr w:rsidR="0009397F" w:rsidRPr="0009397F" w14:paraId="126F9BE0" w14:textId="77777777" w:rsidTr="0009397F">
        <w:trPr>
          <w:divId w:val="174741779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F6F22BD" w14:textId="77777777" w:rsidR="0009397F" w:rsidRPr="0009397F" w:rsidRDefault="0009397F" w:rsidP="0009397F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9492CA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01909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5D5D50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D1A765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0FA5BB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5E12F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AC9147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66,7</w:t>
            </w: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E3C64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59,5</w:t>
            </w:r>
          </w:p>
        </w:tc>
      </w:tr>
      <w:tr w:rsidR="0009397F" w:rsidRPr="0009397F" w14:paraId="032B226B" w14:textId="77777777" w:rsidTr="0009397F">
        <w:trPr>
          <w:divId w:val="1747417796"/>
          <w:trHeight w:val="330"/>
        </w:trPr>
        <w:tc>
          <w:tcPr>
            <w:tcW w:w="1739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EBBA828" w14:textId="77777777" w:rsidR="0009397F" w:rsidRPr="0009397F" w:rsidRDefault="0009397F" w:rsidP="0009397F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602EE0D1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0173AD69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DD055CF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C78B6AC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4E04CCEF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2936CE9B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36A0EBB9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70,0</w:t>
            </w:r>
          </w:p>
        </w:tc>
        <w:tc>
          <w:tcPr>
            <w:tcW w:w="40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B9700"/>
            <w:noWrap/>
            <w:vAlign w:val="center"/>
            <w:hideMark/>
          </w:tcPr>
          <w:p w14:paraId="567FE2C2" w14:textId="77777777" w:rsidR="0009397F" w:rsidRPr="0009397F" w:rsidRDefault="0009397F" w:rsidP="0009397F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09397F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64,8</w:t>
            </w:r>
          </w:p>
        </w:tc>
      </w:tr>
    </w:tbl>
    <w:p w14:paraId="4F06CABF" w14:textId="256A1890" w:rsidR="006969B2" w:rsidRDefault="00C22D22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6969B2">
        <w:rPr>
          <w:rFonts w:ascii="Mulish" w:hAnsi="Mulish"/>
          <w:lang w:bidi="es-ES"/>
        </w:rPr>
        <w:fldChar w:fldCharType="begin"/>
      </w:r>
      <w:r w:rsidR="006969B2">
        <w:rPr>
          <w:rFonts w:ascii="Mulish" w:hAnsi="Mulish"/>
          <w:lang w:bidi="es-ES"/>
        </w:rPr>
        <w:instrText xml:space="preserve"> LINK Excel.Sheet.12 "C:\\Users\\mariadelcarmen.motos\\Documents\\Trabajo fuera red\\224-SODIEX\\2026\\224-Informe-Provisional-PA-SODIEX-2026 con 10.xlsx" Tablas!F2C1:F5C9 \a \f 4 \h </w:instrText>
      </w:r>
      <w:r w:rsidR="006969B2">
        <w:rPr>
          <w:rFonts w:ascii="Mulish" w:hAnsi="Mulish"/>
          <w:lang w:bidi="es-ES"/>
        </w:rPr>
        <w:fldChar w:fldCharType="separate"/>
      </w:r>
    </w:p>
    <w:p w14:paraId="0D0031AF" w14:textId="29DF5EF3" w:rsidR="001E106B" w:rsidRPr="00296787" w:rsidRDefault="006969B2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 w:rsidR="00042414">
        <w:rPr>
          <w:rFonts w:ascii="Mulish" w:hAnsi="Mulish"/>
          <w:lang w:bidi="es-ES"/>
        </w:rPr>
        <w:t>64,8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66D7DFA0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9B275E">
        <w:rPr>
          <w:rFonts w:ascii="Mulish" w:hAnsi="Mulish"/>
        </w:rPr>
        <w:t>Este C</w:t>
      </w:r>
      <w:r w:rsidR="00467FDF" w:rsidRPr="009B275E">
        <w:rPr>
          <w:rFonts w:ascii="Mulish" w:hAnsi="Mulish"/>
        </w:rPr>
        <w:t>onsejo</w:t>
      </w:r>
      <w:r w:rsidRPr="009B275E">
        <w:rPr>
          <w:rFonts w:ascii="Mulish" w:hAnsi="Mulish"/>
        </w:rPr>
        <w:t xml:space="preserve"> valora</w:t>
      </w:r>
      <w:r w:rsidRPr="00296787">
        <w:rPr>
          <w:rFonts w:ascii="Mulish" w:hAnsi="Mulish"/>
        </w:rPr>
        <w:t xml:space="preserve"> </w:t>
      </w:r>
      <w:r w:rsidR="00746212">
        <w:rPr>
          <w:rFonts w:ascii="Mulish" w:hAnsi="Mulish"/>
        </w:rPr>
        <w:t>muy 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la evolución del cumplimiento de las obligaciones de publicidad activa por parte de</w:t>
      </w:r>
      <w:r w:rsidR="00652D9F" w:rsidRPr="00296787">
        <w:rPr>
          <w:rFonts w:ascii="Mulish" w:hAnsi="Mulish"/>
        </w:rPr>
        <w:t xml:space="preserve"> </w:t>
      </w:r>
      <w:r w:rsidR="005408BA">
        <w:rPr>
          <w:rFonts w:ascii="Mulish" w:hAnsi="Mulish"/>
        </w:rPr>
        <w:t xml:space="preserve">la Sociedad </w:t>
      </w:r>
      <w:r w:rsidR="00746212">
        <w:rPr>
          <w:rFonts w:ascii="Mulish" w:hAnsi="Mulish"/>
        </w:rPr>
        <w:t>para el Desarrollo Industrial de Extremadura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4404F7">
        <w:rPr>
          <w:rFonts w:ascii="Mulish" w:hAnsi="Mulish"/>
          <w:lang w:bidi="es-ES"/>
        </w:rPr>
        <w:t xml:space="preserve">5, la puntuación </w:t>
      </w:r>
      <w:r w:rsidR="009B275E">
        <w:rPr>
          <w:rFonts w:ascii="Mulish" w:hAnsi="Mulish"/>
          <w:lang w:bidi="es-ES"/>
        </w:rPr>
        <w:t>se ha incrementado</w:t>
      </w:r>
      <w:r w:rsidR="00746212">
        <w:rPr>
          <w:rFonts w:ascii="Mulish" w:hAnsi="Mulish"/>
          <w:lang w:bidi="es-ES"/>
        </w:rPr>
        <w:t xml:space="preserve"> </w:t>
      </w:r>
      <w:r w:rsidR="005408BA">
        <w:rPr>
          <w:rFonts w:ascii="Mulish" w:hAnsi="Mulish"/>
          <w:lang w:bidi="es-ES"/>
        </w:rPr>
        <w:t xml:space="preserve">en </w:t>
      </w:r>
      <w:r w:rsidR="00042414">
        <w:rPr>
          <w:rFonts w:ascii="Mulish" w:hAnsi="Mulish"/>
          <w:lang w:bidi="es-ES"/>
        </w:rPr>
        <w:t>36,6</w:t>
      </w:r>
      <w:r w:rsidR="005408BA">
        <w:rPr>
          <w:rFonts w:ascii="Mulish" w:hAnsi="Mulish"/>
          <w:lang w:bidi="es-ES"/>
        </w:rPr>
        <w:t xml:space="preserve"> puntos porcentuales</w:t>
      </w:r>
      <w:r w:rsidR="004404F7">
        <w:rPr>
          <w:rFonts w:ascii="Mulish" w:hAnsi="Mulish"/>
          <w:lang w:bidi="es-ES"/>
        </w:rPr>
        <w:t>, ya que</w:t>
      </w:r>
      <w:r w:rsidR="00746212">
        <w:rPr>
          <w:rFonts w:ascii="Mulish" w:hAnsi="Mulish"/>
          <w:lang w:bidi="es-ES"/>
        </w:rPr>
        <w:t xml:space="preserve"> se han aplicado </w:t>
      </w:r>
      <w:r w:rsidR="00042414">
        <w:rPr>
          <w:rFonts w:ascii="Mulish" w:hAnsi="Mulish"/>
          <w:lang w:bidi="es-ES"/>
        </w:rPr>
        <w:t>trec</w:t>
      </w:r>
      <w:r w:rsidR="00746212">
        <w:rPr>
          <w:rFonts w:ascii="Mulish" w:hAnsi="Mulish"/>
          <w:lang w:bidi="es-ES"/>
        </w:rPr>
        <w:t xml:space="preserve">e recomendaciones, aunque ha habido que revisar a la baja el cumplimiento de otra, Funciones, porque no </w:t>
      </w:r>
      <w:r w:rsidR="00A3088F">
        <w:rPr>
          <w:rFonts w:ascii="Mulish" w:hAnsi="Mulish"/>
          <w:lang w:bidi="es-ES"/>
        </w:rPr>
        <w:t>se puede</w:t>
      </w:r>
      <w:r w:rsidR="00746212">
        <w:rPr>
          <w:rFonts w:ascii="Mulish" w:hAnsi="Mulish"/>
          <w:lang w:bidi="es-ES"/>
        </w:rPr>
        <w:t xml:space="preserve"> admitir la remisión a los estatutos para su cumplimiento</w:t>
      </w:r>
      <w:r w:rsidRPr="00296787">
        <w:rPr>
          <w:rFonts w:ascii="Mulish" w:hAnsi="Mulish"/>
          <w:lang w:bidi="es-ES"/>
        </w:rPr>
        <w:t>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0FA62F2A" w14:textId="072DF045" w:rsidR="001E106B" w:rsidRPr="00296787" w:rsidRDefault="001E106B" w:rsidP="004404F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t xml:space="preserve">Respecto </w:t>
      </w:r>
      <w:r w:rsidR="00467FDF" w:rsidRPr="00952936">
        <w:rPr>
          <w:rFonts w:ascii="Mulish" w:hAnsi="Mulish"/>
          <w:u w:val="single"/>
        </w:rPr>
        <w:t>a los</w:t>
      </w:r>
      <w:r w:rsidRPr="00952936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65A60277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nstitucional y </w:t>
      </w:r>
      <w:r w:rsidR="00652D9F" w:rsidRPr="00296787">
        <w:rPr>
          <w:rFonts w:ascii="Mulish" w:hAnsi="Mulish"/>
        </w:rPr>
        <w:t>o</w:t>
      </w:r>
      <w:r w:rsidRPr="00296787">
        <w:rPr>
          <w:rFonts w:ascii="Mulish" w:hAnsi="Mulish"/>
        </w:rPr>
        <w:t xml:space="preserve">rganizativa: </w:t>
      </w:r>
    </w:p>
    <w:p w14:paraId="2CB9895D" w14:textId="64D79178" w:rsidR="004404F7" w:rsidRDefault="004404F7" w:rsidP="004404F7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CF49CE2" w14:textId="1B1912CD" w:rsidR="004404F7" w:rsidRDefault="005408BA" w:rsidP="00B343A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</w:t>
      </w:r>
      <w:r w:rsidR="00746212">
        <w:rPr>
          <w:rFonts w:ascii="Mulish" w:hAnsi="Mulish"/>
        </w:rPr>
        <w:t>s funciones de SODIEX</w:t>
      </w:r>
      <w:r>
        <w:rPr>
          <w:rFonts w:ascii="Mulish" w:hAnsi="Mulish"/>
        </w:rPr>
        <w:t>.</w:t>
      </w:r>
    </w:p>
    <w:p w14:paraId="4F516C34" w14:textId="77777777" w:rsidR="004404F7" w:rsidRPr="00296787" w:rsidRDefault="004404F7" w:rsidP="004404F7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4B37AF5" w14:textId="04C6E679" w:rsidR="001E106B" w:rsidRPr="00296787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En 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nformación económica</w:t>
      </w:r>
      <w:r w:rsidR="0084500C">
        <w:rPr>
          <w:rFonts w:ascii="Mulish" w:hAnsi="Mulish"/>
        </w:rPr>
        <w:t>, presupuestaria y estadística</w:t>
      </w:r>
      <w:r w:rsidR="004404F7">
        <w:rPr>
          <w:rFonts w:ascii="Mulish" w:hAnsi="Mulish"/>
        </w:rPr>
        <w:t>:</w:t>
      </w:r>
    </w:p>
    <w:p w14:paraId="2480FE0B" w14:textId="01B0E681" w:rsidR="001E106B" w:rsidRDefault="001E106B" w:rsidP="001E106B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075DBB1F" w14:textId="4109A9B7" w:rsidR="00401FE3" w:rsidRDefault="00952936" w:rsidP="0041526D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496BAA">
        <w:rPr>
          <w:rFonts w:ascii="Mulish" w:hAnsi="Mulish"/>
        </w:rPr>
        <w:t>Los informes de auditoría de cuentas y de fiscalización realizados por el Tribunal de Cuentas.</w:t>
      </w:r>
      <w:r w:rsidR="00401FE3" w:rsidRPr="00496BAA">
        <w:rPr>
          <w:rFonts w:ascii="Mulish" w:hAnsi="Mulish"/>
        </w:rPr>
        <w:t xml:space="preserve"> </w:t>
      </w:r>
      <w:bookmarkStart w:id="6" w:name="_Hlk231307238"/>
      <w:r w:rsidR="00401FE3" w:rsidRPr="00496BAA">
        <w:rPr>
          <w:rFonts w:ascii="Mulish" w:hAnsi="Mulish"/>
        </w:rPr>
        <w:t>Si no existieran, debe especificarse este extremo</w:t>
      </w:r>
      <w:bookmarkEnd w:id="6"/>
      <w:r w:rsidR="00401FE3" w:rsidRPr="00496BAA">
        <w:rPr>
          <w:rFonts w:ascii="Mulish" w:hAnsi="Mulish"/>
        </w:rPr>
        <w:t>.</w:t>
      </w:r>
    </w:p>
    <w:p w14:paraId="5FC31B03" w14:textId="77777777" w:rsidR="00496BAA" w:rsidRDefault="00496BAA" w:rsidP="00496BAA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7E852582" w14:textId="66538F54" w:rsidR="00496BAA" w:rsidRDefault="00496BAA" w:rsidP="00496BAA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Datos estadísticos de contratación de PYMEs, debe publicarse el número y el porcent</w:t>
      </w:r>
      <w:bookmarkStart w:id="7" w:name="_Hlk231307743"/>
      <w:r>
        <w:rPr>
          <w:rFonts w:ascii="Mulish" w:hAnsi="Mulish"/>
        </w:rPr>
        <w:t>aje</w:t>
      </w:r>
      <w:r w:rsidRPr="006C61B1">
        <w:rPr>
          <w:rFonts w:ascii="Mulish" w:hAnsi="Mulish"/>
        </w:rPr>
        <w:t xml:space="preserve"> en volumen presupuestario de contratos adjudicados a PYMEs según tipo de contrato.</w:t>
      </w:r>
    </w:p>
    <w:p w14:paraId="2EAE6501" w14:textId="15EDF07B" w:rsidR="00042414" w:rsidRDefault="00042414" w:rsidP="00496BAA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642F6B42" w14:textId="20987643" w:rsidR="00042414" w:rsidRPr="006C61B1" w:rsidRDefault="00042414" w:rsidP="00496BAA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Por último, para cumplir por completo con la obligación Indemnizaciones percibidas por altos cargos o máximos responsables con ocasión del abandono del cargo, debe hacerse mención a dichas indemnizaciones en el caso de máximos responsables.</w:t>
      </w:r>
    </w:p>
    <w:bookmarkEnd w:id="7"/>
    <w:p w14:paraId="75F6220C" w14:textId="77777777" w:rsidR="00496BAA" w:rsidRDefault="00496BAA" w:rsidP="009B275E">
      <w:pPr>
        <w:pStyle w:val="Sinespaciado"/>
        <w:spacing w:line="276" w:lineRule="auto"/>
        <w:ind w:left="1418"/>
        <w:jc w:val="both"/>
        <w:rPr>
          <w:rFonts w:ascii="Mulish" w:hAnsi="Mulish"/>
        </w:rPr>
      </w:pPr>
    </w:p>
    <w:p w14:paraId="5C2F5E80" w14:textId="47F71613" w:rsidR="00952936" w:rsidRDefault="001E106B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952936">
        <w:rPr>
          <w:rFonts w:ascii="Mulish" w:hAnsi="Mulish"/>
          <w:u w:val="single"/>
        </w:rPr>
        <w:lastRenderedPageBreak/>
        <w:t>Respecto del cumplimiento de los criterios de calidad en la publicación de la información</w:t>
      </w:r>
      <w:r w:rsidR="00952936">
        <w:rPr>
          <w:rFonts w:ascii="Mulish" w:hAnsi="Mulish"/>
        </w:rPr>
        <w:t>:</w:t>
      </w:r>
      <w:r w:rsidRPr="00296787">
        <w:rPr>
          <w:rFonts w:ascii="Mulish" w:hAnsi="Mulish"/>
        </w:rPr>
        <w:t xml:space="preserve"> </w:t>
      </w:r>
    </w:p>
    <w:p w14:paraId="6D16BC94" w14:textId="3CAE25DE" w:rsidR="00B343A5" w:rsidRDefault="00B343A5" w:rsidP="00952936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245220BB" w14:textId="55F7012B" w:rsidR="00401FE3" w:rsidRDefault="00401FE3" w:rsidP="00401FE3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r>
        <w:rPr>
          <w:rFonts w:ascii="Mulish" w:hAnsi="Mulish"/>
        </w:rPr>
        <w:t>Para cumplir por completo con la obligación Reutilización, toda la información sujeta a obligación de publicidad activa debe publicarse en formato reutilizable, incluidas las cuentas anuales.</w:t>
      </w:r>
    </w:p>
    <w:p w14:paraId="7FF4BE30" w14:textId="6B312308" w:rsidR="00042414" w:rsidRDefault="00042414" w:rsidP="00401FE3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5719E3D0" w14:textId="77777777" w:rsidR="00042414" w:rsidRDefault="00042414" w:rsidP="00401FE3">
      <w:pPr>
        <w:pStyle w:val="Sinespaciado"/>
        <w:spacing w:line="276" w:lineRule="auto"/>
        <w:ind w:left="709"/>
        <w:jc w:val="both"/>
        <w:rPr>
          <w:rFonts w:ascii="Mulish" w:hAnsi="Mulish"/>
        </w:rPr>
      </w:pPr>
    </w:p>
    <w:p w14:paraId="5DB8548C" w14:textId="1D567744" w:rsidR="00B628C5" w:rsidRDefault="001E106B" w:rsidP="009B275E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09397F">
        <w:rPr>
          <w:rFonts w:ascii="Mulish" w:hAnsi="Mulish"/>
        </w:rPr>
        <w:t>junio</w:t>
      </w:r>
      <w:r w:rsidR="00952936">
        <w:rPr>
          <w:rFonts w:ascii="Mulish" w:hAnsi="Mulish"/>
        </w:rPr>
        <w:t xml:space="preserve"> de 2026</w:t>
      </w:r>
      <w:bookmarkEnd w:id="5"/>
    </w:p>
    <w:p w14:paraId="192A28FF" w14:textId="48462DAB" w:rsidR="00C01497" w:rsidRDefault="00C01497" w:rsidP="009B275E">
      <w:pPr>
        <w:pStyle w:val="Sinespaciado"/>
        <w:spacing w:line="276" w:lineRule="auto"/>
        <w:jc w:val="right"/>
        <w:rPr>
          <w:rFonts w:ascii="Mulish" w:hAnsi="Mulish"/>
        </w:rPr>
      </w:pPr>
    </w:p>
    <w:p w14:paraId="4752D210" w14:textId="04AA94CD" w:rsidR="00C01497" w:rsidRDefault="00C01497" w:rsidP="00C01497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1F1B2828" w14:textId="6FE05C65" w:rsidR="00C01497" w:rsidRDefault="00C01497" w:rsidP="00C01497">
      <w:pPr>
        <w:pStyle w:val="Sinespaciado"/>
        <w:spacing w:line="276" w:lineRule="auto"/>
        <w:jc w:val="center"/>
        <w:rPr>
          <w:rFonts w:ascii="Mulish" w:hAnsi="Mulish"/>
        </w:rPr>
      </w:pPr>
    </w:p>
    <w:p w14:paraId="045C9A95" w14:textId="373DC4C4" w:rsidR="00C01497" w:rsidRDefault="00C01497" w:rsidP="00C01497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8" w:name="_Hlk234910395"/>
      <w:r>
        <w:rPr>
          <w:rFonts w:ascii="Mulish" w:eastAsia="Times New Roman" w:hAnsi="Mulish"/>
        </w:rPr>
        <w:t xml:space="preserve">Remitido el informe provisional en la semana del 23 al 27 de junio de 2026 a </w:t>
      </w:r>
      <w:r>
        <w:rPr>
          <w:rFonts w:ascii="Mulish" w:eastAsia="Times New Roman" w:hAnsi="Mulish"/>
        </w:rPr>
        <w:t>SODIEX</w:t>
      </w:r>
      <w:r>
        <w:rPr>
          <w:rFonts w:ascii="Mulish" w:eastAsia="Times New Roman" w:hAnsi="Mulish"/>
        </w:rPr>
        <w:t>, no se han recibido observaciones.</w:t>
      </w:r>
    </w:p>
    <w:bookmarkEnd w:id="8"/>
    <w:p w14:paraId="0D45950B" w14:textId="77777777" w:rsidR="00C01497" w:rsidRDefault="00C01497" w:rsidP="00C01497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C01497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553635" w14:textId="77777777" w:rsidR="00081D8D" w:rsidRDefault="00081D8D" w:rsidP="00F31BC3">
      <w:r>
        <w:separator/>
      </w:r>
    </w:p>
  </w:endnote>
  <w:endnote w:type="continuationSeparator" w:id="0">
    <w:p w14:paraId="3E14F1E8" w14:textId="77777777" w:rsidR="00081D8D" w:rsidRDefault="00081D8D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8C94" w14:textId="77777777" w:rsidR="006B6F9E" w:rsidRDefault="006B6F9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6B6F9E" w:rsidRDefault="00734D60" w:rsidP="00734D60">
    <w:pPr>
      <w:pStyle w:val="Piedepgina"/>
      <w:rPr>
        <w:rFonts w:ascii="Mulish" w:hAnsi="Mulish"/>
      </w:rPr>
    </w:pPr>
    <w:r w:rsidRPr="006B6F9E">
      <w:rPr>
        <w:rFonts w:ascii="Mulish" w:hAnsi="Mulish"/>
        <w:sz w:val="16"/>
        <w:szCs w:val="16"/>
      </w:rPr>
      <w:ptab w:relativeTo="margin" w:alignment="center" w:leader="none"/>
    </w:r>
    <w:r w:rsidRPr="006B6F9E">
      <w:rPr>
        <w:rFonts w:ascii="Mulish" w:hAnsi="Mulish"/>
        <w:sz w:val="16"/>
        <w:szCs w:val="16"/>
      </w:rPr>
      <w:fldChar w:fldCharType="begin"/>
    </w:r>
    <w:r w:rsidRPr="006B6F9E">
      <w:rPr>
        <w:rFonts w:ascii="Mulish" w:hAnsi="Mulish"/>
        <w:sz w:val="16"/>
        <w:szCs w:val="16"/>
      </w:rPr>
      <w:instrText>PAGE   \* MERGEFORMAT</w:instrText>
    </w:r>
    <w:r w:rsidRPr="006B6F9E">
      <w:rPr>
        <w:rFonts w:ascii="Mulish" w:hAnsi="Mulish"/>
        <w:sz w:val="16"/>
        <w:szCs w:val="16"/>
      </w:rPr>
      <w:fldChar w:fldCharType="separate"/>
    </w:r>
    <w:r w:rsidRPr="006B6F9E">
      <w:rPr>
        <w:rFonts w:ascii="Mulish" w:hAnsi="Mulish"/>
        <w:sz w:val="16"/>
        <w:szCs w:val="16"/>
      </w:rPr>
      <w:t>2</w:t>
    </w:r>
    <w:r w:rsidRPr="006B6F9E">
      <w:rPr>
        <w:rFonts w:ascii="Mulish" w:hAnsi="Mulish"/>
        <w:sz w:val="16"/>
        <w:szCs w:val="16"/>
      </w:rPr>
      <w:fldChar w:fldCharType="end"/>
    </w:r>
    <w:r w:rsidRPr="006B6F9E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6B6F9E">
      <w:rPr>
        <w:rFonts w:ascii="Mulish" w:hAnsi="Mulish"/>
        <w:sz w:val="16"/>
        <w:szCs w:val="16"/>
      </w:rPr>
      <w:t>CONSEJO DE TRANSPARENCIA AAI</w:t>
    </w:r>
    <w:bookmarkEnd w:id="0"/>
    <w:r w:rsidRPr="006B6F9E">
      <w:rPr>
        <w:rFonts w:ascii="Mulish" w:hAnsi="Mulish"/>
        <w:sz w:val="16"/>
        <w:szCs w:val="1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6B6F9E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6B6F9E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6B6F9E">
                            <w:rPr>
                              <w:rFonts w:ascii="Mulish" w:hAnsi="Mulish"/>
                              <w:sz w:val="14"/>
                            </w:rPr>
                            <w:t>C/ José Abascal, nº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6B6F9E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6B6F9E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6B6F9E">
                      <w:rPr>
                        <w:rFonts w:ascii="Mulish" w:hAnsi="Mulish"/>
                        <w:sz w:val="14"/>
                      </w:rPr>
                      <w:t>C/ José Abascal, nº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6B6F9E" w:rsidRDefault="003D1D79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6B6F9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6B6F9E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Teléfono: 91 273 33 15 / 19  </w:t>
                          </w:r>
                          <w:hyperlink r:id="rId2" w:history="1">
                            <w:r w:rsidR="00734D60" w:rsidRPr="006B6F9E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6B6F9E" w:rsidRDefault="003D1D79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6B6F9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6B6F9E">
                      <w:rPr>
                        <w:rFonts w:ascii="Mulish" w:hAnsi="Mulish"/>
                        <w:sz w:val="14"/>
                        <w:lang w:val="en-GB"/>
                      </w:rPr>
                      <w:t xml:space="preserve"> Teléfono: 91 273 33 15 / 19  </w:t>
                    </w:r>
                    <w:hyperlink r:id="rId4" w:history="1">
                      <w:r w:rsidR="00734D60" w:rsidRPr="006B6F9E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39EDF" w14:textId="77777777" w:rsidR="00081D8D" w:rsidRDefault="00081D8D" w:rsidP="00F31BC3">
      <w:r>
        <w:separator/>
      </w:r>
    </w:p>
  </w:footnote>
  <w:footnote w:type="continuationSeparator" w:id="0">
    <w:p w14:paraId="537D0911" w14:textId="77777777" w:rsidR="00081D8D" w:rsidRDefault="00081D8D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148F5FAD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5B562472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2EF8A99B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6203B7D8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967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8C3278"/>
    <w:multiLevelType w:val="hybridMultilevel"/>
    <w:tmpl w:val="DA269A56"/>
    <w:lvl w:ilvl="0" w:tplc="3B7EB540">
      <w:start w:val="2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i w:val="0"/>
        <w:color w:val="3C8378"/>
        <w:sz w:val="2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409891D6"/>
    <w:lvl w:ilvl="0" w:tplc="62DCEA34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FD4145"/>
    <w:multiLevelType w:val="hybridMultilevel"/>
    <w:tmpl w:val="5AE67B70"/>
    <w:lvl w:ilvl="0" w:tplc="619E5B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7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3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6"/>
  </w:num>
  <w:num w:numId="23">
    <w:abstractNumId w:val="14"/>
  </w:num>
  <w:num w:numId="24">
    <w:abstractNumId w:val="15"/>
  </w:num>
  <w:num w:numId="25">
    <w:abstractNumId w:val="27"/>
  </w:num>
  <w:num w:numId="26">
    <w:abstractNumId w:val="28"/>
  </w:num>
  <w:num w:numId="27">
    <w:abstractNumId w:val="18"/>
  </w:num>
  <w:num w:numId="28">
    <w:abstractNumId w:val="25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40AF4"/>
    <w:rsid w:val="00042414"/>
    <w:rsid w:val="00045AFA"/>
    <w:rsid w:val="00045E1E"/>
    <w:rsid w:val="00053A0E"/>
    <w:rsid w:val="0005642F"/>
    <w:rsid w:val="00061034"/>
    <w:rsid w:val="00064DC7"/>
    <w:rsid w:val="00072B7E"/>
    <w:rsid w:val="000775A5"/>
    <w:rsid w:val="00081D8D"/>
    <w:rsid w:val="0008502E"/>
    <w:rsid w:val="00085AD5"/>
    <w:rsid w:val="00085C93"/>
    <w:rsid w:val="0009397F"/>
    <w:rsid w:val="000A457B"/>
    <w:rsid w:val="000A77F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0F1B2E"/>
    <w:rsid w:val="000F247C"/>
    <w:rsid w:val="00104DE9"/>
    <w:rsid w:val="00104E94"/>
    <w:rsid w:val="001149B1"/>
    <w:rsid w:val="00132732"/>
    <w:rsid w:val="001342AA"/>
    <w:rsid w:val="00146C3C"/>
    <w:rsid w:val="0015011B"/>
    <w:rsid w:val="0016051F"/>
    <w:rsid w:val="00164876"/>
    <w:rsid w:val="00171A09"/>
    <w:rsid w:val="001763F8"/>
    <w:rsid w:val="00183301"/>
    <w:rsid w:val="0018541B"/>
    <w:rsid w:val="00187CDD"/>
    <w:rsid w:val="0019448F"/>
    <w:rsid w:val="00196703"/>
    <w:rsid w:val="001A0BD4"/>
    <w:rsid w:val="001A0DA8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4788"/>
    <w:rsid w:val="001E106B"/>
    <w:rsid w:val="001E597E"/>
    <w:rsid w:val="001E5AAD"/>
    <w:rsid w:val="002110AB"/>
    <w:rsid w:val="0021682B"/>
    <w:rsid w:val="002169D5"/>
    <w:rsid w:val="00231D61"/>
    <w:rsid w:val="002333FD"/>
    <w:rsid w:val="00243294"/>
    <w:rsid w:val="00244EDA"/>
    <w:rsid w:val="002464DE"/>
    <w:rsid w:val="002467FA"/>
    <w:rsid w:val="00250846"/>
    <w:rsid w:val="0025235A"/>
    <w:rsid w:val="00263F79"/>
    <w:rsid w:val="002725E4"/>
    <w:rsid w:val="002777C1"/>
    <w:rsid w:val="00296787"/>
    <w:rsid w:val="002A7C57"/>
    <w:rsid w:val="002C0CFB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300C1E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2994"/>
    <w:rsid w:val="00355DC0"/>
    <w:rsid w:val="00393F48"/>
    <w:rsid w:val="003A1694"/>
    <w:rsid w:val="003A390C"/>
    <w:rsid w:val="003B399C"/>
    <w:rsid w:val="003B57E6"/>
    <w:rsid w:val="003B6B96"/>
    <w:rsid w:val="003D1D79"/>
    <w:rsid w:val="003D2C4A"/>
    <w:rsid w:val="003E564B"/>
    <w:rsid w:val="003E5A9C"/>
    <w:rsid w:val="003E5D2F"/>
    <w:rsid w:val="003E7CF3"/>
    <w:rsid w:val="003F4DDD"/>
    <w:rsid w:val="003F527E"/>
    <w:rsid w:val="003F6EDC"/>
    <w:rsid w:val="00401FE3"/>
    <w:rsid w:val="004061BC"/>
    <w:rsid w:val="00415DBD"/>
    <w:rsid w:val="00422B18"/>
    <w:rsid w:val="004311B3"/>
    <w:rsid w:val="004356CC"/>
    <w:rsid w:val="004404F7"/>
    <w:rsid w:val="00445D5E"/>
    <w:rsid w:val="00457B28"/>
    <w:rsid w:val="00467FDF"/>
    <w:rsid w:val="004720A5"/>
    <w:rsid w:val="0047735C"/>
    <w:rsid w:val="004859CC"/>
    <w:rsid w:val="0048761D"/>
    <w:rsid w:val="00496BAA"/>
    <w:rsid w:val="004A1663"/>
    <w:rsid w:val="004C0B3C"/>
    <w:rsid w:val="004C6440"/>
    <w:rsid w:val="004D4B3E"/>
    <w:rsid w:val="004D50CC"/>
    <w:rsid w:val="004D7037"/>
    <w:rsid w:val="004E7B33"/>
    <w:rsid w:val="00506864"/>
    <w:rsid w:val="00521C69"/>
    <w:rsid w:val="005301DF"/>
    <w:rsid w:val="00532238"/>
    <w:rsid w:val="00536832"/>
    <w:rsid w:val="005408BA"/>
    <w:rsid w:val="00540929"/>
    <w:rsid w:val="005525BE"/>
    <w:rsid w:val="00560FA0"/>
    <w:rsid w:val="00563295"/>
    <w:rsid w:val="00564E23"/>
    <w:rsid w:val="005756B6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61E94"/>
    <w:rsid w:val="00672A65"/>
    <w:rsid w:val="0068498F"/>
    <w:rsid w:val="00694E5D"/>
    <w:rsid w:val="0069673B"/>
    <w:rsid w:val="006969B2"/>
    <w:rsid w:val="00697E07"/>
    <w:rsid w:val="006A77C3"/>
    <w:rsid w:val="006B2C2E"/>
    <w:rsid w:val="006B6F9E"/>
    <w:rsid w:val="006B75D8"/>
    <w:rsid w:val="006C0CDD"/>
    <w:rsid w:val="006D49E7"/>
    <w:rsid w:val="006D4C90"/>
    <w:rsid w:val="006E017D"/>
    <w:rsid w:val="006E6789"/>
    <w:rsid w:val="006E75DE"/>
    <w:rsid w:val="006F083A"/>
    <w:rsid w:val="006F0C1E"/>
    <w:rsid w:val="006F45F3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363F8"/>
    <w:rsid w:val="00746212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42B7"/>
    <w:rsid w:val="007954A6"/>
    <w:rsid w:val="007B5543"/>
    <w:rsid w:val="007C4DD6"/>
    <w:rsid w:val="007C65C5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5A8D"/>
    <w:rsid w:val="00807495"/>
    <w:rsid w:val="00821526"/>
    <w:rsid w:val="0082470D"/>
    <w:rsid w:val="00825ACB"/>
    <w:rsid w:val="00826275"/>
    <w:rsid w:val="00831EE9"/>
    <w:rsid w:val="00836976"/>
    <w:rsid w:val="0084500C"/>
    <w:rsid w:val="008514EC"/>
    <w:rsid w:val="00853CB9"/>
    <w:rsid w:val="00855E09"/>
    <w:rsid w:val="00856F79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52936"/>
    <w:rsid w:val="009654DA"/>
    <w:rsid w:val="00965C69"/>
    <w:rsid w:val="00967865"/>
    <w:rsid w:val="00982299"/>
    <w:rsid w:val="009A4FAD"/>
    <w:rsid w:val="009A726E"/>
    <w:rsid w:val="009B275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9F71B9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088F"/>
    <w:rsid w:val="00A32171"/>
    <w:rsid w:val="00A42A88"/>
    <w:rsid w:val="00A51AAD"/>
    <w:rsid w:val="00A56942"/>
    <w:rsid w:val="00A571E6"/>
    <w:rsid w:val="00A608C3"/>
    <w:rsid w:val="00A670E9"/>
    <w:rsid w:val="00A677C6"/>
    <w:rsid w:val="00A770A3"/>
    <w:rsid w:val="00A82709"/>
    <w:rsid w:val="00AA0AE1"/>
    <w:rsid w:val="00AB1913"/>
    <w:rsid w:val="00AC2723"/>
    <w:rsid w:val="00AC4A6F"/>
    <w:rsid w:val="00AC79CF"/>
    <w:rsid w:val="00AD6065"/>
    <w:rsid w:val="00AD7EAD"/>
    <w:rsid w:val="00AE0F00"/>
    <w:rsid w:val="00AE4F68"/>
    <w:rsid w:val="00AE5BE3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3A5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EA1"/>
    <w:rsid w:val="00B873E6"/>
    <w:rsid w:val="00B87734"/>
    <w:rsid w:val="00B9114F"/>
    <w:rsid w:val="00B93247"/>
    <w:rsid w:val="00B964C6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1497"/>
    <w:rsid w:val="00C02953"/>
    <w:rsid w:val="00C1290B"/>
    <w:rsid w:val="00C155CB"/>
    <w:rsid w:val="00C213EC"/>
    <w:rsid w:val="00C22B10"/>
    <w:rsid w:val="00C22D22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A6429"/>
    <w:rsid w:val="00CB6837"/>
    <w:rsid w:val="00CC3B31"/>
    <w:rsid w:val="00CC48E8"/>
    <w:rsid w:val="00CD3DE8"/>
    <w:rsid w:val="00CD4A14"/>
    <w:rsid w:val="00CE0200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5362"/>
    <w:rsid w:val="00D70570"/>
    <w:rsid w:val="00D77D83"/>
    <w:rsid w:val="00D9090A"/>
    <w:rsid w:val="00D940D6"/>
    <w:rsid w:val="00D96084"/>
    <w:rsid w:val="00DA6660"/>
    <w:rsid w:val="00DC5B52"/>
    <w:rsid w:val="00DD515F"/>
    <w:rsid w:val="00DF25D7"/>
    <w:rsid w:val="00DF2EFA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0399"/>
    <w:rsid w:val="00F04B4F"/>
    <w:rsid w:val="00F05E2C"/>
    <w:rsid w:val="00F132F9"/>
    <w:rsid w:val="00F2337E"/>
    <w:rsid w:val="00F245A6"/>
    <w:rsid w:val="00F24BAF"/>
    <w:rsid w:val="00F25044"/>
    <w:rsid w:val="00F30243"/>
    <w:rsid w:val="00F31BC3"/>
    <w:rsid w:val="00F36022"/>
    <w:rsid w:val="00F361B3"/>
    <w:rsid w:val="00F37F75"/>
    <w:rsid w:val="00F44609"/>
    <w:rsid w:val="00F46B14"/>
    <w:rsid w:val="00F47DDE"/>
    <w:rsid w:val="00F614CD"/>
    <w:rsid w:val="00F717F7"/>
    <w:rsid w:val="00F71FF5"/>
    <w:rsid w:val="00F7274D"/>
    <w:rsid w:val="00F92186"/>
    <w:rsid w:val="00F931B5"/>
    <w:rsid w:val="00F95333"/>
    <w:rsid w:val="00FA0C58"/>
    <w:rsid w:val="00FA11BE"/>
    <w:rsid w:val="00FA1911"/>
    <w:rsid w:val="00FA5997"/>
    <w:rsid w:val="00FA5AFD"/>
    <w:rsid w:val="00FA7AFE"/>
    <w:rsid w:val="00FB5F9E"/>
    <w:rsid w:val="00FB6995"/>
    <w:rsid w:val="00FC4E74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4FAD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9A4F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2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consejodetransparencia.es/content/dam/ctransparencia/portal-ctbg/evaluacion/evaluaci%C3%B3n-de-2026/Plan_Evaluacion_2026.pdf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evaluacion/evaluacion2025/2025/SPI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yperlink" Target="https://sodiex.gob.e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2AC47C2D79436F85F96E10795972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05B1AF-9EE6-4DFC-AA05-37596A9697AE}"/>
      </w:docPartPr>
      <w:docPartBody>
        <w:p w:rsidR="00214E50" w:rsidRDefault="006D1F5D" w:rsidP="006D1F5D">
          <w:pPr>
            <w:pStyle w:val="222AC47C2D79436F85F96E10795972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673F08CF51417383F16C71D557E3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7E494-B834-4DA1-AFED-883E5F68BAA5}"/>
      </w:docPartPr>
      <w:docPartBody>
        <w:p w:rsidR="00214E50" w:rsidRDefault="006D1F5D" w:rsidP="006D1F5D">
          <w:pPr>
            <w:pStyle w:val="64673F08CF51417383F16C71D557E38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F0B592A763E46B5B8BAB07655F01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09542-526E-4A8A-912D-8EC7B1392683}"/>
      </w:docPartPr>
      <w:docPartBody>
        <w:p w:rsidR="00214E50" w:rsidRDefault="006D1F5D" w:rsidP="006D1F5D">
          <w:pPr>
            <w:pStyle w:val="CF0B592A763E46B5B8BAB07655F0134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F30600CDA5447EC805A8380C4DD64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5FAEB9-A60E-4343-BC66-FA92EAB906D2}"/>
      </w:docPartPr>
      <w:docPartBody>
        <w:p w:rsidR="00214E50" w:rsidRDefault="006D1F5D" w:rsidP="006D1F5D">
          <w:pPr>
            <w:pStyle w:val="6F30600CDA5447EC805A8380C4DD64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D04A528C26A4396AFF9C15734383E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4BE258-7A64-407D-BBCC-279C020DAA66}"/>
      </w:docPartPr>
      <w:docPartBody>
        <w:p w:rsidR="00214E50" w:rsidRDefault="006D1F5D" w:rsidP="006D1F5D">
          <w:pPr>
            <w:pStyle w:val="0D04A528C26A4396AFF9C15734383E5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F8879E306241B7A23B93122B7A55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6F7087-F51F-4892-A499-0FA1ECB9BF93}"/>
      </w:docPartPr>
      <w:docPartBody>
        <w:p w:rsidR="0059019A" w:rsidRDefault="00214E50" w:rsidP="00214E50">
          <w:pPr>
            <w:pStyle w:val="B9F8879E306241B7A23B93122B7A559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7934F63CB5D470894ED9591AA10BE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256E3-7183-4AB4-9D31-6AF2F3B1B158}"/>
      </w:docPartPr>
      <w:docPartBody>
        <w:p w:rsidR="0059019A" w:rsidRDefault="00214E50" w:rsidP="00214E50">
          <w:pPr>
            <w:pStyle w:val="07934F63CB5D470894ED9591AA10BE6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CBDB3FD335E4B2C8C0616ACD373B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20E8B2-3C99-4D53-9FF1-797CF7330EBC}"/>
      </w:docPartPr>
      <w:docPartBody>
        <w:p w:rsidR="0059019A" w:rsidRDefault="00214E50" w:rsidP="00214E50">
          <w:pPr>
            <w:pStyle w:val="DCBDB3FD335E4B2C8C0616ACD373BB5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84802AE788243378C517974AA58F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A639CF-450A-48CC-A564-C887A6F81059}"/>
      </w:docPartPr>
      <w:docPartBody>
        <w:p w:rsidR="0059019A" w:rsidRDefault="00214E50" w:rsidP="00214E50">
          <w:pPr>
            <w:pStyle w:val="984802AE788243378C517974AA58F4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86E5DCA56B4238B74FD539E0C4C6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035FD-F1A6-433E-8AE8-1C454CC19796}"/>
      </w:docPartPr>
      <w:docPartBody>
        <w:p w:rsidR="0059019A" w:rsidRDefault="00214E50" w:rsidP="00214E50">
          <w:pPr>
            <w:pStyle w:val="0F86E5DCA56B4238B74FD539E0C4C62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87E3ACBBBFE41BA8F294A32D2588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65D8C-7BDD-4803-A21F-73C9FF58D5AD}"/>
      </w:docPartPr>
      <w:docPartBody>
        <w:p w:rsidR="009A0684" w:rsidRDefault="00FA47A3" w:rsidP="00FA47A3">
          <w:pPr>
            <w:pStyle w:val="A87E3ACBBBFE41BA8F294A32D258832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46C5E82610249CA907A474B0C742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E36C23-F052-488C-8732-5349060B2835}"/>
      </w:docPartPr>
      <w:docPartBody>
        <w:p w:rsidR="009A0684" w:rsidRDefault="00FA47A3" w:rsidP="00FA47A3">
          <w:pPr>
            <w:pStyle w:val="446C5E82610249CA907A474B0C742B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2B3B21B4B6448FD80C2AF84D43384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42117-7014-442A-B16E-646192B723EC}"/>
      </w:docPartPr>
      <w:docPartBody>
        <w:p w:rsidR="009A0684" w:rsidRDefault="00FA47A3" w:rsidP="00FA47A3">
          <w:pPr>
            <w:pStyle w:val="62B3B21B4B6448FD80C2AF84D433841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B332DBFB71A479E8498DAB8207DBE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FBD0B9-43C2-4CD8-9D23-5FE096E3FE4B}"/>
      </w:docPartPr>
      <w:docPartBody>
        <w:p w:rsidR="009A0684" w:rsidRDefault="00FA47A3" w:rsidP="00FA47A3">
          <w:pPr>
            <w:pStyle w:val="0B332DBFB71A479E8498DAB8207DBE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98A2207020B4E5495C4A0E8E00C0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8982FB-E3EB-419D-9B68-71846395C0C8}"/>
      </w:docPartPr>
      <w:docPartBody>
        <w:p w:rsidR="009A0684" w:rsidRDefault="00FA47A3" w:rsidP="00FA47A3">
          <w:pPr>
            <w:pStyle w:val="C98A2207020B4E5495C4A0E8E00C076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BE57D8B950F4776BB5F4630732FF3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DFE967-5648-4A4C-85CE-3ED08AD1A943}"/>
      </w:docPartPr>
      <w:docPartBody>
        <w:p w:rsidR="009A0684" w:rsidRDefault="00FA47A3" w:rsidP="00FA47A3">
          <w:pPr>
            <w:pStyle w:val="BBE57D8B950F4776BB5F4630732FF3D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4AF8D7C98F34E1F8897D9E8DEDA9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E4FC68-E0AE-43AC-AB16-08A12A66A5A4}"/>
      </w:docPartPr>
      <w:docPartBody>
        <w:p w:rsidR="003368D5" w:rsidRDefault="009A0684" w:rsidP="009A0684">
          <w:pPr>
            <w:pStyle w:val="94AF8D7C98F34E1F8897D9E8DEDA9FB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FADA5A57A8460293B0C5FB2D3E2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0BD48F-E614-4764-84B1-441CB99332A4}"/>
      </w:docPartPr>
      <w:docPartBody>
        <w:p w:rsidR="003368D5" w:rsidRDefault="009A0684" w:rsidP="009A0684">
          <w:pPr>
            <w:pStyle w:val="6EFADA5A57A8460293B0C5FB2D3E228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87066E6A59845279F8EDDBE928AAF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CA23B5-4721-48A9-A446-A69B64544CC2}"/>
      </w:docPartPr>
      <w:docPartBody>
        <w:p w:rsidR="003368D5" w:rsidRDefault="009A0684" w:rsidP="009A0684">
          <w:pPr>
            <w:pStyle w:val="487066E6A59845279F8EDDBE928AAFD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45C84494BD442309561BD6B23118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37C3D6-0ED4-425F-AB12-12CA1DBD4279}"/>
      </w:docPartPr>
      <w:docPartBody>
        <w:p w:rsidR="003368D5" w:rsidRDefault="009A0684" w:rsidP="009A0684">
          <w:pPr>
            <w:pStyle w:val="345C84494BD442309561BD6B2311810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BA66B0C3B44A30BD01701D9CA0F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E76A5F-51CE-4F0C-B20D-5A7DC6B8F82C}"/>
      </w:docPartPr>
      <w:docPartBody>
        <w:p w:rsidR="003368D5" w:rsidRDefault="009A0684" w:rsidP="009A0684">
          <w:pPr>
            <w:pStyle w:val="08BA66B0C3B44A30BD01701D9CA0F9B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1D3F694366A4D6795ABAFD02EA401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876D4-F3CF-49C8-9EA8-9D19F2AA06C2}"/>
      </w:docPartPr>
      <w:docPartBody>
        <w:p w:rsidR="003368D5" w:rsidRDefault="009A0684" w:rsidP="009A0684">
          <w:pPr>
            <w:pStyle w:val="81D3F694366A4D6795ABAFD02EA4014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99775D347FB4364ACCB1C6F2D020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EF3CF-FC6D-414D-B164-03BC91C94E49}"/>
      </w:docPartPr>
      <w:docPartBody>
        <w:p w:rsidR="003368D5" w:rsidRDefault="009A0684" w:rsidP="009A0684">
          <w:pPr>
            <w:pStyle w:val="B99775D347FB4364ACCB1C6F2D0203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531130599214F55886CFF6BCB4916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DB444-076E-4CA3-9FCB-51C2ED358EF8}"/>
      </w:docPartPr>
      <w:docPartBody>
        <w:p w:rsidR="003368D5" w:rsidRDefault="009A0684" w:rsidP="009A0684">
          <w:pPr>
            <w:pStyle w:val="B531130599214F55886CFF6BCB49166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AEBA986F8E4373B60BAD02BFF7CE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A7BB12-DA99-40D1-805F-BA6A733CAC12}"/>
      </w:docPartPr>
      <w:docPartBody>
        <w:p w:rsidR="003368D5" w:rsidRDefault="009A0684" w:rsidP="009A0684">
          <w:pPr>
            <w:pStyle w:val="2EAEBA986F8E4373B60BAD02BFF7CE5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5EB3181D7743B98C3D9F872F2F09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C58F57-E1F2-4750-9986-37D1AF57D1A5}"/>
      </w:docPartPr>
      <w:docPartBody>
        <w:p w:rsidR="003368D5" w:rsidRDefault="009A0684" w:rsidP="009A0684">
          <w:pPr>
            <w:pStyle w:val="C05EB3181D7743B98C3D9F872F2F09D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BFFD3C665874F28B640F990D58189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32D3F5-E4BF-480C-A166-FA7FB8133556}"/>
      </w:docPartPr>
      <w:docPartBody>
        <w:p w:rsidR="003368D5" w:rsidRDefault="009A0684" w:rsidP="009A0684">
          <w:pPr>
            <w:pStyle w:val="CBFFD3C665874F28B640F990D581899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CECB4E40FB4DAEB4BAF5D215386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9E4507-7DA3-4DDC-9367-AB72743A50A4}"/>
      </w:docPartPr>
      <w:docPartBody>
        <w:p w:rsidR="003368D5" w:rsidRDefault="009A0684" w:rsidP="009A0684">
          <w:pPr>
            <w:pStyle w:val="D4CECB4E40FB4DAEB4BAF5D215386EB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3BBFE74FC794915921122AC490E20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FC9A9-579E-4F35-8290-0A541BAA5431}"/>
      </w:docPartPr>
      <w:docPartBody>
        <w:p w:rsidR="003368D5" w:rsidRDefault="009A0684" w:rsidP="009A0684">
          <w:pPr>
            <w:pStyle w:val="43BBFE74FC794915921122AC490E200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2187537827D4072B4A6CD89DD9848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672DD0-EA4C-4EF1-97DB-24AA64343D1D}"/>
      </w:docPartPr>
      <w:docPartBody>
        <w:p w:rsidR="003368D5" w:rsidRDefault="009A0684" w:rsidP="009A0684">
          <w:pPr>
            <w:pStyle w:val="F2187537827D4072B4A6CD89DD9848E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67048569AC14D93B57EBFB167323B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D6F62-FB04-47D3-BA60-801DC9A6DBDC}"/>
      </w:docPartPr>
      <w:docPartBody>
        <w:p w:rsidR="003368D5" w:rsidRDefault="009A0684" w:rsidP="009A0684">
          <w:pPr>
            <w:pStyle w:val="467048569AC14D93B57EBFB167323B6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A75FE571455408FB6E5559557F4B4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7D7-7DF3-458B-AF6B-4435084CFCDA}"/>
      </w:docPartPr>
      <w:docPartBody>
        <w:p w:rsidR="003368D5" w:rsidRDefault="009A0684" w:rsidP="009A0684">
          <w:pPr>
            <w:pStyle w:val="2A75FE571455408FB6E5559557F4B47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4256AF23A744E53B470C258C0CC0C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A19179-AA58-4241-8EF3-9E976D94406C}"/>
      </w:docPartPr>
      <w:docPartBody>
        <w:p w:rsidR="003368D5" w:rsidRDefault="009A0684" w:rsidP="009A0684">
          <w:pPr>
            <w:pStyle w:val="B4256AF23A744E53B470C258C0CC0C1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31AEEC33F4453A89F36BB11331AB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05C125-27ED-41E1-887D-2ED05B6FAF13}"/>
      </w:docPartPr>
      <w:docPartBody>
        <w:p w:rsidR="003368D5" w:rsidRDefault="009A0684" w:rsidP="009A0684">
          <w:pPr>
            <w:pStyle w:val="3F31AEEC33F4453A89F36BB11331AB1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69D307B6C1A4EC5BB2DD9FB5747CF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227D8-8FC0-4224-90C0-0B775073A316}"/>
      </w:docPartPr>
      <w:docPartBody>
        <w:p w:rsidR="003368D5" w:rsidRDefault="009A0684" w:rsidP="009A0684">
          <w:pPr>
            <w:pStyle w:val="769D307B6C1A4EC5BB2DD9FB5747CF9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B54814B3D344C498B2664008DC60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52BB3D-833A-4ECF-82B6-06F79D3617B1}"/>
      </w:docPartPr>
      <w:docPartBody>
        <w:p w:rsidR="003368D5" w:rsidRDefault="009A0684" w:rsidP="009A0684">
          <w:pPr>
            <w:pStyle w:val="DB54814B3D344C498B2664008DC6006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8B24C375034379AF596BAAF3444B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8C07C8-1318-49B2-A11E-5DE598792156}"/>
      </w:docPartPr>
      <w:docPartBody>
        <w:p w:rsidR="003368D5" w:rsidRDefault="009A0684" w:rsidP="009A0684">
          <w:pPr>
            <w:pStyle w:val="858B24C375034379AF596BAAF3444BB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6CB796A14C4009885982200E8E8C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D1A0C8-2DDD-401A-8565-1548C8604BEC}"/>
      </w:docPartPr>
      <w:docPartBody>
        <w:p w:rsidR="003368D5" w:rsidRDefault="009A0684" w:rsidP="009A0684">
          <w:pPr>
            <w:pStyle w:val="F06CB796A14C4009885982200E8E8C6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679B07D8FC048788644C9FD91D0E1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CF806-7976-490D-AB59-8DD451ED793A}"/>
      </w:docPartPr>
      <w:docPartBody>
        <w:p w:rsidR="003368D5" w:rsidRDefault="009A0684" w:rsidP="009A0684">
          <w:pPr>
            <w:pStyle w:val="0679B07D8FC048788644C9FD91D0E1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F846F1093846D998864FFB452D6F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D6AC6-FF3E-45CB-8C9A-1C0AA57B251E}"/>
      </w:docPartPr>
      <w:docPartBody>
        <w:p w:rsidR="003368D5" w:rsidRDefault="009A0684" w:rsidP="009A0684">
          <w:pPr>
            <w:pStyle w:val="6EF846F1093846D998864FFB452D6F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4D6C8CF8BDD42DDBAC9336A580CFA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6A8878-6999-48DA-A44C-3C23E1F14CE5}"/>
      </w:docPartPr>
      <w:docPartBody>
        <w:p w:rsidR="003368D5" w:rsidRDefault="009A0684" w:rsidP="009A0684">
          <w:pPr>
            <w:pStyle w:val="64D6C8CF8BDD42DDBAC9336A580CFA1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A4A6E1497B9445CB8AEE00F938FB9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6E404A-0A61-4319-9AEE-B02F57E25D88}"/>
      </w:docPartPr>
      <w:docPartBody>
        <w:p w:rsidR="003368D5" w:rsidRDefault="009A0684" w:rsidP="009A0684">
          <w:pPr>
            <w:pStyle w:val="DA4A6E1497B9445CB8AEE00F938FB9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E00DCA665C24B2CA79C4790E3C81D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DAC03-3430-43F3-8F1D-8AEE8513F685}"/>
      </w:docPartPr>
      <w:docPartBody>
        <w:p w:rsidR="003368D5" w:rsidRDefault="009A0684" w:rsidP="009A0684">
          <w:pPr>
            <w:pStyle w:val="BE00DCA665C24B2CA79C4790E3C81D4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3CF23A70804BD9BAEB86FF7333D3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80F545-FCED-4F1E-8107-5C581DCFD802}"/>
      </w:docPartPr>
      <w:docPartBody>
        <w:p w:rsidR="003368D5" w:rsidRDefault="009A0684" w:rsidP="009A0684">
          <w:pPr>
            <w:pStyle w:val="7E3CF23A70804BD9BAEB86FF7333D3D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0B73A53E3644C3B88C75A1BD32535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24578B-0201-417D-92D1-D04A76FE57D9}"/>
      </w:docPartPr>
      <w:docPartBody>
        <w:p w:rsidR="003368D5" w:rsidRDefault="009A0684" w:rsidP="009A0684">
          <w:pPr>
            <w:pStyle w:val="E0B73A53E3644C3B88C75A1BD32535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2CD028A7F04637BA59ED291E9CE2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9A38C-8F0B-448C-9D8F-E3AF91B9787C}"/>
      </w:docPartPr>
      <w:docPartBody>
        <w:p w:rsidR="003368D5" w:rsidRDefault="009A0684" w:rsidP="009A0684">
          <w:pPr>
            <w:pStyle w:val="6B2CD028A7F04637BA59ED291E9CE2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0EC6C8C9FC44CD0812EB03E5EEA3A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8513F-DA6C-4C37-A4EC-072A55B3B8FD}"/>
      </w:docPartPr>
      <w:docPartBody>
        <w:p w:rsidR="003368D5" w:rsidRDefault="009A0684" w:rsidP="009A0684">
          <w:pPr>
            <w:pStyle w:val="80EC6C8C9FC44CD0812EB03E5EEA3AC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F0E842FB4E4A8A88EA14AB98D02B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37BFE-6869-4C40-8CF9-F538246E00C9}"/>
      </w:docPartPr>
      <w:docPartBody>
        <w:p w:rsidR="003368D5" w:rsidRDefault="009A0684" w:rsidP="009A0684">
          <w:pPr>
            <w:pStyle w:val="BAF0E842FB4E4A8A88EA14AB98D02B1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311483A329C4CCC90E050E01A812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4D2C8C-7CCA-4E4A-8C0C-6538EA8415CB}"/>
      </w:docPartPr>
      <w:docPartBody>
        <w:p w:rsidR="003368D5" w:rsidRDefault="009A0684" w:rsidP="009A0684">
          <w:pPr>
            <w:pStyle w:val="7311483A329C4CCC90E050E01A81222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33449BCDADA497A8CF6C7DD6775A9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D0188D-D38E-470F-8025-D3CA4437B9CE}"/>
      </w:docPartPr>
      <w:docPartBody>
        <w:p w:rsidR="003368D5" w:rsidRDefault="009A0684" w:rsidP="009A0684">
          <w:pPr>
            <w:pStyle w:val="933449BCDADA497A8CF6C7DD6775A91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000979AA1474524BBCE429E6C2AC8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006B00-A988-49BE-9D96-41F4C2DF48F5}"/>
      </w:docPartPr>
      <w:docPartBody>
        <w:p w:rsidR="003368D5" w:rsidRDefault="009A0684" w:rsidP="009A0684">
          <w:pPr>
            <w:pStyle w:val="7000979AA1474524BBCE429E6C2AC8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25652153D09417D942EC78F9F0097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FF302-2329-4ECB-B9D4-14536DDDE237}"/>
      </w:docPartPr>
      <w:docPartBody>
        <w:p w:rsidR="003368D5" w:rsidRDefault="009A0684" w:rsidP="009A0684">
          <w:pPr>
            <w:pStyle w:val="F25652153D09417D942EC78F9F00978D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1A5243"/>
    <w:rsid w:val="001B2525"/>
    <w:rsid w:val="00214E50"/>
    <w:rsid w:val="00260578"/>
    <w:rsid w:val="00271FF5"/>
    <w:rsid w:val="002B40B0"/>
    <w:rsid w:val="002C5721"/>
    <w:rsid w:val="002D4E94"/>
    <w:rsid w:val="003368D5"/>
    <w:rsid w:val="00356E65"/>
    <w:rsid w:val="0038330C"/>
    <w:rsid w:val="00437E36"/>
    <w:rsid w:val="00443EA4"/>
    <w:rsid w:val="004D57AE"/>
    <w:rsid w:val="004F1289"/>
    <w:rsid w:val="00563078"/>
    <w:rsid w:val="00565B82"/>
    <w:rsid w:val="00582A22"/>
    <w:rsid w:val="00583D19"/>
    <w:rsid w:val="0059019A"/>
    <w:rsid w:val="005B05C2"/>
    <w:rsid w:val="00605052"/>
    <w:rsid w:val="00647467"/>
    <w:rsid w:val="006D1F5D"/>
    <w:rsid w:val="00722659"/>
    <w:rsid w:val="00722728"/>
    <w:rsid w:val="0072448F"/>
    <w:rsid w:val="0074478F"/>
    <w:rsid w:val="00787EBD"/>
    <w:rsid w:val="007C3485"/>
    <w:rsid w:val="00810920"/>
    <w:rsid w:val="008E118A"/>
    <w:rsid w:val="008E3188"/>
    <w:rsid w:val="008E6105"/>
    <w:rsid w:val="009A0684"/>
    <w:rsid w:val="00A036B0"/>
    <w:rsid w:val="00A104A7"/>
    <w:rsid w:val="00A90181"/>
    <w:rsid w:val="00AB484A"/>
    <w:rsid w:val="00AE2C03"/>
    <w:rsid w:val="00B103B1"/>
    <w:rsid w:val="00B42024"/>
    <w:rsid w:val="00B6573C"/>
    <w:rsid w:val="00C32372"/>
    <w:rsid w:val="00DA008C"/>
    <w:rsid w:val="00DE3DE6"/>
    <w:rsid w:val="00E64E85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  <w:rsid w:val="00FA4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0684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222AC47C2D79436F85F96E10795972E4">
    <w:name w:val="222AC47C2D79436F85F96E10795972E4"/>
    <w:rsid w:val="006D1F5D"/>
    <w:pPr>
      <w:spacing w:after="160" w:line="259" w:lineRule="auto"/>
    </w:pPr>
  </w:style>
  <w:style w:type="paragraph" w:customStyle="1" w:styleId="856695F917B647E19B6F0317A80810FD">
    <w:name w:val="856695F917B647E19B6F0317A80810FD"/>
    <w:rsid w:val="006D1F5D"/>
    <w:pPr>
      <w:spacing w:after="160" w:line="259" w:lineRule="auto"/>
    </w:pPr>
  </w:style>
  <w:style w:type="paragraph" w:customStyle="1" w:styleId="E5DB7F69E8324BBCB31C9B386BB86502">
    <w:name w:val="E5DB7F69E8324BBCB31C9B386BB86502"/>
    <w:rsid w:val="006D1F5D"/>
    <w:pPr>
      <w:spacing w:after="160" w:line="259" w:lineRule="auto"/>
    </w:pPr>
  </w:style>
  <w:style w:type="paragraph" w:customStyle="1" w:styleId="02EDF7A8B85F4991A50E7BFDF8F53724">
    <w:name w:val="02EDF7A8B85F4991A50E7BFDF8F53724"/>
    <w:rsid w:val="006D1F5D"/>
    <w:pPr>
      <w:spacing w:after="160" w:line="259" w:lineRule="auto"/>
    </w:pPr>
  </w:style>
  <w:style w:type="paragraph" w:customStyle="1" w:styleId="7E9209C55FB44583B0E8724B938B816F">
    <w:name w:val="7E9209C55FB44583B0E8724B938B816F"/>
    <w:rsid w:val="006D1F5D"/>
    <w:pPr>
      <w:spacing w:after="160" w:line="259" w:lineRule="auto"/>
    </w:pPr>
  </w:style>
  <w:style w:type="paragraph" w:customStyle="1" w:styleId="64673F08CF51417383F16C71D557E385">
    <w:name w:val="64673F08CF51417383F16C71D557E385"/>
    <w:rsid w:val="006D1F5D"/>
    <w:pPr>
      <w:spacing w:after="160" w:line="259" w:lineRule="auto"/>
    </w:pPr>
  </w:style>
  <w:style w:type="paragraph" w:customStyle="1" w:styleId="5F1AA766D1354FA6A74B36CA916D50E1">
    <w:name w:val="5F1AA766D1354FA6A74B36CA916D50E1"/>
    <w:rsid w:val="006D1F5D"/>
    <w:pPr>
      <w:spacing w:after="160" w:line="259" w:lineRule="auto"/>
    </w:pPr>
  </w:style>
  <w:style w:type="paragraph" w:customStyle="1" w:styleId="CF0B592A763E46B5B8BAB07655F0134B">
    <w:name w:val="CF0B592A763E46B5B8BAB07655F0134B"/>
    <w:rsid w:val="006D1F5D"/>
    <w:pPr>
      <w:spacing w:after="160" w:line="259" w:lineRule="auto"/>
    </w:pPr>
  </w:style>
  <w:style w:type="paragraph" w:customStyle="1" w:styleId="D7E374DA2D5B4330BDB07DA9050C69AF">
    <w:name w:val="D7E374DA2D5B4330BDB07DA9050C69AF"/>
    <w:rsid w:val="006D1F5D"/>
    <w:pPr>
      <w:spacing w:after="160" w:line="259" w:lineRule="auto"/>
    </w:pPr>
  </w:style>
  <w:style w:type="paragraph" w:customStyle="1" w:styleId="A9D88C80FFB845829679D5B1FAB8311A">
    <w:name w:val="A9D88C80FFB845829679D5B1FAB8311A"/>
    <w:rsid w:val="006D1F5D"/>
    <w:pPr>
      <w:spacing w:after="160" w:line="259" w:lineRule="auto"/>
    </w:pPr>
  </w:style>
  <w:style w:type="paragraph" w:customStyle="1" w:styleId="1981B733A99844D48E6EF537FAAA6E7D">
    <w:name w:val="1981B733A99844D48E6EF537FAAA6E7D"/>
    <w:rsid w:val="006D1F5D"/>
    <w:pPr>
      <w:spacing w:after="160" w:line="259" w:lineRule="auto"/>
    </w:pPr>
  </w:style>
  <w:style w:type="paragraph" w:customStyle="1" w:styleId="BFEB667361AE42D291EDC0488523C648">
    <w:name w:val="BFEB667361AE42D291EDC0488523C648"/>
    <w:rsid w:val="006D1F5D"/>
    <w:pPr>
      <w:spacing w:after="160" w:line="259" w:lineRule="auto"/>
    </w:pPr>
  </w:style>
  <w:style w:type="paragraph" w:customStyle="1" w:styleId="8C04BBA615A5423F8E1C348EE165BE2F">
    <w:name w:val="8C04BBA615A5423F8E1C348EE165BE2F"/>
    <w:rsid w:val="006D1F5D"/>
    <w:pPr>
      <w:spacing w:after="160" w:line="259" w:lineRule="auto"/>
    </w:pPr>
  </w:style>
  <w:style w:type="paragraph" w:customStyle="1" w:styleId="6F30600CDA5447EC805A8380C4DD6463">
    <w:name w:val="6F30600CDA5447EC805A8380C4DD6463"/>
    <w:rsid w:val="006D1F5D"/>
    <w:pPr>
      <w:spacing w:after="160" w:line="259" w:lineRule="auto"/>
    </w:pPr>
  </w:style>
  <w:style w:type="paragraph" w:customStyle="1" w:styleId="4896AFEA984A4DBDAF0025FCE2646C69">
    <w:name w:val="4896AFEA984A4DBDAF0025FCE2646C69"/>
    <w:rsid w:val="006D1F5D"/>
    <w:pPr>
      <w:spacing w:after="160" w:line="259" w:lineRule="auto"/>
    </w:pPr>
  </w:style>
  <w:style w:type="paragraph" w:customStyle="1" w:styleId="3A6314E31BA64407BF99A55999DF18E2">
    <w:name w:val="3A6314E31BA64407BF99A55999DF18E2"/>
    <w:rsid w:val="006D1F5D"/>
    <w:pPr>
      <w:spacing w:after="160" w:line="259" w:lineRule="auto"/>
    </w:pPr>
  </w:style>
  <w:style w:type="paragraph" w:customStyle="1" w:styleId="0D04A528C26A4396AFF9C15734383E53">
    <w:name w:val="0D04A528C26A4396AFF9C15734383E53"/>
    <w:rsid w:val="006D1F5D"/>
    <w:pPr>
      <w:spacing w:after="160" w:line="259" w:lineRule="auto"/>
    </w:pPr>
  </w:style>
  <w:style w:type="paragraph" w:customStyle="1" w:styleId="2BF3BC567D56435C9E7E5DF86792A190">
    <w:name w:val="2BF3BC567D56435C9E7E5DF86792A190"/>
    <w:rsid w:val="006D1F5D"/>
    <w:pPr>
      <w:spacing w:after="160" w:line="259" w:lineRule="auto"/>
    </w:pPr>
  </w:style>
  <w:style w:type="paragraph" w:customStyle="1" w:styleId="B85ECFD423184DF893A09C977F9ADC58">
    <w:name w:val="B85ECFD423184DF893A09C977F9ADC58"/>
    <w:rsid w:val="006D1F5D"/>
    <w:pPr>
      <w:spacing w:after="160" w:line="259" w:lineRule="auto"/>
    </w:pPr>
  </w:style>
  <w:style w:type="paragraph" w:customStyle="1" w:styleId="F7D3D67884F74C2CBBAA435368F05890">
    <w:name w:val="F7D3D67884F74C2CBBAA435368F05890"/>
    <w:rsid w:val="006D1F5D"/>
    <w:pPr>
      <w:spacing w:after="160" w:line="259" w:lineRule="auto"/>
    </w:pPr>
  </w:style>
  <w:style w:type="paragraph" w:customStyle="1" w:styleId="9E0AC24BDD814DF1BCCC79217732E9EA">
    <w:name w:val="9E0AC24BDD814DF1BCCC79217732E9EA"/>
    <w:rsid w:val="006D1F5D"/>
    <w:pPr>
      <w:spacing w:after="160" w:line="259" w:lineRule="auto"/>
    </w:pPr>
  </w:style>
  <w:style w:type="paragraph" w:customStyle="1" w:styleId="DDF6B00E26504D3BABAAA8FD7A9511C0">
    <w:name w:val="DDF6B00E26504D3BABAAA8FD7A9511C0"/>
    <w:rsid w:val="006D1F5D"/>
    <w:pPr>
      <w:spacing w:after="160" w:line="259" w:lineRule="auto"/>
    </w:pPr>
  </w:style>
  <w:style w:type="paragraph" w:customStyle="1" w:styleId="D3553A352202460DA2C899951EB569E8">
    <w:name w:val="D3553A352202460DA2C899951EB569E8"/>
    <w:rsid w:val="006D1F5D"/>
    <w:pPr>
      <w:spacing w:after="160" w:line="259" w:lineRule="auto"/>
    </w:pPr>
  </w:style>
  <w:style w:type="paragraph" w:customStyle="1" w:styleId="71D93A209CF1421D946F419D46A2A29E">
    <w:name w:val="71D93A209CF1421D946F419D46A2A29E"/>
    <w:rsid w:val="006D1F5D"/>
    <w:pPr>
      <w:spacing w:after="160" w:line="259" w:lineRule="auto"/>
    </w:pPr>
  </w:style>
  <w:style w:type="paragraph" w:customStyle="1" w:styleId="DF85340E338545C49BB31080CCFA1FD5">
    <w:name w:val="DF85340E338545C49BB31080CCFA1FD5"/>
    <w:rsid w:val="006D1F5D"/>
    <w:pPr>
      <w:spacing w:after="160" w:line="259" w:lineRule="auto"/>
    </w:pPr>
  </w:style>
  <w:style w:type="paragraph" w:customStyle="1" w:styleId="1359B15276D247AFA7040C5320EA3615">
    <w:name w:val="1359B15276D247AFA7040C5320EA3615"/>
    <w:rsid w:val="006D1F5D"/>
    <w:pPr>
      <w:spacing w:after="160" w:line="259" w:lineRule="auto"/>
    </w:pPr>
  </w:style>
  <w:style w:type="paragraph" w:customStyle="1" w:styleId="C90DED3C1D2B43BEBEE52B0B45239335">
    <w:name w:val="C90DED3C1D2B43BEBEE52B0B45239335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B9F8879E306241B7A23B93122B7A559B">
    <w:name w:val="B9F8879E306241B7A23B93122B7A559B"/>
    <w:rsid w:val="00214E50"/>
    <w:pPr>
      <w:spacing w:after="160" w:line="259" w:lineRule="auto"/>
    </w:pPr>
  </w:style>
  <w:style w:type="paragraph" w:customStyle="1" w:styleId="A1232D9FFC3443C4986DF9FB0D429CCB">
    <w:name w:val="A1232D9FFC3443C4986DF9FB0D429CCB"/>
    <w:rsid w:val="00214E50"/>
    <w:pPr>
      <w:spacing w:after="160" w:line="259" w:lineRule="auto"/>
    </w:pPr>
  </w:style>
  <w:style w:type="paragraph" w:customStyle="1" w:styleId="B6F39B9C69994ADFB10478CA63777E37">
    <w:name w:val="B6F39B9C69994ADFB10478CA63777E37"/>
    <w:rsid w:val="00214E50"/>
    <w:pPr>
      <w:spacing w:after="160" w:line="259" w:lineRule="auto"/>
    </w:pPr>
  </w:style>
  <w:style w:type="paragraph" w:customStyle="1" w:styleId="2EA22374C433483D99C263A8D1B44F5E">
    <w:name w:val="2EA22374C433483D99C263A8D1B44F5E"/>
    <w:rsid w:val="00214E50"/>
    <w:pPr>
      <w:spacing w:after="160" w:line="259" w:lineRule="auto"/>
    </w:pPr>
  </w:style>
  <w:style w:type="paragraph" w:customStyle="1" w:styleId="ABABEAD0241A4BDEA901900166AEC7E8">
    <w:name w:val="ABABEAD0241A4BDEA901900166AEC7E8"/>
    <w:rsid w:val="00214E50"/>
    <w:pPr>
      <w:spacing w:after="160" w:line="259" w:lineRule="auto"/>
    </w:pPr>
  </w:style>
  <w:style w:type="paragraph" w:customStyle="1" w:styleId="07934F63CB5D470894ED9591AA10BE6D">
    <w:name w:val="07934F63CB5D470894ED9591AA10BE6D"/>
    <w:rsid w:val="00214E50"/>
    <w:pPr>
      <w:spacing w:after="160" w:line="259" w:lineRule="auto"/>
    </w:pPr>
  </w:style>
  <w:style w:type="paragraph" w:customStyle="1" w:styleId="DE0FE671D4A7400F8A9E0D6450F40CB2">
    <w:name w:val="DE0FE671D4A7400F8A9E0D6450F40CB2"/>
    <w:rsid w:val="00214E50"/>
    <w:pPr>
      <w:spacing w:after="160" w:line="259" w:lineRule="auto"/>
    </w:pPr>
  </w:style>
  <w:style w:type="paragraph" w:customStyle="1" w:styleId="DCBDB3FD335E4B2C8C0616ACD373BB52">
    <w:name w:val="DCBDB3FD335E4B2C8C0616ACD373BB52"/>
    <w:rsid w:val="00214E50"/>
    <w:pPr>
      <w:spacing w:after="160" w:line="259" w:lineRule="auto"/>
    </w:pPr>
  </w:style>
  <w:style w:type="paragraph" w:customStyle="1" w:styleId="471C1662813945C3AB8463802E2BBCD6">
    <w:name w:val="471C1662813945C3AB8463802E2BBCD6"/>
    <w:rsid w:val="00214E50"/>
    <w:pPr>
      <w:spacing w:after="160" w:line="259" w:lineRule="auto"/>
    </w:pPr>
  </w:style>
  <w:style w:type="paragraph" w:customStyle="1" w:styleId="FA99D7E76B9843179B4D458777FCAFD2">
    <w:name w:val="FA99D7E76B9843179B4D458777FCAFD2"/>
    <w:rsid w:val="00214E50"/>
    <w:pPr>
      <w:spacing w:after="160" w:line="259" w:lineRule="auto"/>
    </w:pPr>
  </w:style>
  <w:style w:type="paragraph" w:customStyle="1" w:styleId="0C5C722B355F416D82CF7E6B152F8B79">
    <w:name w:val="0C5C722B355F416D82CF7E6B152F8B79"/>
    <w:rsid w:val="00214E50"/>
    <w:pPr>
      <w:spacing w:after="160" w:line="259" w:lineRule="auto"/>
    </w:pPr>
  </w:style>
  <w:style w:type="paragraph" w:customStyle="1" w:styleId="1B5C5E63BC3E44C0A06D30C8FE88BDB2">
    <w:name w:val="1B5C5E63BC3E44C0A06D30C8FE88BDB2"/>
    <w:rsid w:val="00214E50"/>
    <w:pPr>
      <w:spacing w:after="160" w:line="259" w:lineRule="auto"/>
    </w:pPr>
  </w:style>
  <w:style w:type="paragraph" w:customStyle="1" w:styleId="387FA35AB40D4EBB815282C6A6743905">
    <w:name w:val="387FA35AB40D4EBB815282C6A6743905"/>
    <w:rsid w:val="00214E50"/>
    <w:pPr>
      <w:spacing w:after="160" w:line="259" w:lineRule="auto"/>
    </w:pPr>
  </w:style>
  <w:style w:type="paragraph" w:customStyle="1" w:styleId="984802AE788243378C517974AA58F47A">
    <w:name w:val="984802AE788243378C517974AA58F47A"/>
    <w:rsid w:val="00214E50"/>
    <w:pPr>
      <w:spacing w:after="160" w:line="259" w:lineRule="auto"/>
    </w:pPr>
  </w:style>
  <w:style w:type="paragraph" w:customStyle="1" w:styleId="C6347F4342324178BD5A3186864CF767">
    <w:name w:val="C6347F4342324178BD5A3186864CF767"/>
    <w:rsid w:val="00214E50"/>
    <w:pPr>
      <w:spacing w:after="160" w:line="259" w:lineRule="auto"/>
    </w:pPr>
  </w:style>
  <w:style w:type="paragraph" w:customStyle="1" w:styleId="E1307B030DCD451C87186470AC9709F9">
    <w:name w:val="E1307B030DCD451C87186470AC9709F9"/>
    <w:rsid w:val="00214E50"/>
    <w:pPr>
      <w:spacing w:after="160" w:line="259" w:lineRule="auto"/>
    </w:pPr>
  </w:style>
  <w:style w:type="paragraph" w:customStyle="1" w:styleId="0F86E5DCA56B4238B74FD539E0C4C62F">
    <w:name w:val="0F86E5DCA56B4238B74FD539E0C4C62F"/>
    <w:rsid w:val="00214E50"/>
    <w:pPr>
      <w:spacing w:after="160" w:line="259" w:lineRule="auto"/>
    </w:pPr>
  </w:style>
  <w:style w:type="paragraph" w:customStyle="1" w:styleId="BED8F0121D4B457B8244D8F291B382A5">
    <w:name w:val="BED8F0121D4B457B8244D8F291B382A5"/>
    <w:rsid w:val="00214E50"/>
    <w:pPr>
      <w:spacing w:after="160" w:line="259" w:lineRule="auto"/>
    </w:pPr>
  </w:style>
  <w:style w:type="paragraph" w:customStyle="1" w:styleId="9E653B9D349445A2A089CF2899152C53">
    <w:name w:val="9E653B9D349445A2A089CF2899152C53"/>
    <w:rsid w:val="00214E50"/>
    <w:pPr>
      <w:spacing w:after="160" w:line="259" w:lineRule="auto"/>
    </w:pPr>
  </w:style>
  <w:style w:type="paragraph" w:customStyle="1" w:styleId="BA78B0A57DFD42DF8D3A23623015091F">
    <w:name w:val="BA78B0A57DFD42DF8D3A23623015091F"/>
    <w:rsid w:val="00214E50"/>
    <w:pPr>
      <w:spacing w:after="160" w:line="259" w:lineRule="auto"/>
    </w:pPr>
  </w:style>
  <w:style w:type="paragraph" w:customStyle="1" w:styleId="4B693A104774403E8C1C5E8B55148B1B">
    <w:name w:val="4B693A104774403E8C1C5E8B55148B1B"/>
    <w:rsid w:val="00214E50"/>
    <w:pPr>
      <w:spacing w:after="160" w:line="259" w:lineRule="auto"/>
    </w:pPr>
  </w:style>
  <w:style w:type="paragraph" w:customStyle="1" w:styleId="D7AEDF9BBD354044AD15E4194B9D2AFB">
    <w:name w:val="D7AEDF9BBD354044AD15E4194B9D2AFB"/>
    <w:rsid w:val="00214E50"/>
    <w:pPr>
      <w:spacing w:after="160" w:line="259" w:lineRule="auto"/>
    </w:pPr>
  </w:style>
  <w:style w:type="paragraph" w:customStyle="1" w:styleId="8DD2073CA2A549019F31CEF490E0190E">
    <w:name w:val="8DD2073CA2A549019F31CEF490E0190E"/>
    <w:rsid w:val="00214E50"/>
    <w:pPr>
      <w:spacing w:after="160" w:line="259" w:lineRule="auto"/>
    </w:pPr>
  </w:style>
  <w:style w:type="paragraph" w:customStyle="1" w:styleId="64364EFA121747A396ED207306B4927F">
    <w:name w:val="64364EFA121747A396ED207306B4927F"/>
    <w:rsid w:val="00214E50"/>
    <w:pPr>
      <w:spacing w:after="160" w:line="259" w:lineRule="auto"/>
    </w:pPr>
  </w:style>
  <w:style w:type="paragraph" w:customStyle="1" w:styleId="04E0063F1571469F8268ACCEE650AE95">
    <w:name w:val="04E0063F1571469F8268ACCEE650AE95"/>
    <w:rsid w:val="00214E50"/>
    <w:pPr>
      <w:spacing w:after="160" w:line="259" w:lineRule="auto"/>
    </w:pPr>
  </w:style>
  <w:style w:type="paragraph" w:customStyle="1" w:styleId="4CD62B30B3844A2C9C840CB8087E47F4">
    <w:name w:val="4CD62B30B3844A2C9C840CB8087E47F4"/>
    <w:rsid w:val="00214E50"/>
    <w:pPr>
      <w:spacing w:after="160" w:line="259" w:lineRule="auto"/>
    </w:pPr>
  </w:style>
  <w:style w:type="paragraph" w:customStyle="1" w:styleId="5BF090A2FA1E40618EBAEF1C986501B1">
    <w:name w:val="5BF090A2FA1E40618EBAEF1C986501B1"/>
    <w:rsid w:val="00214E50"/>
    <w:pPr>
      <w:spacing w:after="160" w:line="259" w:lineRule="auto"/>
    </w:pPr>
  </w:style>
  <w:style w:type="paragraph" w:customStyle="1" w:styleId="A87E3ACBBBFE41BA8F294A32D258832E">
    <w:name w:val="A87E3ACBBBFE41BA8F294A32D258832E"/>
    <w:rsid w:val="00FA47A3"/>
    <w:pPr>
      <w:spacing w:after="160" w:line="259" w:lineRule="auto"/>
    </w:pPr>
  </w:style>
  <w:style w:type="paragraph" w:customStyle="1" w:styleId="446C5E82610249CA907A474B0C742BF8">
    <w:name w:val="446C5E82610249CA907A474B0C742BF8"/>
    <w:rsid w:val="00FA47A3"/>
    <w:pPr>
      <w:spacing w:after="160" w:line="259" w:lineRule="auto"/>
    </w:pPr>
  </w:style>
  <w:style w:type="paragraph" w:customStyle="1" w:styleId="B93E915013CA41B09706A5691335592D">
    <w:name w:val="B93E915013CA41B09706A5691335592D"/>
    <w:rsid w:val="00FA47A3"/>
    <w:pPr>
      <w:spacing w:after="160" w:line="259" w:lineRule="auto"/>
    </w:pPr>
  </w:style>
  <w:style w:type="paragraph" w:customStyle="1" w:styleId="049253FA04CF41528DD54FBE4B3D0736">
    <w:name w:val="049253FA04CF41528DD54FBE4B3D0736"/>
    <w:rsid w:val="00FA47A3"/>
    <w:pPr>
      <w:spacing w:after="160" w:line="259" w:lineRule="auto"/>
    </w:pPr>
  </w:style>
  <w:style w:type="paragraph" w:customStyle="1" w:styleId="62B3B21B4B6448FD80C2AF84D4338413">
    <w:name w:val="62B3B21B4B6448FD80C2AF84D4338413"/>
    <w:rsid w:val="00FA47A3"/>
    <w:pPr>
      <w:spacing w:after="160" w:line="259" w:lineRule="auto"/>
    </w:pPr>
  </w:style>
  <w:style w:type="paragraph" w:customStyle="1" w:styleId="0B332DBFB71A479E8498DAB8207DBE15">
    <w:name w:val="0B332DBFB71A479E8498DAB8207DBE15"/>
    <w:rsid w:val="00FA47A3"/>
    <w:pPr>
      <w:spacing w:after="160" w:line="259" w:lineRule="auto"/>
    </w:pPr>
  </w:style>
  <w:style w:type="paragraph" w:customStyle="1" w:styleId="C98A2207020B4E5495C4A0E8E00C0763">
    <w:name w:val="C98A2207020B4E5495C4A0E8E00C0763"/>
    <w:rsid w:val="00FA47A3"/>
    <w:pPr>
      <w:spacing w:after="160" w:line="259" w:lineRule="auto"/>
    </w:pPr>
  </w:style>
  <w:style w:type="paragraph" w:customStyle="1" w:styleId="BBE57D8B950F4776BB5F4630732FF3D0">
    <w:name w:val="BBE57D8B950F4776BB5F4630732FF3D0"/>
    <w:rsid w:val="00FA47A3"/>
    <w:pPr>
      <w:spacing w:after="160" w:line="259" w:lineRule="auto"/>
    </w:pPr>
  </w:style>
  <w:style w:type="paragraph" w:customStyle="1" w:styleId="94AF8D7C98F34E1F8897D9E8DEDA9FB9">
    <w:name w:val="94AF8D7C98F34E1F8897D9E8DEDA9FB9"/>
    <w:rsid w:val="009A0684"/>
    <w:pPr>
      <w:spacing w:after="160" w:line="259" w:lineRule="auto"/>
    </w:pPr>
  </w:style>
  <w:style w:type="paragraph" w:customStyle="1" w:styleId="6EFADA5A57A8460293B0C5FB2D3E228B">
    <w:name w:val="6EFADA5A57A8460293B0C5FB2D3E228B"/>
    <w:rsid w:val="009A0684"/>
    <w:pPr>
      <w:spacing w:after="160" w:line="259" w:lineRule="auto"/>
    </w:pPr>
  </w:style>
  <w:style w:type="paragraph" w:customStyle="1" w:styleId="487066E6A59845279F8EDDBE928AAFD0">
    <w:name w:val="487066E6A59845279F8EDDBE928AAFD0"/>
    <w:rsid w:val="009A0684"/>
    <w:pPr>
      <w:spacing w:after="160" w:line="259" w:lineRule="auto"/>
    </w:pPr>
  </w:style>
  <w:style w:type="paragraph" w:customStyle="1" w:styleId="345C84494BD442309561BD6B2311810D">
    <w:name w:val="345C84494BD442309561BD6B2311810D"/>
    <w:rsid w:val="009A0684"/>
    <w:pPr>
      <w:spacing w:after="160" w:line="259" w:lineRule="auto"/>
    </w:pPr>
  </w:style>
  <w:style w:type="paragraph" w:customStyle="1" w:styleId="08BA66B0C3B44A30BD01701D9CA0F9B8">
    <w:name w:val="08BA66B0C3B44A30BD01701D9CA0F9B8"/>
    <w:rsid w:val="009A0684"/>
    <w:pPr>
      <w:spacing w:after="160" w:line="259" w:lineRule="auto"/>
    </w:pPr>
  </w:style>
  <w:style w:type="paragraph" w:customStyle="1" w:styleId="81D3F694366A4D6795ABAFD02EA40149">
    <w:name w:val="81D3F694366A4D6795ABAFD02EA40149"/>
    <w:rsid w:val="009A0684"/>
    <w:pPr>
      <w:spacing w:after="160" w:line="259" w:lineRule="auto"/>
    </w:pPr>
  </w:style>
  <w:style w:type="paragraph" w:customStyle="1" w:styleId="B99775D347FB4364ACCB1C6F2D0203E1">
    <w:name w:val="B99775D347FB4364ACCB1C6F2D0203E1"/>
    <w:rsid w:val="009A0684"/>
    <w:pPr>
      <w:spacing w:after="160" w:line="259" w:lineRule="auto"/>
    </w:pPr>
  </w:style>
  <w:style w:type="paragraph" w:customStyle="1" w:styleId="B531130599214F55886CFF6BCB491669">
    <w:name w:val="B531130599214F55886CFF6BCB491669"/>
    <w:rsid w:val="009A0684"/>
    <w:pPr>
      <w:spacing w:after="160" w:line="259" w:lineRule="auto"/>
    </w:pPr>
  </w:style>
  <w:style w:type="paragraph" w:customStyle="1" w:styleId="2EAEBA986F8E4373B60BAD02BFF7CE50">
    <w:name w:val="2EAEBA986F8E4373B60BAD02BFF7CE50"/>
    <w:rsid w:val="009A0684"/>
    <w:pPr>
      <w:spacing w:after="160" w:line="259" w:lineRule="auto"/>
    </w:pPr>
  </w:style>
  <w:style w:type="paragraph" w:customStyle="1" w:styleId="C05EB3181D7743B98C3D9F872F2F09DB">
    <w:name w:val="C05EB3181D7743B98C3D9F872F2F09DB"/>
    <w:rsid w:val="009A0684"/>
    <w:pPr>
      <w:spacing w:after="160" w:line="259" w:lineRule="auto"/>
    </w:pPr>
  </w:style>
  <w:style w:type="paragraph" w:customStyle="1" w:styleId="CBFFD3C665874F28B640F990D581899C">
    <w:name w:val="CBFFD3C665874F28B640F990D581899C"/>
    <w:rsid w:val="009A0684"/>
    <w:pPr>
      <w:spacing w:after="160" w:line="259" w:lineRule="auto"/>
    </w:pPr>
  </w:style>
  <w:style w:type="paragraph" w:customStyle="1" w:styleId="D4CECB4E40FB4DAEB4BAF5D215386EBF">
    <w:name w:val="D4CECB4E40FB4DAEB4BAF5D215386EBF"/>
    <w:rsid w:val="009A0684"/>
    <w:pPr>
      <w:spacing w:after="160" w:line="259" w:lineRule="auto"/>
    </w:pPr>
  </w:style>
  <w:style w:type="paragraph" w:customStyle="1" w:styleId="43BBFE74FC794915921122AC490E2005">
    <w:name w:val="43BBFE74FC794915921122AC490E2005"/>
    <w:rsid w:val="009A0684"/>
    <w:pPr>
      <w:spacing w:after="160" w:line="259" w:lineRule="auto"/>
    </w:pPr>
  </w:style>
  <w:style w:type="paragraph" w:customStyle="1" w:styleId="F2187537827D4072B4A6CD89DD9848E0">
    <w:name w:val="F2187537827D4072B4A6CD89DD9848E0"/>
    <w:rsid w:val="009A0684"/>
    <w:pPr>
      <w:spacing w:after="160" w:line="259" w:lineRule="auto"/>
    </w:pPr>
  </w:style>
  <w:style w:type="paragraph" w:customStyle="1" w:styleId="467048569AC14D93B57EBFB167323B6B">
    <w:name w:val="467048569AC14D93B57EBFB167323B6B"/>
    <w:rsid w:val="009A0684"/>
    <w:pPr>
      <w:spacing w:after="160" w:line="259" w:lineRule="auto"/>
    </w:pPr>
  </w:style>
  <w:style w:type="paragraph" w:customStyle="1" w:styleId="2A75FE571455408FB6E5559557F4B474">
    <w:name w:val="2A75FE571455408FB6E5559557F4B474"/>
    <w:rsid w:val="009A0684"/>
    <w:pPr>
      <w:spacing w:after="160" w:line="259" w:lineRule="auto"/>
    </w:pPr>
  </w:style>
  <w:style w:type="paragraph" w:customStyle="1" w:styleId="B4256AF23A744E53B470C258C0CC0C17">
    <w:name w:val="B4256AF23A744E53B470C258C0CC0C17"/>
    <w:rsid w:val="009A0684"/>
    <w:pPr>
      <w:spacing w:after="160" w:line="259" w:lineRule="auto"/>
    </w:pPr>
  </w:style>
  <w:style w:type="paragraph" w:customStyle="1" w:styleId="3F31AEEC33F4453A89F36BB11331AB1B">
    <w:name w:val="3F31AEEC33F4453A89F36BB11331AB1B"/>
    <w:rsid w:val="009A0684"/>
    <w:pPr>
      <w:spacing w:after="160" w:line="259" w:lineRule="auto"/>
    </w:pPr>
  </w:style>
  <w:style w:type="paragraph" w:customStyle="1" w:styleId="471D1F8EEA3F43CCB0635EE90FDDAE51">
    <w:name w:val="471D1F8EEA3F43CCB0635EE90FDDAE51"/>
    <w:rsid w:val="009A0684"/>
    <w:pPr>
      <w:spacing w:after="160" w:line="259" w:lineRule="auto"/>
    </w:pPr>
  </w:style>
  <w:style w:type="paragraph" w:customStyle="1" w:styleId="AC2907BD3C154358979417A43EB56574">
    <w:name w:val="AC2907BD3C154358979417A43EB56574"/>
    <w:rsid w:val="009A0684"/>
    <w:pPr>
      <w:spacing w:after="160" w:line="259" w:lineRule="auto"/>
    </w:pPr>
  </w:style>
  <w:style w:type="paragraph" w:customStyle="1" w:styleId="C9782184F4A4489CA512F8ED544E1B3D">
    <w:name w:val="C9782184F4A4489CA512F8ED544E1B3D"/>
    <w:rsid w:val="009A0684"/>
    <w:pPr>
      <w:spacing w:after="160" w:line="259" w:lineRule="auto"/>
    </w:pPr>
  </w:style>
  <w:style w:type="paragraph" w:customStyle="1" w:styleId="F09EC405BBAE41A287B35478F83A342D">
    <w:name w:val="F09EC405BBAE41A287B35478F83A342D"/>
    <w:rsid w:val="009A0684"/>
    <w:pPr>
      <w:spacing w:after="160" w:line="259" w:lineRule="auto"/>
    </w:pPr>
  </w:style>
  <w:style w:type="paragraph" w:customStyle="1" w:styleId="769D307B6C1A4EC5BB2DD9FB5747CF9A">
    <w:name w:val="769D307B6C1A4EC5BB2DD9FB5747CF9A"/>
    <w:rsid w:val="009A0684"/>
    <w:pPr>
      <w:spacing w:after="160" w:line="259" w:lineRule="auto"/>
    </w:pPr>
  </w:style>
  <w:style w:type="paragraph" w:customStyle="1" w:styleId="DB54814B3D344C498B2664008DC60060">
    <w:name w:val="DB54814B3D344C498B2664008DC60060"/>
    <w:rsid w:val="009A0684"/>
    <w:pPr>
      <w:spacing w:after="160" w:line="259" w:lineRule="auto"/>
    </w:pPr>
  </w:style>
  <w:style w:type="paragraph" w:customStyle="1" w:styleId="31E18611A98644D3A80C9F3C8FC672AA">
    <w:name w:val="31E18611A98644D3A80C9F3C8FC672AA"/>
    <w:rsid w:val="009A0684"/>
    <w:pPr>
      <w:spacing w:after="160" w:line="259" w:lineRule="auto"/>
    </w:pPr>
  </w:style>
  <w:style w:type="paragraph" w:customStyle="1" w:styleId="60586CDCD3BB4B8B8098137CCF806EFF">
    <w:name w:val="60586CDCD3BB4B8B8098137CCF806EFF"/>
    <w:rsid w:val="009A0684"/>
    <w:pPr>
      <w:spacing w:after="160" w:line="259" w:lineRule="auto"/>
    </w:pPr>
  </w:style>
  <w:style w:type="paragraph" w:customStyle="1" w:styleId="83840371EC4B4262AA698C4C3C828FCD">
    <w:name w:val="83840371EC4B4262AA698C4C3C828FCD"/>
    <w:rsid w:val="009A0684"/>
    <w:pPr>
      <w:spacing w:after="160" w:line="259" w:lineRule="auto"/>
    </w:pPr>
  </w:style>
  <w:style w:type="paragraph" w:customStyle="1" w:styleId="F2F20D2BFB984F3FBC2F80D0426DF3A9">
    <w:name w:val="F2F20D2BFB984F3FBC2F80D0426DF3A9"/>
    <w:rsid w:val="009A0684"/>
    <w:pPr>
      <w:spacing w:after="160" w:line="259" w:lineRule="auto"/>
    </w:pPr>
  </w:style>
  <w:style w:type="paragraph" w:customStyle="1" w:styleId="43F8403108CE4108AADBCA7A0A924CC4">
    <w:name w:val="43F8403108CE4108AADBCA7A0A924CC4"/>
    <w:rsid w:val="009A0684"/>
    <w:pPr>
      <w:spacing w:after="160" w:line="259" w:lineRule="auto"/>
    </w:pPr>
  </w:style>
  <w:style w:type="paragraph" w:customStyle="1" w:styleId="039DECF7EF574B0DBF59E37D0ED6C138">
    <w:name w:val="039DECF7EF574B0DBF59E37D0ED6C138"/>
    <w:rsid w:val="009A0684"/>
    <w:pPr>
      <w:spacing w:after="160" w:line="259" w:lineRule="auto"/>
    </w:pPr>
  </w:style>
  <w:style w:type="paragraph" w:customStyle="1" w:styleId="858B24C375034379AF596BAAF3444BB9">
    <w:name w:val="858B24C375034379AF596BAAF3444BB9"/>
    <w:rsid w:val="009A0684"/>
    <w:pPr>
      <w:spacing w:after="160" w:line="259" w:lineRule="auto"/>
    </w:pPr>
  </w:style>
  <w:style w:type="paragraph" w:customStyle="1" w:styleId="F06CB796A14C4009885982200E8E8C6B">
    <w:name w:val="F06CB796A14C4009885982200E8E8C6B"/>
    <w:rsid w:val="009A0684"/>
    <w:pPr>
      <w:spacing w:after="160" w:line="259" w:lineRule="auto"/>
    </w:pPr>
  </w:style>
  <w:style w:type="paragraph" w:customStyle="1" w:styleId="0679B07D8FC048788644C9FD91D0E1AA">
    <w:name w:val="0679B07D8FC048788644C9FD91D0E1AA"/>
    <w:rsid w:val="009A0684"/>
    <w:pPr>
      <w:spacing w:after="160" w:line="259" w:lineRule="auto"/>
    </w:pPr>
  </w:style>
  <w:style w:type="paragraph" w:customStyle="1" w:styleId="6EF846F1093846D998864FFB452D6F68">
    <w:name w:val="6EF846F1093846D998864FFB452D6F68"/>
    <w:rsid w:val="009A0684"/>
    <w:pPr>
      <w:spacing w:after="160" w:line="259" w:lineRule="auto"/>
    </w:pPr>
  </w:style>
  <w:style w:type="paragraph" w:customStyle="1" w:styleId="64D6C8CF8BDD42DDBAC9336A580CFA13">
    <w:name w:val="64D6C8CF8BDD42DDBAC9336A580CFA13"/>
    <w:rsid w:val="009A0684"/>
    <w:pPr>
      <w:spacing w:after="160" w:line="259" w:lineRule="auto"/>
    </w:pPr>
  </w:style>
  <w:style w:type="paragraph" w:customStyle="1" w:styleId="DA4A6E1497B9445CB8AEE00F938FB927">
    <w:name w:val="DA4A6E1497B9445CB8AEE00F938FB927"/>
    <w:rsid w:val="009A0684"/>
    <w:pPr>
      <w:spacing w:after="160" w:line="259" w:lineRule="auto"/>
    </w:pPr>
  </w:style>
  <w:style w:type="paragraph" w:customStyle="1" w:styleId="BE00DCA665C24B2CA79C4790E3C81D4E">
    <w:name w:val="BE00DCA665C24B2CA79C4790E3C81D4E"/>
    <w:rsid w:val="009A0684"/>
    <w:pPr>
      <w:spacing w:after="160" w:line="259" w:lineRule="auto"/>
    </w:pPr>
  </w:style>
  <w:style w:type="paragraph" w:customStyle="1" w:styleId="7E3CF23A70804BD9BAEB86FF7333D3D9">
    <w:name w:val="7E3CF23A70804BD9BAEB86FF7333D3D9"/>
    <w:rsid w:val="009A0684"/>
    <w:pPr>
      <w:spacing w:after="160" w:line="259" w:lineRule="auto"/>
    </w:pPr>
  </w:style>
  <w:style w:type="paragraph" w:customStyle="1" w:styleId="E0B73A53E3644C3B88C75A1BD32535F7">
    <w:name w:val="E0B73A53E3644C3B88C75A1BD32535F7"/>
    <w:rsid w:val="009A0684"/>
    <w:pPr>
      <w:spacing w:after="160" w:line="259" w:lineRule="auto"/>
    </w:pPr>
  </w:style>
  <w:style w:type="paragraph" w:customStyle="1" w:styleId="6B2CD028A7F04637BA59ED291E9CE287">
    <w:name w:val="6B2CD028A7F04637BA59ED291E9CE287"/>
    <w:rsid w:val="009A0684"/>
    <w:pPr>
      <w:spacing w:after="160" w:line="259" w:lineRule="auto"/>
    </w:pPr>
  </w:style>
  <w:style w:type="paragraph" w:customStyle="1" w:styleId="80EC6C8C9FC44CD0812EB03E5EEA3AC3">
    <w:name w:val="80EC6C8C9FC44CD0812EB03E5EEA3AC3"/>
    <w:rsid w:val="009A0684"/>
    <w:pPr>
      <w:spacing w:after="160" w:line="259" w:lineRule="auto"/>
    </w:pPr>
  </w:style>
  <w:style w:type="paragraph" w:customStyle="1" w:styleId="BAF0E842FB4E4A8A88EA14AB98D02B19">
    <w:name w:val="BAF0E842FB4E4A8A88EA14AB98D02B19"/>
    <w:rsid w:val="009A0684"/>
    <w:pPr>
      <w:spacing w:after="160" w:line="259" w:lineRule="auto"/>
    </w:pPr>
  </w:style>
  <w:style w:type="paragraph" w:customStyle="1" w:styleId="7311483A329C4CCC90E050E01A812222">
    <w:name w:val="7311483A329C4CCC90E050E01A812222"/>
    <w:rsid w:val="009A0684"/>
    <w:pPr>
      <w:spacing w:after="160" w:line="259" w:lineRule="auto"/>
    </w:pPr>
  </w:style>
  <w:style w:type="paragraph" w:customStyle="1" w:styleId="933449BCDADA497A8CF6C7DD6775A918">
    <w:name w:val="933449BCDADA497A8CF6C7DD6775A918"/>
    <w:rsid w:val="009A0684"/>
    <w:pPr>
      <w:spacing w:after="160" w:line="259" w:lineRule="auto"/>
    </w:pPr>
  </w:style>
  <w:style w:type="paragraph" w:customStyle="1" w:styleId="7000979AA1474524BBCE429E6C2AC809">
    <w:name w:val="7000979AA1474524BBCE429E6C2AC809"/>
    <w:rsid w:val="009A0684"/>
    <w:pPr>
      <w:spacing w:after="160" w:line="259" w:lineRule="auto"/>
    </w:pPr>
  </w:style>
  <w:style w:type="paragraph" w:customStyle="1" w:styleId="F25652153D09417D942EC78F9F00978D">
    <w:name w:val="F25652153D09417D942EC78F9F00978D"/>
    <w:rsid w:val="009A0684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5</TotalTime>
  <Pages>4</Pages>
  <Words>921</Words>
  <Characters>5067</Characters>
  <Application>Microsoft Office Word</Application>
  <DocSecurity>0</DocSecurity>
  <Lines>42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5977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anam.ruiz</dc:creator>
  <cp:lastModifiedBy>MARIA DEL CARMEN MOTOS LÓPEZ</cp:lastModifiedBy>
  <cp:revision>3</cp:revision>
  <cp:lastPrinted>2026-03-04T10:00:00Z</cp:lastPrinted>
  <dcterms:created xsi:type="dcterms:W3CDTF">2026-07-15T11:31:00Z</dcterms:created>
  <dcterms:modified xsi:type="dcterms:W3CDTF">2026-07-15T11:36:00Z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