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4348CEDD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9B23EF">
        <w:rPr>
          <w:rFonts w:ascii="Mulish" w:hAnsi="Mulish"/>
        </w:rPr>
        <w:t>la Agencia Estatal de Investigación,</w:t>
      </w:r>
      <w:r w:rsidRPr="00296787">
        <w:rPr>
          <w:rFonts w:ascii="Mulish" w:hAnsi="Mulish"/>
        </w:rPr>
        <w:t xml:space="preserve"> efectuada en </w:t>
      </w:r>
      <w:hyperlink r:id="rId16" w:history="1">
        <w:r w:rsidR="004C4EB6" w:rsidRPr="004C4EB6">
          <w:rPr>
            <w:rStyle w:val="Hipervnculo"/>
            <w:rFonts w:ascii="Mulish" w:hAnsi="Mulish"/>
          </w:rPr>
          <w:t>abril 2025</w:t>
        </w:r>
        <w:r w:rsidR="006B4FAE" w:rsidRPr="004C4EB6">
          <w:rPr>
            <w:rStyle w:val="Hipervnculo"/>
            <w:rFonts w:ascii="Mulish" w:hAnsi="Mulish"/>
          </w:rPr>
          <w:t>,</w:t>
        </w:r>
      </w:hyperlink>
      <w:r w:rsidR="006B4FAE" w:rsidRPr="004C4EB6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9B23EF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4C4EB6">
          <w:rPr>
            <w:rStyle w:val="Hipervnculo"/>
            <w:rFonts w:ascii="Mulish" w:hAnsi="Mulish"/>
          </w:rPr>
          <w:t>Plan de Evaluación 20</w:t>
        </w:r>
        <w:r w:rsidR="004C4EB6" w:rsidRPr="004C4EB6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296787">
          <w:rPr>
            <w:rFonts w:ascii="Mulish" w:hAnsi="Mulish"/>
          </w:rPr>
          <w:t xml:space="preserve">,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4"/>
        <w:gridCol w:w="6862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39036102" w:rsidR="00B628C5" w:rsidRPr="00296787" w:rsidRDefault="004C4EB6" w:rsidP="00F8475B">
            <w:pPr>
              <w:rPr>
                <w:rFonts w:ascii="Mulish" w:hAnsi="Mulish"/>
                <w:sz w:val="24"/>
              </w:rPr>
            </w:pPr>
            <w:r w:rsidRPr="00E73C70">
              <w:rPr>
                <w:rFonts w:ascii="Mulish" w:hAnsi="Mulish"/>
                <w:sz w:val="24"/>
              </w:rPr>
              <w:t>Agencia Estatal de Investigación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09CA7A6F" w:rsidR="00B628C5" w:rsidRPr="00296787" w:rsidRDefault="004C4EB6" w:rsidP="00F8475B">
            <w:pPr>
              <w:rPr>
                <w:rFonts w:ascii="Mulish" w:hAnsi="Mulish"/>
                <w:sz w:val="24"/>
              </w:rPr>
            </w:pPr>
            <w:r w:rsidRPr="00E83B11">
              <w:rPr>
                <w:rFonts w:ascii="Mulish" w:hAnsi="Mulish"/>
                <w:sz w:val="24"/>
              </w:rPr>
              <w:t>0</w:t>
            </w:r>
            <w:r>
              <w:rPr>
                <w:rFonts w:ascii="Mulish" w:hAnsi="Mulish"/>
                <w:sz w:val="24"/>
              </w:rPr>
              <w:t>5</w:t>
            </w:r>
            <w:r w:rsidRPr="00E83B11">
              <w:rPr>
                <w:rFonts w:ascii="Mulish" w:hAnsi="Mulish"/>
                <w:sz w:val="24"/>
              </w:rPr>
              <w:t>/02/2026</w:t>
            </w:r>
          </w:p>
          <w:p w14:paraId="5DEB5371" w14:textId="20429162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803D87">
              <w:rPr>
                <w:rFonts w:ascii="Mulish" w:hAnsi="Mulish"/>
                <w:sz w:val="24"/>
              </w:rPr>
              <w:t>22/0</w:t>
            </w:r>
            <w:r w:rsidR="00723909">
              <w:rPr>
                <w:rFonts w:ascii="Mulish" w:hAnsi="Mulish"/>
                <w:sz w:val="24"/>
              </w:rPr>
              <w:t>6</w:t>
            </w:r>
            <w:r w:rsidR="00803D87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767E4DE2" w:rsidR="00B628C5" w:rsidRPr="00296787" w:rsidRDefault="005D37D2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4C4EB6" w:rsidRPr="00E73C70">
                <w:rPr>
                  <w:rStyle w:val="Hipervnculo"/>
                  <w:rFonts w:ascii="Mulish" w:hAnsi="Mulish"/>
                  <w:sz w:val="24"/>
                </w:rPr>
                <w:t>https://www.aei.gob.es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5D37D2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572144B0" w:rsidR="00AF751D" w:rsidRPr="00DF05BD" w:rsidRDefault="001968B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1499119" w:rsidR="00AF751D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03D8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8F8D97" w:rsidR="00AF751D" w:rsidRPr="00DF05BD" w:rsidRDefault="007912B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00F6D5F3" w:rsidR="00AF751D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12B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7104E6BC" w:rsidR="00AF751D" w:rsidRPr="00DF05BD" w:rsidRDefault="001968B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214165EB" w:rsidR="00AF751D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03D8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794BEF" w:rsidRPr="00296787" w:rsidRDefault="00794BEF" w:rsidP="00794BEF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99311955"/>
            <w:placeholder>
              <w:docPart w:val="E8A930C07A0046B7865209B050B766D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4F274DA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0171250B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09260669958344CA8D5E9F100278368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794BEF" w:rsidRPr="00296787" w:rsidRDefault="00794BEF" w:rsidP="00794BEF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6E06EE033ADA4CF787559E5E7902668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3FEF1E4E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7EDB2A2D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A4A9AEDB6B25414ABFBE25DFEE1F429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A1EB687AD68144D1A0D3344917033C3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32B21ECD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7DB36B3A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A7748B66645C4EFD9906F7BA163359D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CC59EBBB4AC5483F952305C6E9C2277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1F090439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4013BEC6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76894B841C5543E4A826C3D753EC3C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91BC32983AB84A219DFA0DE223F615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7A99D130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42F29274" w:rsidR="00794BEF" w:rsidRPr="00065F1A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D6CB384A653845FFA60C13D076BCB7C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 w:rsidRPr="00065F1A">
                  <w:rPr>
                    <w:rStyle w:val="Estilo6"/>
                    <w:szCs w:val="18"/>
                  </w:rPr>
                  <w:t>No</w:t>
                </w:r>
              </w:sdtContent>
            </w:sdt>
            <w:r w:rsidR="00794BEF" w:rsidRPr="00065F1A">
              <w:rPr>
                <w:rFonts w:ascii="Mulish" w:hAnsi="Mulish"/>
                <w:sz w:val="18"/>
                <w:szCs w:val="18"/>
              </w:rPr>
              <w:t>. La información tiene que publicarse de forma individualizada.</w:t>
            </w:r>
          </w:p>
        </w:tc>
      </w:tr>
      <w:tr w:rsidR="00794BEF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3A31A1C89C484B229146AD320D36466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74663196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4A8AF47B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D7B43BDDA5A54B29A1E01BC540B358B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EBF9DB0FC2254596B606CC194C69480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D2C3EDB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7171979C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665F9B88BBCE4A148FFAC4A67ED94E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9C9291F2304F4110B1A944BB51F8B49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12A3E9BE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6A390F50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BA9DCB10A39446BBA70F837659FB978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00AA2F81743B440BA00966B15B6F499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6A7D57B8" w:rsidR="00794BEF" w:rsidRPr="00DF05BD" w:rsidRDefault="00794BEF" w:rsidP="00794BE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1013B65B" w:rsidR="00794BEF" w:rsidRPr="00DF05BD" w:rsidRDefault="005D37D2" w:rsidP="005F5CCA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4C3742D0CF2A4B35BE4172EA4FEF3D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794BEF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440F13AB652A4DC8B9AC62748CF821B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096B4044" w:rsidR="00794BEF" w:rsidRPr="00DF05BD" w:rsidRDefault="00794BEF" w:rsidP="00794BE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6318B1AF" w:rsidR="00794BEF" w:rsidRPr="00DF05BD" w:rsidRDefault="005D37D2" w:rsidP="005F5CCA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A2C6B5FE56C64233AB095679C4DE4EC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794BEF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B06491A1AAD14EC6A5276C6E37C12E1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2A1F5C7D" w:rsidR="00794BEF" w:rsidRPr="00DF05BD" w:rsidRDefault="00794BEF" w:rsidP="00794BE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513BD075" w:rsidR="00794BEF" w:rsidRPr="00DF05BD" w:rsidRDefault="005D37D2" w:rsidP="005F5CCA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07C18B112C484F4BB535F0DEDCD0779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794BEF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B47653734114463BAEE17FF06E6A71A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3E18ACB6" w:rsidR="00794BEF" w:rsidRPr="00DF05BD" w:rsidRDefault="00794BEF" w:rsidP="00794BE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231A0A5D" w:rsidR="00794BEF" w:rsidRPr="00DF05BD" w:rsidRDefault="005D37D2" w:rsidP="005F5CCA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DA806E764ED143D19432740266DE7B8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794BEF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A5D2F95C9B1E48CC91DB4635A80A295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849E83B" w:rsidR="00794BEF" w:rsidRPr="00DF05BD" w:rsidRDefault="00794BEF" w:rsidP="00794BE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01139DBA" w:rsidR="00794BEF" w:rsidRPr="00DF05BD" w:rsidRDefault="005D37D2" w:rsidP="005F5CCA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5C90E6754E5C473C92D687A47B7AC6C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94BEF">
              <w:rPr>
                <w:szCs w:val="18"/>
              </w:rPr>
              <w:t xml:space="preserve">. </w:t>
            </w:r>
            <w:r w:rsidR="00794BEF" w:rsidRPr="00065F1A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794BEF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2462DB99111548448115C1DD8818600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1F9C493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20A443C1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8B3BED6A36EF47F8811CB7AC1272B8B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98AB17E621D64A4B882A7BC334E7749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FE320A1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6E0F3832" w:rsidR="00794BEF" w:rsidRPr="00882BD3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FA2AD082A614E8E8192BCFDD81C4DC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 w:rsidRPr="00882BD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94BEF" w:rsidRPr="00882BD3">
              <w:rPr>
                <w:rFonts w:ascii="Mulish" w:hAnsi="Mulish"/>
                <w:sz w:val="18"/>
                <w:szCs w:val="18"/>
              </w:rPr>
              <w:t>. Se accede a través del enlace Información estadística sobre el porcentaje en volumen presupuestario de los contratos adjudicados.</w:t>
            </w:r>
          </w:p>
        </w:tc>
      </w:tr>
      <w:tr w:rsidR="00794BEF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7241690B93D741A9A353052512D9FE7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F053E53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381E4CFF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E3C8B912D23B4859BC74BAF728F861C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94BEF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0FE12E3F44C0454EB4674B115F7385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5DFDC49F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212FF77E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A195834D66DD4BC5A2E47D4EFF86304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80028D3EF2D74E51B39825A53FDB75B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0B32A99F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639BC4E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F7E438CF5FC44898B22C87CC4DDDC15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80C0D40B6279454B86CCFF7B750AB07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38594E8B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221A395A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95622820CF3042ABB9EB92193774290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93886FFEED0741C5AB6636176C807BB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7D47A26A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7AAFB266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10EF09BE4D9046F9AB7B3FB51B33F8A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94BEF">
              <w:rPr>
                <w:szCs w:val="18"/>
              </w:rPr>
              <w:t xml:space="preserve">. </w:t>
            </w:r>
            <w:r w:rsidR="00794BEF" w:rsidRPr="001F2D40">
              <w:rPr>
                <w:rFonts w:ascii="Mulish" w:hAnsi="Mulish"/>
                <w:sz w:val="18"/>
                <w:szCs w:val="18"/>
              </w:rPr>
              <w:t>Hay expedientes de 2025, pero no se publica fecha de actualización o revisión.</w:t>
            </w:r>
          </w:p>
        </w:tc>
      </w:tr>
      <w:tr w:rsidR="00794BEF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4A5E3ED94F34F8DAB782224111127F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5B5B0BD4" w:rsidR="00794BEF" w:rsidRPr="00DF05BD" w:rsidRDefault="00794BEF" w:rsidP="00794BE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3B0C5B2F" w:rsidR="00794BEF" w:rsidRPr="00DF05BD" w:rsidRDefault="005D37D2" w:rsidP="005F5CCA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73106769"/>
                <w:placeholder>
                  <w:docPart w:val="82C50490BED44E999384434C3A82E2C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94BEF">
              <w:rPr>
                <w:szCs w:val="18"/>
              </w:rPr>
              <w:t xml:space="preserve">. </w:t>
            </w:r>
            <w:r w:rsidR="00794BEF" w:rsidRPr="001F2D40">
              <w:rPr>
                <w:rFonts w:ascii="Mulish" w:hAnsi="Mulish"/>
                <w:sz w:val="18"/>
                <w:szCs w:val="18"/>
              </w:rPr>
              <w:t>Hay expedientes de 2025, pero no se publica fecha de actualización o revisión.</w:t>
            </w:r>
          </w:p>
        </w:tc>
      </w:tr>
      <w:tr w:rsidR="00794BEF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794BEF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4B8F21BCF82B490380C1B1E9F4C3763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FE4D291" w:rsidR="00794BEF" w:rsidRPr="00DF05BD" w:rsidRDefault="00794BEF" w:rsidP="00794BE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2B1A5834" w:rsidR="00794BEF" w:rsidRPr="00DF05BD" w:rsidRDefault="005D37D2" w:rsidP="005F5CCA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F3C6FBFE0F1C43E482FCFBD159B3A66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1DA8E984922648F48B39C7EC22F59B1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3A994D51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3DC175B4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C4254F0D769C44159257728B523EBC9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CEBABD4B66E94FCBBEF91D690984A8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6B10938B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48E8817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1C91F6E75AEE4E5F8824DF6B7504619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8C686FDD5FC64BDFA575C8075B3A7F6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096BBBB2" w:rsidR="00794BEF" w:rsidRPr="00DF05BD" w:rsidRDefault="00794BEF" w:rsidP="00794BE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0A8FA33F" w:rsidR="00794BEF" w:rsidRPr="00DF05BD" w:rsidRDefault="005D37D2" w:rsidP="005F5CCA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96FB705B7E11415F9726FE5181D2EBF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94BEF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EB63717690814DE6BB33B133D222FE2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0642F70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044F095E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5B11F937A98428A97E04696C6E53D4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F5ED0C2B05E942EC9F129B9BFF75630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4CD01061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759F1F8E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51F7A78C3BAA40CD90143CB563178C2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3F3DB9B7883F4392B86C80A52F34D79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35E86A59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74A3A2B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6E98843081C64DA5AA7DADD1AE67039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794BEF" w:rsidRPr="00296787" w:rsidRDefault="00794BEF" w:rsidP="00794BEF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B9945F4870B6449C87D3F42F3CDFFF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5312DA95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6AA3156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CFEB777032E84000B9D72057226E5BB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No</w:t>
                </w:r>
              </w:sdtContent>
            </w:sdt>
            <w:r w:rsidR="00794BEF">
              <w:rPr>
                <w:szCs w:val="18"/>
              </w:rPr>
              <w:t xml:space="preserve">. </w:t>
            </w:r>
            <w:r w:rsidR="00794BEF" w:rsidRPr="00D81ED6">
              <w:rPr>
                <w:rFonts w:ascii="Mulish" w:hAnsi="Mulish"/>
                <w:sz w:val="18"/>
                <w:szCs w:val="18"/>
              </w:rPr>
              <w:t>Aunque en el Portal de Transparencia se dice que no se han producido, al no estar datada o actualizada la información, no se sabe a qué periodo temporal se refiere la afirmación.</w:t>
            </w:r>
          </w:p>
        </w:tc>
      </w:tr>
      <w:tr w:rsidR="00794BEF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794BEF" w:rsidRPr="00296787" w:rsidRDefault="00794BEF" w:rsidP="00794BEF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BD7F252CD9B84F58A0AF6CB4895DA32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7C40C96C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43363DC5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662963836"/>
                <w:placeholder>
                  <w:docPart w:val="906E9FE5C1D6449899D4A3906D56DBA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No</w:t>
                </w:r>
              </w:sdtContent>
            </w:sdt>
            <w:r w:rsidR="00794BEF">
              <w:rPr>
                <w:szCs w:val="18"/>
              </w:rPr>
              <w:t xml:space="preserve">. </w:t>
            </w:r>
            <w:r w:rsidR="00794BEF" w:rsidRPr="00D81ED6">
              <w:rPr>
                <w:rFonts w:ascii="Mulish" w:hAnsi="Mulish"/>
                <w:sz w:val="18"/>
                <w:szCs w:val="18"/>
              </w:rPr>
              <w:t>Aunque en el Portal de Transparencia se dice que no se han producido, al no estar datada o actualizada la información, no se sabe a qué periodo temporal se refiere la afirmación.</w:t>
            </w:r>
          </w:p>
        </w:tc>
      </w:tr>
      <w:tr w:rsidR="00794BEF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794BEF" w:rsidRPr="00296787" w:rsidRDefault="00794BEF" w:rsidP="00794BEF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DFBA3957C5D34E79BB1B7AE68C2F3EA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5788D0D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2A07C82A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96637106"/>
                <w:placeholder>
                  <w:docPart w:val="17C22001EF5F4395B676D627247E15A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No</w:t>
                </w:r>
              </w:sdtContent>
            </w:sdt>
            <w:r w:rsidR="00794BEF">
              <w:rPr>
                <w:szCs w:val="18"/>
              </w:rPr>
              <w:t xml:space="preserve">. </w:t>
            </w:r>
            <w:r w:rsidR="00794BEF" w:rsidRPr="00D81ED6">
              <w:rPr>
                <w:rFonts w:ascii="Mulish" w:hAnsi="Mulish"/>
                <w:sz w:val="18"/>
                <w:szCs w:val="18"/>
              </w:rPr>
              <w:t>Aunque en el Portal de Transparencia se dice que no se han producido, al no estar datada o actualizada la información, no se sabe a qué periodo temporal se refiere la afirmación.</w:t>
            </w:r>
          </w:p>
        </w:tc>
      </w:tr>
      <w:tr w:rsidR="00794BEF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794BEF" w:rsidRPr="00296787" w:rsidRDefault="00794BEF" w:rsidP="00794BEF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6D62BCA46540449D8C3F31DC72EEE5D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11F4A386" w:rsidR="00794BEF" w:rsidRPr="00DF05BD" w:rsidRDefault="00794BEF" w:rsidP="00794BE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22B6624F" w:rsidR="00794BEF" w:rsidRPr="00DF05BD" w:rsidRDefault="005D37D2" w:rsidP="005F5CCA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1426CDDC1FFA4447B5BE50FEFEC65B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794BEF" w:rsidRDefault="00794BEF" w:rsidP="00794BEF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E95E7EEA32E047499FC56915262C5E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5B0C1F6B" w:rsidR="00794BEF" w:rsidRPr="00DF05BD" w:rsidRDefault="00794BEF" w:rsidP="00794BE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315A3926" w:rsidR="00794BEF" w:rsidRPr="00DF05BD" w:rsidRDefault="005D37D2" w:rsidP="005F5CCA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316A326072194E648B78066181ADE88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lastRenderedPageBreak/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84BA427C7BA444BB8AA80BFC28DDB50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0D23D24C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539FDDC4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315CDC9CD7454045B28D5A8D161449C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522A7BDC63734E4F99A8E31E8A406CC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77A9578F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7B9D7183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75140015D3B74FF9837AD130D895E2F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BAC0A2E05FC24B83978CBC5B97DCAD8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1B4D5F8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3481DA92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2EEC14A9FC224226A402FFC57FD156A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8ECAAD7ED72948F6B085C081226A767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1F8DAE05" w:rsidR="00794BEF" w:rsidRPr="00DF05BD" w:rsidRDefault="00794BEF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2D53C3EF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ED36EFC339E14331B08B6F0F0A45000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94BEF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794BEF" w:rsidRPr="00296787" w:rsidRDefault="00794BEF" w:rsidP="00794BE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5B841E13609F47AD9F42A08BDA27DB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390E9E65" w:rsidR="00794BEF" w:rsidRPr="00DF05BD" w:rsidRDefault="001D24C3" w:rsidP="00794BE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38AECC28" w:rsidR="00794BEF" w:rsidRPr="00DF05BD" w:rsidRDefault="005D37D2" w:rsidP="005F5CC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19D7B543486D4ED6BBEB85CE4E1BDE9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4BEF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794BEF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794BEF" w:rsidRPr="00296787" w:rsidRDefault="00794BEF" w:rsidP="00794BEF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11923296" w:rsidR="00794BEF" w:rsidRPr="00DF05BD" w:rsidRDefault="00794BEF" w:rsidP="00794BEF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1D24C3">
              <w:rPr>
                <w:rFonts w:ascii="Mulish" w:hAnsi="Mulish"/>
                <w:b/>
                <w:sz w:val="18"/>
                <w:szCs w:val="18"/>
              </w:rPr>
              <w:t>8</w:t>
            </w:r>
          </w:p>
        </w:tc>
        <w:tc>
          <w:tcPr>
            <w:tcW w:w="2806" w:type="dxa"/>
          </w:tcPr>
          <w:p w14:paraId="3E03AC72" w14:textId="174DA44F" w:rsidR="00794BEF" w:rsidRPr="00DF05BD" w:rsidRDefault="00794BEF" w:rsidP="005F5CCA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6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1C83374A" w:rsidR="002A7C57" w:rsidRPr="00BA3F6E" w:rsidRDefault="007912B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807C27">
              <w:rPr>
                <w:rFonts w:ascii="Mulish" w:hAnsi="Mulish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85" w:type="dxa"/>
          </w:tcPr>
          <w:p w14:paraId="33CF1936" w14:textId="3BD330E4" w:rsidR="002A7C57" w:rsidRPr="00BA3F6E" w:rsidRDefault="00794BEF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1D24C3"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86" w:type="dxa"/>
            <w:shd w:val="clear" w:color="auto" w:fill="CB9700"/>
          </w:tcPr>
          <w:p w14:paraId="2B06FB4B" w14:textId="7FCED209" w:rsidR="002A7C57" w:rsidRPr="00BA3F6E" w:rsidRDefault="00794BEF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6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05BF9D6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</w:p>
    <w:p w14:paraId="105FD4F6" w14:textId="77777777" w:rsidR="00296787" w:rsidRDefault="005D37D2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1F50748B" w14:textId="7CBCCD23" w:rsidR="00794BEF" w:rsidRDefault="00794BEF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Excel.Sheet.12 "C:\\Users\\mariadelcarmen.motos\\Documents\\Trabajo fuera red\\Segunda vuelta SPI\\87-AEI\\2026\\87 Excel AEI 2026.xlsx" "Tablas!F2C1:F7C9" \a \f 4 \h  \* MERGEFORMAT </w:instrText>
      </w:r>
      <w:r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8"/>
        <w:gridCol w:w="782"/>
        <w:gridCol w:w="782"/>
        <w:gridCol w:w="782"/>
        <w:gridCol w:w="782"/>
        <w:gridCol w:w="782"/>
        <w:gridCol w:w="782"/>
        <w:gridCol w:w="783"/>
        <w:gridCol w:w="783"/>
      </w:tblGrid>
      <w:tr w:rsidR="00794BEF" w:rsidRPr="00794BEF" w14:paraId="1919FBED" w14:textId="77777777" w:rsidTr="00794BEF">
        <w:trPr>
          <w:trHeight w:val="1245"/>
        </w:trPr>
        <w:tc>
          <w:tcPr>
            <w:tcW w:w="179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3C8378"/>
            <w:noWrap/>
            <w:textDirection w:val="btLr"/>
            <w:hideMark/>
          </w:tcPr>
          <w:p w14:paraId="03422207" w14:textId="6C93CA1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1B2029FB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3BF747F2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188FDD84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231D92F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2D65BDD0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332F90F5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42D8C9EA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11C6F7B8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794BEF" w:rsidRPr="00794BEF" w14:paraId="37CDA307" w14:textId="77777777" w:rsidTr="00794BEF">
        <w:trPr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14E281C6" w14:textId="77777777" w:rsidR="00794BEF" w:rsidRPr="00794BEF" w:rsidRDefault="00794BEF" w:rsidP="00794BEF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0995821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D6C39B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1ACE13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6094A9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33BE22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11F4AC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E4278D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CE277D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90,0</w:t>
            </w:r>
          </w:p>
        </w:tc>
      </w:tr>
      <w:tr w:rsidR="00794BEF" w:rsidRPr="00794BEF" w14:paraId="3B4D2C90" w14:textId="77777777" w:rsidTr="00794BEF">
        <w:trPr>
          <w:trHeight w:val="45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66F41B5B" w14:textId="77777777" w:rsidR="00794BEF" w:rsidRPr="00794BEF" w:rsidRDefault="00794BEF" w:rsidP="00794BEF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De relevancia jurídica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A6DC4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1CDC6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FE90B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C02BE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21242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342A5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09786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1B298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794BEF" w:rsidRPr="00794BEF" w14:paraId="5C7D636C" w14:textId="77777777" w:rsidTr="00794BEF">
        <w:trPr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1AB364C2" w14:textId="77777777" w:rsidR="00794BEF" w:rsidRPr="00794BEF" w:rsidRDefault="00794BEF" w:rsidP="00794BEF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proofErr w:type="gramStart"/>
            <w:r w:rsidRPr="00794BE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 ,</w:t>
            </w:r>
            <w:proofErr w:type="gramEnd"/>
            <w:r w:rsidRPr="00794BE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 Presupuestaria y Estadística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F2D3526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73,7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45CE85E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73,7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4B37D6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73,7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FA9F6D7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73,7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6F77BC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73,7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D515B23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73,7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2220AA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63,2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4BD028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72,2</w:t>
            </w:r>
          </w:p>
        </w:tc>
      </w:tr>
      <w:tr w:rsidR="00794BEF" w:rsidRPr="00794BEF" w14:paraId="1F9CA4AD" w14:textId="77777777" w:rsidTr="00794BEF">
        <w:trPr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515C1EB8" w14:textId="77777777" w:rsidR="00794BEF" w:rsidRPr="00794BEF" w:rsidRDefault="00794BEF" w:rsidP="00794BEF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355AE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AD013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D36E8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01920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0DF54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4795A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03162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36593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85,7</w:t>
            </w:r>
          </w:p>
        </w:tc>
      </w:tr>
      <w:tr w:rsidR="00794BEF" w:rsidRPr="00794BEF" w14:paraId="3957D607" w14:textId="77777777" w:rsidTr="00807C27">
        <w:trPr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57664661" w14:textId="77777777" w:rsidR="00794BEF" w:rsidRPr="00794BEF" w:rsidRDefault="00794BEF" w:rsidP="00794BEF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09A6E6A9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80,6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62EB98B1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80,6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034D9A18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80,6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531D2B63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80,6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2116564D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80,6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70F99093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80,6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312C57FB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71,0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0D380656" w14:textId="77777777" w:rsidR="00794BEF" w:rsidRPr="00794BEF" w:rsidRDefault="00794BEF" w:rsidP="00794BE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94BE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79,7</w:t>
            </w:r>
          </w:p>
        </w:tc>
      </w:tr>
    </w:tbl>
    <w:p w14:paraId="3C155969" w14:textId="65E7B961" w:rsidR="00723909" w:rsidRDefault="00794BEF" w:rsidP="00723909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1A13D75B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7C3274">
        <w:rPr>
          <w:rFonts w:ascii="Mulish" w:hAnsi="Mulish"/>
          <w:lang w:bidi="es-ES"/>
        </w:rPr>
        <w:t>79,7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7DB5B341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7C3274">
        <w:rPr>
          <w:rFonts w:ascii="Mulish" w:hAnsi="Mulish"/>
        </w:rPr>
        <w:t xml:space="preserve">muy </w:t>
      </w:r>
      <w:r w:rsidR="007F144B" w:rsidRPr="00296787">
        <w:rPr>
          <w:rFonts w:ascii="Mulish" w:hAnsi="Mulish"/>
        </w:rPr>
        <w:t xml:space="preserve">positivamente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B56D5B">
        <w:rPr>
          <w:rFonts w:ascii="Mulish" w:hAnsi="Mulish"/>
        </w:rPr>
        <w:t>AEI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B56D5B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incremento de </w:t>
      </w:r>
      <w:r w:rsidR="007C3274">
        <w:rPr>
          <w:rFonts w:ascii="Mulish" w:hAnsi="Mulish"/>
          <w:lang w:bidi="es-ES"/>
        </w:rPr>
        <w:t xml:space="preserve">33,4 </w:t>
      </w:r>
      <w:r w:rsidRPr="00296787">
        <w:rPr>
          <w:rFonts w:ascii="Mulish" w:hAnsi="Mulish"/>
          <w:lang w:bidi="es-ES"/>
        </w:rPr>
        <w:t>puntos porcentuales</w:t>
      </w:r>
      <w:r w:rsidR="007C3274">
        <w:rPr>
          <w:rFonts w:ascii="Mulish" w:hAnsi="Mulish"/>
          <w:lang w:bidi="es-ES"/>
        </w:rPr>
        <w:t xml:space="preserve">, ya que se han aplicado </w:t>
      </w:r>
      <w:r w:rsidR="00807C27">
        <w:rPr>
          <w:rFonts w:ascii="Mulish" w:hAnsi="Mulish"/>
          <w:lang w:bidi="es-ES"/>
        </w:rPr>
        <w:t>trece</w:t>
      </w:r>
      <w:r w:rsidR="007C3274">
        <w:rPr>
          <w:rFonts w:ascii="Mulish" w:hAnsi="Mulish"/>
          <w:lang w:bidi="es-ES"/>
        </w:rPr>
        <w:t xml:space="preserve"> de las recomendaciones efectuadas en la evaluación de 2025, aunque también ha habido que revisar a la baja el cumplimiento de la obligación Desistimientos y renuncias de contratos, porque no se ha localizado información al respecto</w:t>
      </w:r>
      <w:r w:rsidR="00B56D5B">
        <w:rPr>
          <w:rFonts w:ascii="Mulish" w:hAnsi="Mulish"/>
          <w:lang w:bidi="es-ES"/>
        </w:rPr>
        <w:t>.</w:t>
      </w:r>
    </w:p>
    <w:p w14:paraId="28209DFA" w14:textId="60557E71" w:rsidR="001E106B" w:rsidRPr="00296787" w:rsidRDefault="007C3274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 xml:space="preserve">No obstante, </w:t>
      </w:r>
      <w:r w:rsidR="001E106B" w:rsidRPr="00296787">
        <w:rPr>
          <w:rFonts w:ascii="Mulish" w:hAnsi="Mulish"/>
        </w:rPr>
        <w:t xml:space="preserve">persisten los </w:t>
      </w:r>
      <w:r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012FE8F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714C22">
        <w:rPr>
          <w:rFonts w:ascii="Mulish" w:hAnsi="Mulish"/>
        </w:rPr>
        <w:t xml:space="preserve">,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>rganizativa</w:t>
      </w:r>
      <w:r w:rsidR="00714C22">
        <w:rPr>
          <w:rFonts w:ascii="Mulish" w:hAnsi="Mulish"/>
        </w:rPr>
        <w:t xml:space="preserve">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26AEA614" w14:textId="00719A09" w:rsidR="006B4FAE" w:rsidRDefault="00B56D5B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6C5AD00B" w14:textId="3580F262" w:rsidR="00714C22" w:rsidRDefault="00714C22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EDF5D0A" w14:textId="4A010E64" w:rsidR="00714C22" w:rsidRDefault="00714C22" w:rsidP="00714C22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285DDDFC" w14:textId="0C32D1F3" w:rsidR="007C3274" w:rsidRDefault="007C3274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desistimientos y renuncias.</w:t>
      </w:r>
    </w:p>
    <w:p w14:paraId="196FCB95" w14:textId="6A1043E3" w:rsidR="007912B3" w:rsidRDefault="007C3274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e</w:t>
      </w:r>
      <w:r w:rsidR="007912B3">
        <w:rPr>
          <w:rFonts w:ascii="Mulish" w:hAnsi="Mulish"/>
        </w:rPr>
        <w:t>jecución presupuestaria.</w:t>
      </w:r>
    </w:p>
    <w:p w14:paraId="5197F214" w14:textId="41ECAE88" w:rsidR="007912B3" w:rsidRPr="007912B3" w:rsidRDefault="007912B3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EF4DFB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as indemnizaciones percibidas por altos cargos con ocasión del abandono del cargo</w:t>
      </w:r>
      <w:r w:rsidR="007C327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de forma actualizada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433E0D77" w14:textId="1DAABD90" w:rsidR="007912B3" w:rsidRPr="007912B3" w:rsidRDefault="007912B3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EF4DFB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as resoluciones de autorización o reconocimiento de compatibilidad que afecten a los empleados</w:t>
      </w:r>
      <w:r w:rsidR="007C327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de forma actualizada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4B861382" w14:textId="73C2C73A" w:rsidR="007912B3" w:rsidRDefault="007912B3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EF4DFB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as autorizaciones para actividad privada al cese de altos cargo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s </w:t>
      </w:r>
      <w:r w:rsidRPr="00EF4DFB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en la AGE o asimilados en CCAA o EELL</w:t>
      </w:r>
      <w:r w:rsidR="007C327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de forma actualizada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2D81E31E" w14:textId="77777777" w:rsidR="007912B3" w:rsidRDefault="007912B3" w:rsidP="007912B3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30077498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0224EEE" w14:textId="77777777" w:rsidR="00807C27" w:rsidRPr="00687EAC" w:rsidRDefault="00807C27" w:rsidP="00807C27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>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705DDD99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723909">
        <w:rPr>
          <w:rFonts w:ascii="Mulish" w:hAnsi="Mulish"/>
        </w:rPr>
        <w:t>junio</w:t>
      </w:r>
      <w:r w:rsidR="007912B3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7912B3">
        <w:rPr>
          <w:rFonts w:ascii="Mulish" w:hAnsi="Mulish"/>
        </w:rPr>
        <w:t>6</w:t>
      </w:r>
    </w:p>
    <w:p w14:paraId="5C0B3C54" w14:textId="0F697179" w:rsidR="005D37D2" w:rsidRDefault="005D37D2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B32EE6C" w14:textId="4BF1794E" w:rsidR="005D37D2" w:rsidRDefault="005D37D2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9C77789" w14:textId="1143733A" w:rsidR="005D37D2" w:rsidRDefault="005D37D2" w:rsidP="005D37D2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63A83DFA" w14:textId="485E8BB8" w:rsidR="005D37D2" w:rsidRDefault="005D37D2" w:rsidP="005D37D2">
      <w:pPr>
        <w:pStyle w:val="Sinespaciado"/>
        <w:spacing w:line="276" w:lineRule="auto"/>
        <w:jc w:val="center"/>
        <w:rPr>
          <w:rFonts w:ascii="Mulish" w:hAnsi="Mulish"/>
        </w:rPr>
      </w:pPr>
    </w:p>
    <w:p w14:paraId="5C3424EB" w14:textId="5979E78A" w:rsidR="005D37D2" w:rsidRDefault="005D37D2" w:rsidP="005D37D2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7" w:name="_Hlk234910395"/>
      <w:r>
        <w:rPr>
          <w:rFonts w:ascii="Mulish" w:eastAsia="Times New Roman" w:hAnsi="Mulish"/>
        </w:rPr>
        <w:t xml:space="preserve">Remitido el informe provisional en la semana del 23 al 27 de junio de 2026 a </w:t>
      </w:r>
      <w:r>
        <w:rPr>
          <w:rFonts w:ascii="Mulish" w:eastAsia="Times New Roman" w:hAnsi="Mulish"/>
        </w:rPr>
        <w:t>la Agencia Estatal de Investigación</w:t>
      </w:r>
      <w:r>
        <w:rPr>
          <w:rFonts w:ascii="Mulish" w:eastAsia="Times New Roman" w:hAnsi="Mulish"/>
        </w:rPr>
        <w:t>, no se han recibido observaciones.</w:t>
      </w:r>
    </w:p>
    <w:bookmarkEnd w:id="7"/>
    <w:p w14:paraId="6E22DAE5" w14:textId="77777777" w:rsidR="005D37D2" w:rsidRDefault="005D37D2" w:rsidP="005D37D2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5D37D2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9B101" w14:textId="77777777" w:rsidR="00F40F6F" w:rsidRDefault="00F40F6F" w:rsidP="00F31BC3">
      <w:r>
        <w:separator/>
      </w:r>
    </w:p>
  </w:endnote>
  <w:endnote w:type="continuationSeparator" w:id="0">
    <w:p w14:paraId="1DC7C43C" w14:textId="77777777" w:rsidR="00F40F6F" w:rsidRDefault="00F40F6F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6B07CE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6B07CE">
      <w:rPr>
        <w:rFonts w:ascii="Mulish" w:hAnsi="Mulish"/>
        <w:sz w:val="16"/>
        <w:szCs w:val="16"/>
      </w:rPr>
      <w:fldChar w:fldCharType="begin"/>
    </w:r>
    <w:r w:rsidRPr="006B07CE">
      <w:rPr>
        <w:rFonts w:ascii="Mulish" w:hAnsi="Mulish"/>
        <w:sz w:val="16"/>
        <w:szCs w:val="16"/>
      </w:rPr>
      <w:instrText>PAGE   \* MERGEFORMAT</w:instrText>
    </w:r>
    <w:r w:rsidRPr="006B07CE">
      <w:rPr>
        <w:rFonts w:ascii="Mulish" w:hAnsi="Mulish"/>
        <w:sz w:val="16"/>
        <w:szCs w:val="16"/>
      </w:rPr>
      <w:fldChar w:fldCharType="separate"/>
    </w:r>
    <w:r w:rsidRPr="006B07CE">
      <w:rPr>
        <w:rFonts w:ascii="Mulish" w:hAnsi="Mulish"/>
        <w:sz w:val="16"/>
        <w:szCs w:val="16"/>
      </w:rPr>
      <w:t>2</w:t>
    </w:r>
    <w:r w:rsidRPr="006B07CE">
      <w:rPr>
        <w:rFonts w:ascii="Mulish" w:hAnsi="Mulish"/>
        <w:sz w:val="16"/>
        <w:szCs w:val="16"/>
      </w:rPr>
      <w:fldChar w:fldCharType="end"/>
    </w:r>
    <w:r w:rsidRPr="006B07CE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6B07CE">
      <w:rPr>
        <w:rFonts w:ascii="Mulish" w:hAnsi="Mulish"/>
        <w:sz w:val="16"/>
        <w:szCs w:val="16"/>
      </w:rPr>
      <w:t>CONSEJO DE TRANSPARENCIA AAI</w:t>
    </w:r>
    <w:bookmarkEnd w:id="0"/>
    <w:r w:rsidRPr="006B07CE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6B07CE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6B07CE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6B07CE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6B07CE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6B07CE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6B07CE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6B07CE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6B07CE" w:rsidRDefault="005D37D2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6B07C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6B07C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6B07CE" w:rsidRDefault="005D37D2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6B07C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6B07C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E1004" w14:textId="77777777" w:rsidR="00F40F6F" w:rsidRDefault="00F40F6F" w:rsidP="00F31BC3">
      <w:r>
        <w:separator/>
      </w:r>
    </w:p>
  </w:footnote>
  <w:footnote w:type="continuationSeparator" w:id="0">
    <w:p w14:paraId="35593213" w14:textId="77777777" w:rsidR="00F40F6F" w:rsidRDefault="00F40F6F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3B442AAE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41262B74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38AF61B5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4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7419B0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3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2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27"/>
  </w:num>
  <w:num w:numId="2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3214"/>
    <w:rsid w:val="00045AFA"/>
    <w:rsid w:val="00045E1E"/>
    <w:rsid w:val="00053A0E"/>
    <w:rsid w:val="0005642F"/>
    <w:rsid w:val="00057317"/>
    <w:rsid w:val="00064DC7"/>
    <w:rsid w:val="00065F1A"/>
    <w:rsid w:val="00072B7E"/>
    <w:rsid w:val="000775A5"/>
    <w:rsid w:val="0008502E"/>
    <w:rsid w:val="00085AD5"/>
    <w:rsid w:val="00085C93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968BD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24C3"/>
    <w:rsid w:val="001E106B"/>
    <w:rsid w:val="001E597E"/>
    <w:rsid w:val="001E5AAD"/>
    <w:rsid w:val="001F2D40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7C57"/>
    <w:rsid w:val="002C19B9"/>
    <w:rsid w:val="002C1DD9"/>
    <w:rsid w:val="002C2472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0D01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4EB6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D37D2"/>
    <w:rsid w:val="005E2505"/>
    <w:rsid w:val="005E61F8"/>
    <w:rsid w:val="005E6704"/>
    <w:rsid w:val="005F3C59"/>
    <w:rsid w:val="005F4F71"/>
    <w:rsid w:val="005F580F"/>
    <w:rsid w:val="005F5CCA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5746"/>
    <w:rsid w:val="006475A7"/>
    <w:rsid w:val="00652D9F"/>
    <w:rsid w:val="00661E94"/>
    <w:rsid w:val="00672A65"/>
    <w:rsid w:val="0068498F"/>
    <w:rsid w:val="00694E5D"/>
    <w:rsid w:val="0069673B"/>
    <w:rsid w:val="006B07CE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23909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12B3"/>
    <w:rsid w:val="007942B7"/>
    <w:rsid w:val="00794BEF"/>
    <w:rsid w:val="007954A6"/>
    <w:rsid w:val="007B5543"/>
    <w:rsid w:val="007C3274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3D87"/>
    <w:rsid w:val="00804174"/>
    <w:rsid w:val="00805A8D"/>
    <w:rsid w:val="00807495"/>
    <w:rsid w:val="00807C27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2BD3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399D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A3F86"/>
    <w:rsid w:val="009A726E"/>
    <w:rsid w:val="009B23EF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56D5B"/>
    <w:rsid w:val="00B61412"/>
    <w:rsid w:val="00B628C5"/>
    <w:rsid w:val="00B7216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3F6E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81ED6"/>
    <w:rsid w:val="00D9090A"/>
    <w:rsid w:val="00D940D6"/>
    <w:rsid w:val="00D96084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3A5B"/>
    <w:rsid w:val="00F36022"/>
    <w:rsid w:val="00F361B3"/>
    <w:rsid w:val="00F40F6F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4C4EB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C4E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aei.gob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A930C07A0046B7865209B050B76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06A39-F53F-48D5-88B4-52554D292374}"/>
      </w:docPartPr>
      <w:docPartBody>
        <w:p w:rsidR="00C34A7F" w:rsidRDefault="00FF57C5" w:rsidP="00FF57C5">
          <w:pPr>
            <w:pStyle w:val="E8A930C07A0046B7865209B050B766D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260669958344CA8D5E9F1002783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0C0E7-0528-4411-8164-7EB0BD044AB3}"/>
      </w:docPartPr>
      <w:docPartBody>
        <w:p w:rsidR="00C34A7F" w:rsidRDefault="00FF57C5" w:rsidP="00FF57C5">
          <w:pPr>
            <w:pStyle w:val="09260669958344CA8D5E9F100278368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E06EE033ADA4CF787559E5E79026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139AA-A097-4161-B1DF-689CA18368F1}"/>
      </w:docPartPr>
      <w:docPartBody>
        <w:p w:rsidR="00C34A7F" w:rsidRDefault="00FF57C5" w:rsidP="00FF57C5">
          <w:pPr>
            <w:pStyle w:val="6E06EE033ADA4CF787559E5E7902668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4A9AEDB6B25414ABFBE25DFEE1F4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2C621-7F97-42B7-A736-A9DE2A0530FE}"/>
      </w:docPartPr>
      <w:docPartBody>
        <w:p w:rsidR="00C34A7F" w:rsidRDefault="00FF57C5" w:rsidP="00FF57C5">
          <w:pPr>
            <w:pStyle w:val="A4A9AEDB6B25414ABFBE25DFEE1F42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EB687AD68144D1A0D3344917033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FB866-1C48-4D9D-8B3E-DBE021268D93}"/>
      </w:docPartPr>
      <w:docPartBody>
        <w:p w:rsidR="00C34A7F" w:rsidRDefault="00FF57C5" w:rsidP="00FF57C5">
          <w:pPr>
            <w:pStyle w:val="A1EB687AD68144D1A0D3344917033C3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7748B66645C4EFD9906F7BA16335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CD02F-B11C-4964-8F9C-C31773D56A3D}"/>
      </w:docPartPr>
      <w:docPartBody>
        <w:p w:rsidR="00C34A7F" w:rsidRDefault="00FF57C5" w:rsidP="00FF57C5">
          <w:pPr>
            <w:pStyle w:val="A7748B66645C4EFD9906F7BA163359D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C59EBBB4AC5483F952305C6E9C22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8A287-2A4B-402E-B5D9-297B47CD475E}"/>
      </w:docPartPr>
      <w:docPartBody>
        <w:p w:rsidR="00C34A7F" w:rsidRDefault="00FF57C5" w:rsidP="00FF57C5">
          <w:pPr>
            <w:pStyle w:val="CC59EBBB4AC5483F952305C6E9C2277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6894B841C5543E4A826C3D753EC3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65745-42DF-46CC-BB56-D9367704C307}"/>
      </w:docPartPr>
      <w:docPartBody>
        <w:p w:rsidR="00C34A7F" w:rsidRDefault="00FF57C5" w:rsidP="00FF57C5">
          <w:pPr>
            <w:pStyle w:val="76894B841C5543E4A826C3D753EC3C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1BC32983AB84A219DFA0DE223F61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04202-A3F6-4ADF-809A-3E916225189F}"/>
      </w:docPartPr>
      <w:docPartBody>
        <w:p w:rsidR="00C34A7F" w:rsidRDefault="00FF57C5" w:rsidP="00FF57C5">
          <w:pPr>
            <w:pStyle w:val="91BC32983AB84A219DFA0DE223F615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B384A653845FFA60C13D076BCB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EB9FC-0691-4ACA-B9CF-20E9E00C91C7}"/>
      </w:docPartPr>
      <w:docPartBody>
        <w:p w:rsidR="00C34A7F" w:rsidRDefault="00FF57C5" w:rsidP="00FF57C5">
          <w:pPr>
            <w:pStyle w:val="D6CB384A653845FFA60C13D076BCB7C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A31A1C89C484B229146AD320D364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F5BB5-497C-4FC2-8FF1-D45DF5A633F8}"/>
      </w:docPartPr>
      <w:docPartBody>
        <w:p w:rsidR="00C34A7F" w:rsidRDefault="00FF57C5" w:rsidP="00FF57C5">
          <w:pPr>
            <w:pStyle w:val="3A31A1C89C484B229146AD320D36466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B43BDDA5A54B29A1E01BC540B35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375A0-C3F5-4C68-8A0E-D625D1263C26}"/>
      </w:docPartPr>
      <w:docPartBody>
        <w:p w:rsidR="00C34A7F" w:rsidRDefault="00FF57C5" w:rsidP="00FF57C5">
          <w:pPr>
            <w:pStyle w:val="D7B43BDDA5A54B29A1E01BC540B358B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F9DB0FC2254596B606CC194C694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77C61-B48B-4941-B00E-88F9DB07D382}"/>
      </w:docPartPr>
      <w:docPartBody>
        <w:p w:rsidR="00C34A7F" w:rsidRDefault="00FF57C5" w:rsidP="00FF57C5">
          <w:pPr>
            <w:pStyle w:val="EBF9DB0FC2254596B606CC194C69480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5F9B88BBCE4A148FFAC4A67ED94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9950B-3F71-471D-ABEF-086EC3C9D8E5}"/>
      </w:docPartPr>
      <w:docPartBody>
        <w:p w:rsidR="00C34A7F" w:rsidRDefault="00FF57C5" w:rsidP="00FF57C5">
          <w:pPr>
            <w:pStyle w:val="665F9B88BBCE4A148FFAC4A67ED94E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C9291F2304F4110B1A944BB51F8B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B8F76-87D4-49D2-A708-3F9BA8BF630C}"/>
      </w:docPartPr>
      <w:docPartBody>
        <w:p w:rsidR="00C34A7F" w:rsidRDefault="00FF57C5" w:rsidP="00FF57C5">
          <w:pPr>
            <w:pStyle w:val="9C9291F2304F4110B1A944BB51F8B49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9DCB10A39446BBA70F837659FB9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F5EC8-C9AD-45F2-926B-B06F96AB55F9}"/>
      </w:docPartPr>
      <w:docPartBody>
        <w:p w:rsidR="00C34A7F" w:rsidRDefault="00FF57C5" w:rsidP="00FF57C5">
          <w:pPr>
            <w:pStyle w:val="BA9DCB10A39446BBA70F837659FB978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AA2F81743B440BA00966B15B6F4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373DC-3B54-4A63-9E29-318419CD6EFC}"/>
      </w:docPartPr>
      <w:docPartBody>
        <w:p w:rsidR="00C34A7F" w:rsidRDefault="00FF57C5" w:rsidP="00FF57C5">
          <w:pPr>
            <w:pStyle w:val="00AA2F81743B440BA00966B15B6F499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3742D0CF2A4B35BE4172EA4FEF3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D3827-72EE-45E3-A8BD-EAC6BA63BAB4}"/>
      </w:docPartPr>
      <w:docPartBody>
        <w:p w:rsidR="00C34A7F" w:rsidRDefault="00FF57C5" w:rsidP="00FF57C5">
          <w:pPr>
            <w:pStyle w:val="4C3742D0CF2A4B35BE4172EA4FEF3D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40F13AB652A4DC8B9AC62748CF82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68777-6286-4654-AE9C-CBB8D501EBC2}"/>
      </w:docPartPr>
      <w:docPartBody>
        <w:p w:rsidR="00C34A7F" w:rsidRDefault="00FF57C5" w:rsidP="00FF57C5">
          <w:pPr>
            <w:pStyle w:val="440F13AB652A4DC8B9AC62748CF821B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2C6B5FE56C64233AB095679C4DE4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8D232-538B-44CE-980C-1B8DC88D60EF}"/>
      </w:docPartPr>
      <w:docPartBody>
        <w:p w:rsidR="00C34A7F" w:rsidRDefault="00FF57C5" w:rsidP="00FF57C5">
          <w:pPr>
            <w:pStyle w:val="A2C6B5FE56C64233AB095679C4DE4E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6491A1AAD14EC6A5276C6E37C12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903D4-B84B-4943-B868-B1F2CB334777}"/>
      </w:docPartPr>
      <w:docPartBody>
        <w:p w:rsidR="00C34A7F" w:rsidRDefault="00FF57C5" w:rsidP="00FF57C5">
          <w:pPr>
            <w:pStyle w:val="B06491A1AAD14EC6A5276C6E37C12E1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C18B112C484F4BB535F0DEDCD07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450F1-7559-4518-979B-056A5884C907}"/>
      </w:docPartPr>
      <w:docPartBody>
        <w:p w:rsidR="00C34A7F" w:rsidRDefault="00FF57C5" w:rsidP="00FF57C5">
          <w:pPr>
            <w:pStyle w:val="07C18B112C484F4BB535F0DEDCD077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47653734114463BAEE17FF06E6A7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03735-00FE-49F7-BED6-6F405153266E}"/>
      </w:docPartPr>
      <w:docPartBody>
        <w:p w:rsidR="00C34A7F" w:rsidRDefault="00FF57C5" w:rsidP="00FF57C5">
          <w:pPr>
            <w:pStyle w:val="B47653734114463BAEE17FF06E6A71A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A806E764ED143D19432740266DE7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F30FE-9DB3-4750-A944-49E9E0F13657}"/>
      </w:docPartPr>
      <w:docPartBody>
        <w:p w:rsidR="00C34A7F" w:rsidRDefault="00FF57C5" w:rsidP="00FF57C5">
          <w:pPr>
            <w:pStyle w:val="DA806E764ED143D19432740266DE7B8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5D2F95C9B1E48CC91DB4635A80A2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FD7F-0FF9-4BE9-A403-CCEE5650B098}"/>
      </w:docPartPr>
      <w:docPartBody>
        <w:p w:rsidR="00C34A7F" w:rsidRDefault="00FF57C5" w:rsidP="00FF57C5">
          <w:pPr>
            <w:pStyle w:val="A5D2F95C9B1E48CC91DB4635A80A295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C90E6754E5C473C92D687A47B7AC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80EBF-09A1-402E-BFA6-9E70DFC575B9}"/>
      </w:docPartPr>
      <w:docPartBody>
        <w:p w:rsidR="00C34A7F" w:rsidRDefault="00FF57C5" w:rsidP="00FF57C5">
          <w:pPr>
            <w:pStyle w:val="5C90E6754E5C473C92D687A47B7AC6C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2DB99111548448115C1DD88186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74D05-06B0-40D5-89CB-6AC3E2E3C501}"/>
      </w:docPartPr>
      <w:docPartBody>
        <w:p w:rsidR="00C34A7F" w:rsidRDefault="00FF57C5" w:rsidP="00FF57C5">
          <w:pPr>
            <w:pStyle w:val="2462DB99111548448115C1DD881860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B3BED6A36EF47F8811CB7AC1272B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0B515-F512-4DFD-BB84-AD5C6521C254}"/>
      </w:docPartPr>
      <w:docPartBody>
        <w:p w:rsidR="00C34A7F" w:rsidRDefault="00FF57C5" w:rsidP="00FF57C5">
          <w:pPr>
            <w:pStyle w:val="8B3BED6A36EF47F8811CB7AC1272B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8AB17E621D64A4B882A7BC334E77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BC2FD-7926-487D-B0C2-B10643E5A971}"/>
      </w:docPartPr>
      <w:docPartBody>
        <w:p w:rsidR="00C34A7F" w:rsidRDefault="00FF57C5" w:rsidP="00FF57C5">
          <w:pPr>
            <w:pStyle w:val="98AB17E621D64A4B882A7BC334E7749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A2AD082A614E8E8192BCFDD81C4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D67AD-537B-45A4-A1D2-352C646F18F8}"/>
      </w:docPartPr>
      <w:docPartBody>
        <w:p w:rsidR="00C34A7F" w:rsidRDefault="00FF57C5" w:rsidP="00FF57C5">
          <w:pPr>
            <w:pStyle w:val="DFA2AD082A614E8E8192BCFDD81C4D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241690B93D741A9A353052512D9F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60A39-C38E-484C-BDEC-5C13D3C1A0E1}"/>
      </w:docPartPr>
      <w:docPartBody>
        <w:p w:rsidR="00C34A7F" w:rsidRDefault="00FF57C5" w:rsidP="00FF57C5">
          <w:pPr>
            <w:pStyle w:val="7241690B93D741A9A353052512D9FE7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3C8B912D23B4859BC74BAF728F86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C17D8-7B65-41F3-8929-314260E98B2F}"/>
      </w:docPartPr>
      <w:docPartBody>
        <w:p w:rsidR="00C34A7F" w:rsidRDefault="00FF57C5" w:rsidP="00FF57C5">
          <w:pPr>
            <w:pStyle w:val="E3C8B912D23B4859BC74BAF728F861C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E12E3F44C0454EB4674B115F738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8E6E0-A4C2-42F9-A25A-B4B481D3BBAD}"/>
      </w:docPartPr>
      <w:docPartBody>
        <w:p w:rsidR="00C34A7F" w:rsidRDefault="00FF57C5" w:rsidP="00FF57C5">
          <w:pPr>
            <w:pStyle w:val="0FE12E3F44C0454EB4674B115F7385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95834D66DD4BC5A2E47D4EFF863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CE5AA-B31C-40A2-99C3-135692B41C86}"/>
      </w:docPartPr>
      <w:docPartBody>
        <w:p w:rsidR="00C34A7F" w:rsidRDefault="00FF57C5" w:rsidP="00FF57C5">
          <w:pPr>
            <w:pStyle w:val="A195834D66DD4BC5A2E47D4EFF86304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0028D3EF2D74E51B39825A53FDB7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35DFD-BEB4-43A7-A1CB-229B59332401}"/>
      </w:docPartPr>
      <w:docPartBody>
        <w:p w:rsidR="00C34A7F" w:rsidRDefault="00FF57C5" w:rsidP="00FF57C5">
          <w:pPr>
            <w:pStyle w:val="80028D3EF2D74E51B39825A53FDB75B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7E438CF5FC44898B22C87CC4DDDC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B2602-6989-4793-82B5-07D39C1457F6}"/>
      </w:docPartPr>
      <w:docPartBody>
        <w:p w:rsidR="00C34A7F" w:rsidRDefault="00FF57C5" w:rsidP="00FF57C5">
          <w:pPr>
            <w:pStyle w:val="F7E438CF5FC44898B22C87CC4DDDC15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0C0D40B6279454B86CCFF7B750AB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6EC17-44B3-4190-92E9-16FFAE29E50E}"/>
      </w:docPartPr>
      <w:docPartBody>
        <w:p w:rsidR="00C34A7F" w:rsidRDefault="00FF57C5" w:rsidP="00FF57C5">
          <w:pPr>
            <w:pStyle w:val="80C0D40B6279454B86CCFF7B750AB07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5622820CF3042ABB9EB921937742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03544-E3E2-4008-802F-151A08CC9702}"/>
      </w:docPartPr>
      <w:docPartBody>
        <w:p w:rsidR="00C34A7F" w:rsidRDefault="00FF57C5" w:rsidP="00FF57C5">
          <w:pPr>
            <w:pStyle w:val="95622820CF3042ABB9EB92193774290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3886FFEED0741C5AB6636176C807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FA442-C429-4C52-A503-6ECF4908FFAB}"/>
      </w:docPartPr>
      <w:docPartBody>
        <w:p w:rsidR="00C34A7F" w:rsidRDefault="00FF57C5" w:rsidP="00FF57C5">
          <w:pPr>
            <w:pStyle w:val="93886FFEED0741C5AB6636176C807BB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EF09BE4D9046F9AB7B3FB51B33F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00138-747E-4186-8493-09AE89CC3C25}"/>
      </w:docPartPr>
      <w:docPartBody>
        <w:p w:rsidR="00C34A7F" w:rsidRDefault="00FF57C5" w:rsidP="00FF57C5">
          <w:pPr>
            <w:pStyle w:val="10EF09BE4D9046F9AB7B3FB51B33F8A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4A5E3ED94F34F8DAB78222411112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19BF9-0E79-435F-B29E-8C616A525284}"/>
      </w:docPartPr>
      <w:docPartBody>
        <w:p w:rsidR="00C34A7F" w:rsidRDefault="00FF57C5" w:rsidP="00FF57C5">
          <w:pPr>
            <w:pStyle w:val="C4A5E3ED94F34F8DAB782224111127F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2C50490BED44E999384434C3A82E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5B78C-3312-42AD-A92C-142114AC926E}"/>
      </w:docPartPr>
      <w:docPartBody>
        <w:p w:rsidR="00C34A7F" w:rsidRDefault="00FF57C5" w:rsidP="00FF57C5">
          <w:pPr>
            <w:pStyle w:val="82C50490BED44E999384434C3A82E2C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B8F21BCF82B490380C1B1E9F4C37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CFF5B-B740-40F6-813D-51C2D4AB4FD1}"/>
      </w:docPartPr>
      <w:docPartBody>
        <w:p w:rsidR="00C34A7F" w:rsidRDefault="00FF57C5" w:rsidP="00FF57C5">
          <w:pPr>
            <w:pStyle w:val="4B8F21BCF82B490380C1B1E9F4C3763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C6FBFE0F1C43E482FCFBD159B3A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E1BD4-7429-47D1-97FB-D9FD31237E57}"/>
      </w:docPartPr>
      <w:docPartBody>
        <w:p w:rsidR="00C34A7F" w:rsidRDefault="00FF57C5" w:rsidP="00FF57C5">
          <w:pPr>
            <w:pStyle w:val="F3C6FBFE0F1C43E482FCFBD159B3A66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A8E984922648F48B39C7EC22F59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C65C9-F6BB-4474-8771-ADC950E3CBED}"/>
      </w:docPartPr>
      <w:docPartBody>
        <w:p w:rsidR="00C34A7F" w:rsidRDefault="00FF57C5" w:rsidP="00FF57C5">
          <w:pPr>
            <w:pStyle w:val="1DA8E984922648F48B39C7EC22F59B1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4254F0D769C44159257728B523EB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BFC4E-ABB9-464D-9742-7AC0690B93E8}"/>
      </w:docPartPr>
      <w:docPartBody>
        <w:p w:rsidR="00C34A7F" w:rsidRDefault="00FF57C5" w:rsidP="00FF57C5">
          <w:pPr>
            <w:pStyle w:val="C4254F0D769C44159257728B523EBC9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EBABD4B66E94FCBBEF91D690984A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2EBE7-EB63-4752-977C-ACA0B85416A6}"/>
      </w:docPartPr>
      <w:docPartBody>
        <w:p w:rsidR="00C34A7F" w:rsidRDefault="00FF57C5" w:rsidP="00FF57C5">
          <w:pPr>
            <w:pStyle w:val="CEBABD4B66E94FCBBEF91D690984A8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C91F6E75AEE4E5F8824DF6B75046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71B3D-DA20-4BCC-BF16-7661A590DA37}"/>
      </w:docPartPr>
      <w:docPartBody>
        <w:p w:rsidR="00C34A7F" w:rsidRDefault="00FF57C5" w:rsidP="00FF57C5">
          <w:pPr>
            <w:pStyle w:val="1C91F6E75AEE4E5F8824DF6B7504619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686FDD5FC64BDFA575C8075B3A7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C98A7-387B-4BF5-B416-D68C6C360B73}"/>
      </w:docPartPr>
      <w:docPartBody>
        <w:p w:rsidR="00C34A7F" w:rsidRDefault="00FF57C5" w:rsidP="00FF57C5">
          <w:pPr>
            <w:pStyle w:val="8C686FDD5FC64BDFA575C8075B3A7F6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6FB705B7E11415F9726FE5181D2E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5246E-7CC6-4B1E-970A-20418ED37307}"/>
      </w:docPartPr>
      <w:docPartBody>
        <w:p w:rsidR="00C34A7F" w:rsidRDefault="00FF57C5" w:rsidP="00FF57C5">
          <w:pPr>
            <w:pStyle w:val="96FB705B7E11415F9726FE5181D2EB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63717690814DE6BB33B133D222F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4E499-3ED0-4455-8EAA-90B850EDBD20}"/>
      </w:docPartPr>
      <w:docPartBody>
        <w:p w:rsidR="00C34A7F" w:rsidRDefault="00FF57C5" w:rsidP="00FF57C5">
          <w:pPr>
            <w:pStyle w:val="EB63717690814DE6BB33B133D222FE2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5B11F937A98428A97E04696C6E53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760DC-1C46-4489-8F55-434C74EE8648}"/>
      </w:docPartPr>
      <w:docPartBody>
        <w:p w:rsidR="00C34A7F" w:rsidRDefault="00FF57C5" w:rsidP="00FF57C5">
          <w:pPr>
            <w:pStyle w:val="E5B11F937A98428A97E04696C6E53D4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ED0C2B05E942EC9F129B9BFF756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253A1-AEC0-4469-99EE-E04AFC318721}"/>
      </w:docPartPr>
      <w:docPartBody>
        <w:p w:rsidR="00C34A7F" w:rsidRDefault="00FF57C5" w:rsidP="00FF57C5">
          <w:pPr>
            <w:pStyle w:val="F5ED0C2B05E942EC9F129B9BFF75630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1F7A78C3BAA40CD90143CB563178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1F632-55D9-4C73-8BE7-3CACE26CA5E3}"/>
      </w:docPartPr>
      <w:docPartBody>
        <w:p w:rsidR="00C34A7F" w:rsidRDefault="00FF57C5" w:rsidP="00FF57C5">
          <w:pPr>
            <w:pStyle w:val="51F7A78C3BAA40CD90143CB563178C2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3DB9B7883F4392B86C80A52F34D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5BC00-F042-4C31-98BA-B8710CB86DFD}"/>
      </w:docPartPr>
      <w:docPartBody>
        <w:p w:rsidR="00C34A7F" w:rsidRDefault="00FF57C5" w:rsidP="00FF57C5">
          <w:pPr>
            <w:pStyle w:val="3F3DB9B7883F4392B86C80A52F34D79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E98843081C64DA5AA7DADD1AE670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AE2B6-7D13-4B62-8F9C-92B89A1DA4A2}"/>
      </w:docPartPr>
      <w:docPartBody>
        <w:p w:rsidR="00C34A7F" w:rsidRDefault="00FF57C5" w:rsidP="00FF57C5">
          <w:pPr>
            <w:pStyle w:val="6E98843081C64DA5AA7DADD1AE67039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945F4870B6449C87D3F42F3CDFF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5EE1C-BD10-4DDA-AA87-F98FDBD72286}"/>
      </w:docPartPr>
      <w:docPartBody>
        <w:p w:rsidR="00C34A7F" w:rsidRDefault="00FF57C5" w:rsidP="00FF57C5">
          <w:pPr>
            <w:pStyle w:val="B9945F4870B6449C87D3F42F3CDFFF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FEB777032E84000B9D72057226E5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46162-A614-4C69-8F9E-C515F947C083}"/>
      </w:docPartPr>
      <w:docPartBody>
        <w:p w:rsidR="00C34A7F" w:rsidRDefault="00FF57C5" w:rsidP="00FF57C5">
          <w:pPr>
            <w:pStyle w:val="CFEB777032E84000B9D72057226E5BB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D7F252CD9B84F58A0AF6CB4895DA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33B63-710A-43CE-BFC9-690C569694E6}"/>
      </w:docPartPr>
      <w:docPartBody>
        <w:p w:rsidR="00C34A7F" w:rsidRDefault="00FF57C5" w:rsidP="00FF57C5">
          <w:pPr>
            <w:pStyle w:val="BD7F252CD9B84F58A0AF6CB4895DA32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06E9FE5C1D6449899D4A3906D56D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0A501-A40E-4F7C-A645-9ECAB98A710F}"/>
      </w:docPartPr>
      <w:docPartBody>
        <w:p w:rsidR="00C34A7F" w:rsidRDefault="00FF57C5" w:rsidP="00FF57C5">
          <w:pPr>
            <w:pStyle w:val="906E9FE5C1D6449899D4A3906D56DBA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BA3957C5D34E79BB1B7AE68C2F3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E17C6-74BA-4D8B-98E5-07BD7A82AC63}"/>
      </w:docPartPr>
      <w:docPartBody>
        <w:p w:rsidR="00C34A7F" w:rsidRDefault="00FF57C5" w:rsidP="00FF57C5">
          <w:pPr>
            <w:pStyle w:val="DFBA3957C5D34E79BB1B7AE68C2F3EA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7C22001EF5F4395B676D627247E1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1813F-7280-419C-9EE9-CAC883E53284}"/>
      </w:docPartPr>
      <w:docPartBody>
        <w:p w:rsidR="00C34A7F" w:rsidRDefault="00FF57C5" w:rsidP="00FF57C5">
          <w:pPr>
            <w:pStyle w:val="17C22001EF5F4395B676D627247E15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D62BCA46540449D8C3F31DC72EEE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6EB58-827B-4648-8066-6FB8E1DDB40B}"/>
      </w:docPartPr>
      <w:docPartBody>
        <w:p w:rsidR="00C34A7F" w:rsidRDefault="00FF57C5" w:rsidP="00FF57C5">
          <w:pPr>
            <w:pStyle w:val="6D62BCA46540449D8C3F31DC72EEE5D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426CDDC1FFA4447B5BE50FEFEC65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9CCA2-C690-4A71-A1C5-BE4AC2CB0786}"/>
      </w:docPartPr>
      <w:docPartBody>
        <w:p w:rsidR="00C34A7F" w:rsidRDefault="00FF57C5" w:rsidP="00FF57C5">
          <w:pPr>
            <w:pStyle w:val="1426CDDC1FFA4447B5BE50FEFEC65B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5E7EEA32E047499FC56915262C5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94875-ED94-41E6-9347-9F2D3C27137D}"/>
      </w:docPartPr>
      <w:docPartBody>
        <w:p w:rsidR="00C34A7F" w:rsidRDefault="00FF57C5" w:rsidP="00FF57C5">
          <w:pPr>
            <w:pStyle w:val="E95E7EEA32E047499FC56915262C5E3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16A326072194E648B78066181ADE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B56E9-9D27-42EE-A0BD-9AFC93B0C621}"/>
      </w:docPartPr>
      <w:docPartBody>
        <w:p w:rsidR="00C34A7F" w:rsidRDefault="00FF57C5" w:rsidP="00FF57C5">
          <w:pPr>
            <w:pStyle w:val="316A326072194E648B78066181ADE8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4BA427C7BA444BB8AA80BFC28DDB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4A961-DE10-4A6D-BD30-FA4C26C8FEAD}"/>
      </w:docPartPr>
      <w:docPartBody>
        <w:p w:rsidR="00C34A7F" w:rsidRDefault="00FF57C5" w:rsidP="00FF57C5">
          <w:pPr>
            <w:pStyle w:val="84BA427C7BA444BB8AA80BFC28DDB50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15CDC9CD7454045B28D5A8D16144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6C15E-A218-40A5-91E7-47F7690F5E53}"/>
      </w:docPartPr>
      <w:docPartBody>
        <w:p w:rsidR="00C34A7F" w:rsidRDefault="00FF57C5" w:rsidP="00FF57C5">
          <w:pPr>
            <w:pStyle w:val="315CDC9CD7454045B28D5A8D161449C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22A7BDC63734E4F99A8E31E8A406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5894D-A2A0-4CCA-8229-EE4701BF1B30}"/>
      </w:docPartPr>
      <w:docPartBody>
        <w:p w:rsidR="00C34A7F" w:rsidRDefault="00FF57C5" w:rsidP="00FF57C5">
          <w:pPr>
            <w:pStyle w:val="522A7BDC63734E4F99A8E31E8A406CC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5140015D3B74FF9837AD130D895E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71D8D-D049-4824-87E3-7DB67AE418EA}"/>
      </w:docPartPr>
      <w:docPartBody>
        <w:p w:rsidR="00C34A7F" w:rsidRDefault="00FF57C5" w:rsidP="00FF57C5">
          <w:pPr>
            <w:pStyle w:val="75140015D3B74FF9837AD130D895E2F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C0A2E05FC24B83978CBC5B97DCA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678F2-0C32-4DAA-A68B-469F8EB22356}"/>
      </w:docPartPr>
      <w:docPartBody>
        <w:p w:rsidR="00C34A7F" w:rsidRDefault="00FF57C5" w:rsidP="00FF57C5">
          <w:pPr>
            <w:pStyle w:val="BAC0A2E05FC24B83978CBC5B97DCAD8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EC14A9FC224226A402FFC57FD15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C3479-08C9-408C-B39F-2E12CD2A19C1}"/>
      </w:docPartPr>
      <w:docPartBody>
        <w:p w:rsidR="00C34A7F" w:rsidRDefault="00FF57C5" w:rsidP="00FF57C5">
          <w:pPr>
            <w:pStyle w:val="2EEC14A9FC224226A402FFC57FD156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ECAAD7ED72948F6B085C081226A7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EF1A2-AE6A-4544-940A-93019FB89B63}"/>
      </w:docPartPr>
      <w:docPartBody>
        <w:p w:rsidR="00C34A7F" w:rsidRDefault="00FF57C5" w:rsidP="00FF57C5">
          <w:pPr>
            <w:pStyle w:val="8ECAAD7ED72948F6B085C081226A767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D36EFC339E14331B08B6F0F0A450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AEC3C-0134-4178-BFE5-755A9AAEE6BA}"/>
      </w:docPartPr>
      <w:docPartBody>
        <w:p w:rsidR="00C34A7F" w:rsidRDefault="00FF57C5" w:rsidP="00FF57C5">
          <w:pPr>
            <w:pStyle w:val="ED36EFC339E14331B08B6F0F0A45000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841E13609F47AD9F42A08BDA27D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9B30D-F691-481D-A79F-A20FA0D9DABF}"/>
      </w:docPartPr>
      <w:docPartBody>
        <w:p w:rsidR="00C34A7F" w:rsidRDefault="00FF57C5" w:rsidP="00FF57C5">
          <w:pPr>
            <w:pStyle w:val="5B841E13609F47AD9F42A08BDA27DB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D7B543486D4ED6BBEB85CE4E1BD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C8E53-9606-4D4A-ACF2-27FFB06CD7E2}"/>
      </w:docPartPr>
      <w:docPartBody>
        <w:p w:rsidR="00C34A7F" w:rsidRDefault="00FF57C5" w:rsidP="00FF57C5">
          <w:pPr>
            <w:pStyle w:val="19D7B543486D4ED6BBEB85CE4E1BD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9B4F5C"/>
    <w:rsid w:val="00A036B0"/>
    <w:rsid w:val="00A104A7"/>
    <w:rsid w:val="00AB484A"/>
    <w:rsid w:val="00AD7C28"/>
    <w:rsid w:val="00AE2C03"/>
    <w:rsid w:val="00B103B1"/>
    <w:rsid w:val="00B42024"/>
    <w:rsid w:val="00B6573C"/>
    <w:rsid w:val="00C0036D"/>
    <w:rsid w:val="00C03BBC"/>
    <w:rsid w:val="00C129B4"/>
    <w:rsid w:val="00C32372"/>
    <w:rsid w:val="00C34A7F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F57C5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E8A930C07A0046B7865209B050B766DF">
    <w:name w:val="E8A930C07A0046B7865209B050B766DF"/>
    <w:rsid w:val="00FF57C5"/>
    <w:pPr>
      <w:spacing w:after="160" w:line="259" w:lineRule="auto"/>
    </w:pPr>
  </w:style>
  <w:style w:type="paragraph" w:customStyle="1" w:styleId="09260669958344CA8D5E9F1002783681">
    <w:name w:val="09260669958344CA8D5E9F1002783681"/>
    <w:rsid w:val="00FF57C5"/>
    <w:pPr>
      <w:spacing w:after="160" w:line="259" w:lineRule="auto"/>
    </w:pPr>
  </w:style>
  <w:style w:type="paragraph" w:customStyle="1" w:styleId="6E06EE033ADA4CF787559E5E7902668C">
    <w:name w:val="6E06EE033ADA4CF787559E5E7902668C"/>
    <w:rsid w:val="00FF57C5"/>
    <w:pPr>
      <w:spacing w:after="160" w:line="259" w:lineRule="auto"/>
    </w:pPr>
  </w:style>
  <w:style w:type="paragraph" w:customStyle="1" w:styleId="A4A9AEDB6B25414ABFBE25DFEE1F4291">
    <w:name w:val="A4A9AEDB6B25414ABFBE25DFEE1F4291"/>
    <w:rsid w:val="00FF57C5"/>
    <w:pPr>
      <w:spacing w:after="160" w:line="259" w:lineRule="auto"/>
    </w:pPr>
  </w:style>
  <w:style w:type="paragraph" w:customStyle="1" w:styleId="A1EB687AD68144D1A0D3344917033C39">
    <w:name w:val="A1EB687AD68144D1A0D3344917033C39"/>
    <w:rsid w:val="00FF57C5"/>
    <w:pPr>
      <w:spacing w:after="160" w:line="259" w:lineRule="auto"/>
    </w:pPr>
  </w:style>
  <w:style w:type="paragraph" w:customStyle="1" w:styleId="A7748B66645C4EFD9906F7BA163359D7">
    <w:name w:val="A7748B66645C4EFD9906F7BA163359D7"/>
    <w:rsid w:val="00FF57C5"/>
    <w:pPr>
      <w:spacing w:after="160" w:line="259" w:lineRule="auto"/>
    </w:pPr>
  </w:style>
  <w:style w:type="paragraph" w:customStyle="1" w:styleId="CC59EBBB4AC5483F952305C6E9C22771">
    <w:name w:val="CC59EBBB4AC5483F952305C6E9C22771"/>
    <w:rsid w:val="00FF57C5"/>
    <w:pPr>
      <w:spacing w:after="160" w:line="259" w:lineRule="auto"/>
    </w:pPr>
  </w:style>
  <w:style w:type="paragraph" w:customStyle="1" w:styleId="76894B841C5543E4A826C3D753EC3CF7">
    <w:name w:val="76894B841C5543E4A826C3D753EC3CF7"/>
    <w:rsid w:val="00FF57C5"/>
    <w:pPr>
      <w:spacing w:after="160" w:line="259" w:lineRule="auto"/>
    </w:pPr>
  </w:style>
  <w:style w:type="paragraph" w:customStyle="1" w:styleId="91BC32983AB84A219DFA0DE223F615B4">
    <w:name w:val="91BC32983AB84A219DFA0DE223F615B4"/>
    <w:rsid w:val="00FF57C5"/>
    <w:pPr>
      <w:spacing w:after="160" w:line="259" w:lineRule="auto"/>
    </w:pPr>
  </w:style>
  <w:style w:type="paragraph" w:customStyle="1" w:styleId="D6CB384A653845FFA60C13D076BCB7CB">
    <w:name w:val="D6CB384A653845FFA60C13D076BCB7CB"/>
    <w:rsid w:val="00FF57C5"/>
    <w:pPr>
      <w:spacing w:after="160" w:line="259" w:lineRule="auto"/>
    </w:pPr>
  </w:style>
  <w:style w:type="paragraph" w:customStyle="1" w:styleId="3A31A1C89C484B229146AD320D364666">
    <w:name w:val="3A31A1C89C484B229146AD320D364666"/>
    <w:rsid w:val="00FF57C5"/>
    <w:pPr>
      <w:spacing w:after="160" w:line="259" w:lineRule="auto"/>
    </w:pPr>
  </w:style>
  <w:style w:type="paragraph" w:customStyle="1" w:styleId="D7B43BDDA5A54B29A1E01BC540B358BE">
    <w:name w:val="D7B43BDDA5A54B29A1E01BC540B358BE"/>
    <w:rsid w:val="00FF57C5"/>
    <w:pPr>
      <w:spacing w:after="160" w:line="259" w:lineRule="auto"/>
    </w:pPr>
  </w:style>
  <w:style w:type="paragraph" w:customStyle="1" w:styleId="EBF9DB0FC2254596B606CC194C69480D">
    <w:name w:val="EBF9DB0FC2254596B606CC194C69480D"/>
    <w:rsid w:val="00FF57C5"/>
    <w:pPr>
      <w:spacing w:after="160" w:line="259" w:lineRule="auto"/>
    </w:pPr>
  </w:style>
  <w:style w:type="paragraph" w:customStyle="1" w:styleId="665F9B88BBCE4A148FFAC4A67ED94E35">
    <w:name w:val="665F9B88BBCE4A148FFAC4A67ED94E35"/>
    <w:rsid w:val="00FF57C5"/>
    <w:pPr>
      <w:spacing w:after="160" w:line="259" w:lineRule="auto"/>
    </w:pPr>
  </w:style>
  <w:style w:type="paragraph" w:customStyle="1" w:styleId="9C9291F2304F4110B1A944BB51F8B499">
    <w:name w:val="9C9291F2304F4110B1A944BB51F8B499"/>
    <w:rsid w:val="00FF57C5"/>
    <w:pPr>
      <w:spacing w:after="160" w:line="259" w:lineRule="auto"/>
    </w:pPr>
  </w:style>
  <w:style w:type="paragraph" w:customStyle="1" w:styleId="BA9DCB10A39446BBA70F837659FB978A">
    <w:name w:val="BA9DCB10A39446BBA70F837659FB978A"/>
    <w:rsid w:val="00FF57C5"/>
    <w:pPr>
      <w:spacing w:after="160" w:line="259" w:lineRule="auto"/>
    </w:pPr>
  </w:style>
  <w:style w:type="paragraph" w:customStyle="1" w:styleId="00AA2F81743B440BA00966B15B6F499D">
    <w:name w:val="00AA2F81743B440BA00966B15B6F499D"/>
    <w:rsid w:val="00FF57C5"/>
    <w:pPr>
      <w:spacing w:after="160" w:line="259" w:lineRule="auto"/>
    </w:pPr>
  </w:style>
  <w:style w:type="paragraph" w:customStyle="1" w:styleId="4C3742D0CF2A4B35BE4172EA4FEF3D3B">
    <w:name w:val="4C3742D0CF2A4B35BE4172EA4FEF3D3B"/>
    <w:rsid w:val="00FF57C5"/>
    <w:pPr>
      <w:spacing w:after="160" w:line="259" w:lineRule="auto"/>
    </w:pPr>
  </w:style>
  <w:style w:type="paragraph" w:customStyle="1" w:styleId="440F13AB652A4DC8B9AC62748CF821B2">
    <w:name w:val="440F13AB652A4DC8B9AC62748CF821B2"/>
    <w:rsid w:val="00FF57C5"/>
    <w:pPr>
      <w:spacing w:after="160" w:line="259" w:lineRule="auto"/>
    </w:pPr>
  </w:style>
  <w:style w:type="paragraph" w:customStyle="1" w:styleId="A2C6B5FE56C64233AB095679C4DE4ECA">
    <w:name w:val="A2C6B5FE56C64233AB095679C4DE4ECA"/>
    <w:rsid w:val="00FF57C5"/>
    <w:pPr>
      <w:spacing w:after="160" w:line="259" w:lineRule="auto"/>
    </w:pPr>
  </w:style>
  <w:style w:type="paragraph" w:customStyle="1" w:styleId="B06491A1AAD14EC6A5276C6E37C12E1C">
    <w:name w:val="B06491A1AAD14EC6A5276C6E37C12E1C"/>
    <w:rsid w:val="00FF57C5"/>
    <w:pPr>
      <w:spacing w:after="160" w:line="259" w:lineRule="auto"/>
    </w:pPr>
  </w:style>
  <w:style w:type="paragraph" w:customStyle="1" w:styleId="07C18B112C484F4BB535F0DEDCD07790">
    <w:name w:val="07C18B112C484F4BB535F0DEDCD07790"/>
    <w:rsid w:val="00FF57C5"/>
    <w:pPr>
      <w:spacing w:after="160" w:line="259" w:lineRule="auto"/>
    </w:pPr>
  </w:style>
  <w:style w:type="paragraph" w:customStyle="1" w:styleId="B47653734114463BAEE17FF06E6A71AD">
    <w:name w:val="B47653734114463BAEE17FF06E6A71AD"/>
    <w:rsid w:val="00FF57C5"/>
    <w:pPr>
      <w:spacing w:after="160" w:line="259" w:lineRule="auto"/>
    </w:pPr>
  </w:style>
  <w:style w:type="paragraph" w:customStyle="1" w:styleId="DA806E764ED143D19432740266DE7B8D">
    <w:name w:val="DA806E764ED143D19432740266DE7B8D"/>
    <w:rsid w:val="00FF57C5"/>
    <w:pPr>
      <w:spacing w:after="160" w:line="259" w:lineRule="auto"/>
    </w:pPr>
  </w:style>
  <w:style w:type="paragraph" w:customStyle="1" w:styleId="A5D2F95C9B1E48CC91DB4635A80A2957">
    <w:name w:val="A5D2F95C9B1E48CC91DB4635A80A2957"/>
    <w:rsid w:val="00FF57C5"/>
    <w:pPr>
      <w:spacing w:after="160" w:line="259" w:lineRule="auto"/>
    </w:pPr>
  </w:style>
  <w:style w:type="paragraph" w:customStyle="1" w:styleId="5C90E6754E5C473C92D687A47B7AC6C6">
    <w:name w:val="5C90E6754E5C473C92D687A47B7AC6C6"/>
    <w:rsid w:val="00FF57C5"/>
    <w:pPr>
      <w:spacing w:after="160" w:line="259" w:lineRule="auto"/>
    </w:pPr>
  </w:style>
  <w:style w:type="paragraph" w:customStyle="1" w:styleId="2462DB99111548448115C1DD8818600F">
    <w:name w:val="2462DB99111548448115C1DD8818600F"/>
    <w:rsid w:val="00FF57C5"/>
    <w:pPr>
      <w:spacing w:after="160" w:line="259" w:lineRule="auto"/>
    </w:pPr>
  </w:style>
  <w:style w:type="paragraph" w:customStyle="1" w:styleId="8B3BED6A36EF47F8811CB7AC1272B8B4">
    <w:name w:val="8B3BED6A36EF47F8811CB7AC1272B8B4"/>
    <w:rsid w:val="00FF57C5"/>
    <w:pPr>
      <w:spacing w:after="160" w:line="259" w:lineRule="auto"/>
    </w:pPr>
  </w:style>
  <w:style w:type="paragraph" w:customStyle="1" w:styleId="98AB17E621D64A4B882A7BC334E7749A">
    <w:name w:val="98AB17E621D64A4B882A7BC334E7749A"/>
    <w:rsid w:val="00FF57C5"/>
    <w:pPr>
      <w:spacing w:after="160" w:line="259" w:lineRule="auto"/>
    </w:pPr>
  </w:style>
  <w:style w:type="paragraph" w:customStyle="1" w:styleId="DFA2AD082A614E8E8192BCFDD81C4DC9">
    <w:name w:val="DFA2AD082A614E8E8192BCFDD81C4DC9"/>
    <w:rsid w:val="00FF57C5"/>
    <w:pPr>
      <w:spacing w:after="160" w:line="259" w:lineRule="auto"/>
    </w:pPr>
  </w:style>
  <w:style w:type="paragraph" w:customStyle="1" w:styleId="7241690B93D741A9A353052512D9FE75">
    <w:name w:val="7241690B93D741A9A353052512D9FE75"/>
    <w:rsid w:val="00FF57C5"/>
    <w:pPr>
      <w:spacing w:after="160" w:line="259" w:lineRule="auto"/>
    </w:pPr>
  </w:style>
  <w:style w:type="paragraph" w:customStyle="1" w:styleId="E3C8B912D23B4859BC74BAF728F861CC">
    <w:name w:val="E3C8B912D23B4859BC74BAF728F861CC"/>
    <w:rsid w:val="00FF57C5"/>
    <w:pPr>
      <w:spacing w:after="160" w:line="259" w:lineRule="auto"/>
    </w:pPr>
  </w:style>
  <w:style w:type="paragraph" w:customStyle="1" w:styleId="0FE12E3F44C0454EB4674B115F7385E8">
    <w:name w:val="0FE12E3F44C0454EB4674B115F7385E8"/>
    <w:rsid w:val="00FF57C5"/>
    <w:pPr>
      <w:spacing w:after="160" w:line="259" w:lineRule="auto"/>
    </w:pPr>
  </w:style>
  <w:style w:type="paragraph" w:customStyle="1" w:styleId="A195834D66DD4BC5A2E47D4EFF863040">
    <w:name w:val="A195834D66DD4BC5A2E47D4EFF863040"/>
    <w:rsid w:val="00FF57C5"/>
    <w:pPr>
      <w:spacing w:after="160" w:line="259" w:lineRule="auto"/>
    </w:pPr>
  </w:style>
  <w:style w:type="paragraph" w:customStyle="1" w:styleId="80028D3EF2D74E51B39825A53FDB75B1">
    <w:name w:val="80028D3EF2D74E51B39825A53FDB75B1"/>
    <w:rsid w:val="00FF57C5"/>
    <w:pPr>
      <w:spacing w:after="160" w:line="259" w:lineRule="auto"/>
    </w:pPr>
  </w:style>
  <w:style w:type="paragraph" w:customStyle="1" w:styleId="F7E438CF5FC44898B22C87CC4DDDC158">
    <w:name w:val="F7E438CF5FC44898B22C87CC4DDDC158"/>
    <w:rsid w:val="00FF57C5"/>
    <w:pPr>
      <w:spacing w:after="160" w:line="259" w:lineRule="auto"/>
    </w:pPr>
  </w:style>
  <w:style w:type="paragraph" w:customStyle="1" w:styleId="80C0D40B6279454B86CCFF7B750AB075">
    <w:name w:val="80C0D40B6279454B86CCFF7B750AB075"/>
    <w:rsid w:val="00FF57C5"/>
    <w:pPr>
      <w:spacing w:after="160" w:line="259" w:lineRule="auto"/>
    </w:pPr>
  </w:style>
  <w:style w:type="paragraph" w:customStyle="1" w:styleId="95622820CF3042ABB9EB92193774290C">
    <w:name w:val="95622820CF3042ABB9EB92193774290C"/>
    <w:rsid w:val="00FF57C5"/>
    <w:pPr>
      <w:spacing w:after="160" w:line="259" w:lineRule="auto"/>
    </w:pPr>
  </w:style>
  <w:style w:type="paragraph" w:customStyle="1" w:styleId="93886FFEED0741C5AB6636176C807BBA">
    <w:name w:val="93886FFEED0741C5AB6636176C807BBA"/>
    <w:rsid w:val="00FF57C5"/>
    <w:pPr>
      <w:spacing w:after="160" w:line="259" w:lineRule="auto"/>
    </w:pPr>
  </w:style>
  <w:style w:type="paragraph" w:customStyle="1" w:styleId="10EF09BE4D9046F9AB7B3FB51B33F8AF">
    <w:name w:val="10EF09BE4D9046F9AB7B3FB51B33F8AF"/>
    <w:rsid w:val="00FF57C5"/>
    <w:pPr>
      <w:spacing w:after="160" w:line="259" w:lineRule="auto"/>
    </w:pPr>
  </w:style>
  <w:style w:type="paragraph" w:customStyle="1" w:styleId="C4A5E3ED94F34F8DAB782224111127F0">
    <w:name w:val="C4A5E3ED94F34F8DAB782224111127F0"/>
    <w:rsid w:val="00FF57C5"/>
    <w:pPr>
      <w:spacing w:after="160" w:line="259" w:lineRule="auto"/>
    </w:pPr>
  </w:style>
  <w:style w:type="paragraph" w:customStyle="1" w:styleId="82C50490BED44E999384434C3A82E2C6">
    <w:name w:val="82C50490BED44E999384434C3A82E2C6"/>
    <w:rsid w:val="00FF57C5"/>
    <w:pPr>
      <w:spacing w:after="160" w:line="259" w:lineRule="auto"/>
    </w:pPr>
  </w:style>
  <w:style w:type="paragraph" w:customStyle="1" w:styleId="4B8F21BCF82B490380C1B1E9F4C3763F">
    <w:name w:val="4B8F21BCF82B490380C1B1E9F4C3763F"/>
    <w:rsid w:val="00FF57C5"/>
    <w:pPr>
      <w:spacing w:after="160" w:line="259" w:lineRule="auto"/>
    </w:pPr>
  </w:style>
  <w:style w:type="paragraph" w:customStyle="1" w:styleId="F3C6FBFE0F1C43E482FCFBD159B3A66C">
    <w:name w:val="F3C6FBFE0F1C43E482FCFBD159B3A66C"/>
    <w:rsid w:val="00FF57C5"/>
    <w:pPr>
      <w:spacing w:after="160" w:line="259" w:lineRule="auto"/>
    </w:pPr>
  </w:style>
  <w:style w:type="paragraph" w:customStyle="1" w:styleId="1DA8E984922648F48B39C7EC22F59B10">
    <w:name w:val="1DA8E984922648F48B39C7EC22F59B10"/>
    <w:rsid w:val="00FF57C5"/>
    <w:pPr>
      <w:spacing w:after="160" w:line="259" w:lineRule="auto"/>
    </w:pPr>
  </w:style>
  <w:style w:type="paragraph" w:customStyle="1" w:styleId="C4254F0D769C44159257728B523EBC9C">
    <w:name w:val="C4254F0D769C44159257728B523EBC9C"/>
    <w:rsid w:val="00FF57C5"/>
    <w:pPr>
      <w:spacing w:after="160" w:line="259" w:lineRule="auto"/>
    </w:pPr>
  </w:style>
  <w:style w:type="paragraph" w:customStyle="1" w:styleId="CEBABD4B66E94FCBBEF91D690984A896">
    <w:name w:val="CEBABD4B66E94FCBBEF91D690984A896"/>
    <w:rsid w:val="00FF57C5"/>
    <w:pPr>
      <w:spacing w:after="160" w:line="259" w:lineRule="auto"/>
    </w:pPr>
  </w:style>
  <w:style w:type="paragraph" w:customStyle="1" w:styleId="1C91F6E75AEE4E5F8824DF6B75046193">
    <w:name w:val="1C91F6E75AEE4E5F8824DF6B75046193"/>
    <w:rsid w:val="00FF57C5"/>
    <w:pPr>
      <w:spacing w:after="160" w:line="259" w:lineRule="auto"/>
    </w:pPr>
  </w:style>
  <w:style w:type="paragraph" w:customStyle="1" w:styleId="8C686FDD5FC64BDFA575C8075B3A7F65">
    <w:name w:val="8C686FDD5FC64BDFA575C8075B3A7F65"/>
    <w:rsid w:val="00FF57C5"/>
    <w:pPr>
      <w:spacing w:after="160" w:line="259" w:lineRule="auto"/>
    </w:pPr>
  </w:style>
  <w:style w:type="paragraph" w:customStyle="1" w:styleId="96FB705B7E11415F9726FE5181D2EBF3">
    <w:name w:val="96FB705B7E11415F9726FE5181D2EBF3"/>
    <w:rsid w:val="00FF57C5"/>
    <w:pPr>
      <w:spacing w:after="160" w:line="259" w:lineRule="auto"/>
    </w:pPr>
  </w:style>
  <w:style w:type="paragraph" w:customStyle="1" w:styleId="EB63717690814DE6BB33B133D222FE29">
    <w:name w:val="EB63717690814DE6BB33B133D222FE29"/>
    <w:rsid w:val="00FF57C5"/>
    <w:pPr>
      <w:spacing w:after="160" w:line="259" w:lineRule="auto"/>
    </w:pPr>
  </w:style>
  <w:style w:type="paragraph" w:customStyle="1" w:styleId="E5B11F937A98428A97E04696C6E53D46">
    <w:name w:val="E5B11F937A98428A97E04696C6E53D46"/>
    <w:rsid w:val="00FF57C5"/>
    <w:pPr>
      <w:spacing w:after="160" w:line="259" w:lineRule="auto"/>
    </w:pPr>
  </w:style>
  <w:style w:type="paragraph" w:customStyle="1" w:styleId="F5ED0C2B05E942EC9F129B9BFF75630C">
    <w:name w:val="F5ED0C2B05E942EC9F129B9BFF75630C"/>
    <w:rsid w:val="00FF57C5"/>
    <w:pPr>
      <w:spacing w:after="160" w:line="259" w:lineRule="auto"/>
    </w:pPr>
  </w:style>
  <w:style w:type="paragraph" w:customStyle="1" w:styleId="51F7A78C3BAA40CD90143CB563178C2C">
    <w:name w:val="51F7A78C3BAA40CD90143CB563178C2C"/>
    <w:rsid w:val="00FF57C5"/>
    <w:pPr>
      <w:spacing w:after="160" w:line="259" w:lineRule="auto"/>
    </w:pPr>
  </w:style>
  <w:style w:type="paragraph" w:customStyle="1" w:styleId="3F3DB9B7883F4392B86C80A52F34D795">
    <w:name w:val="3F3DB9B7883F4392B86C80A52F34D795"/>
    <w:rsid w:val="00FF57C5"/>
    <w:pPr>
      <w:spacing w:after="160" w:line="259" w:lineRule="auto"/>
    </w:pPr>
  </w:style>
  <w:style w:type="paragraph" w:customStyle="1" w:styleId="6E98843081C64DA5AA7DADD1AE670392">
    <w:name w:val="6E98843081C64DA5AA7DADD1AE670392"/>
    <w:rsid w:val="00FF57C5"/>
    <w:pPr>
      <w:spacing w:after="160" w:line="259" w:lineRule="auto"/>
    </w:pPr>
  </w:style>
  <w:style w:type="paragraph" w:customStyle="1" w:styleId="B9945F4870B6449C87D3F42F3CDFFF4B">
    <w:name w:val="B9945F4870B6449C87D3F42F3CDFFF4B"/>
    <w:rsid w:val="00FF57C5"/>
    <w:pPr>
      <w:spacing w:after="160" w:line="259" w:lineRule="auto"/>
    </w:pPr>
  </w:style>
  <w:style w:type="paragraph" w:customStyle="1" w:styleId="CFEB777032E84000B9D72057226E5BB2">
    <w:name w:val="CFEB777032E84000B9D72057226E5BB2"/>
    <w:rsid w:val="00FF57C5"/>
    <w:pPr>
      <w:spacing w:after="160" w:line="259" w:lineRule="auto"/>
    </w:pPr>
  </w:style>
  <w:style w:type="paragraph" w:customStyle="1" w:styleId="BD7F252CD9B84F58A0AF6CB4895DA322">
    <w:name w:val="BD7F252CD9B84F58A0AF6CB4895DA322"/>
    <w:rsid w:val="00FF57C5"/>
    <w:pPr>
      <w:spacing w:after="160" w:line="259" w:lineRule="auto"/>
    </w:pPr>
  </w:style>
  <w:style w:type="paragraph" w:customStyle="1" w:styleId="906E9FE5C1D6449899D4A3906D56DBA3">
    <w:name w:val="906E9FE5C1D6449899D4A3906D56DBA3"/>
    <w:rsid w:val="00FF57C5"/>
    <w:pPr>
      <w:spacing w:after="160" w:line="259" w:lineRule="auto"/>
    </w:pPr>
  </w:style>
  <w:style w:type="paragraph" w:customStyle="1" w:styleId="DFBA3957C5D34E79BB1B7AE68C2F3EA4">
    <w:name w:val="DFBA3957C5D34E79BB1B7AE68C2F3EA4"/>
    <w:rsid w:val="00FF57C5"/>
    <w:pPr>
      <w:spacing w:after="160" w:line="259" w:lineRule="auto"/>
    </w:pPr>
  </w:style>
  <w:style w:type="paragraph" w:customStyle="1" w:styleId="17C22001EF5F4395B676D627247E15A1">
    <w:name w:val="17C22001EF5F4395B676D627247E15A1"/>
    <w:rsid w:val="00FF57C5"/>
    <w:pPr>
      <w:spacing w:after="160" w:line="259" w:lineRule="auto"/>
    </w:pPr>
  </w:style>
  <w:style w:type="paragraph" w:customStyle="1" w:styleId="6D62BCA46540449D8C3F31DC72EEE5DE">
    <w:name w:val="6D62BCA46540449D8C3F31DC72EEE5DE"/>
    <w:rsid w:val="00FF57C5"/>
    <w:pPr>
      <w:spacing w:after="160" w:line="259" w:lineRule="auto"/>
    </w:pPr>
  </w:style>
  <w:style w:type="paragraph" w:customStyle="1" w:styleId="1426CDDC1FFA4447B5BE50FEFEC65B9E">
    <w:name w:val="1426CDDC1FFA4447B5BE50FEFEC65B9E"/>
    <w:rsid w:val="00FF57C5"/>
    <w:pPr>
      <w:spacing w:after="160" w:line="259" w:lineRule="auto"/>
    </w:pPr>
  </w:style>
  <w:style w:type="paragraph" w:customStyle="1" w:styleId="E95E7EEA32E047499FC56915262C5E38">
    <w:name w:val="E95E7EEA32E047499FC56915262C5E38"/>
    <w:rsid w:val="00FF57C5"/>
    <w:pPr>
      <w:spacing w:after="160" w:line="259" w:lineRule="auto"/>
    </w:pPr>
  </w:style>
  <w:style w:type="paragraph" w:customStyle="1" w:styleId="316A326072194E648B78066181ADE885">
    <w:name w:val="316A326072194E648B78066181ADE885"/>
    <w:rsid w:val="00FF57C5"/>
    <w:pPr>
      <w:spacing w:after="160" w:line="259" w:lineRule="auto"/>
    </w:pPr>
  </w:style>
  <w:style w:type="paragraph" w:customStyle="1" w:styleId="84BA427C7BA444BB8AA80BFC28DDB50D">
    <w:name w:val="84BA427C7BA444BB8AA80BFC28DDB50D"/>
    <w:rsid w:val="00FF57C5"/>
    <w:pPr>
      <w:spacing w:after="160" w:line="259" w:lineRule="auto"/>
    </w:pPr>
  </w:style>
  <w:style w:type="paragraph" w:customStyle="1" w:styleId="315CDC9CD7454045B28D5A8D161449C6">
    <w:name w:val="315CDC9CD7454045B28D5A8D161449C6"/>
    <w:rsid w:val="00FF57C5"/>
    <w:pPr>
      <w:spacing w:after="160" w:line="259" w:lineRule="auto"/>
    </w:pPr>
  </w:style>
  <w:style w:type="paragraph" w:customStyle="1" w:styleId="522A7BDC63734E4F99A8E31E8A406CCD">
    <w:name w:val="522A7BDC63734E4F99A8E31E8A406CCD"/>
    <w:rsid w:val="00FF57C5"/>
    <w:pPr>
      <w:spacing w:after="160" w:line="259" w:lineRule="auto"/>
    </w:pPr>
  </w:style>
  <w:style w:type="paragraph" w:customStyle="1" w:styleId="75140015D3B74FF9837AD130D895E2FF">
    <w:name w:val="75140015D3B74FF9837AD130D895E2FF"/>
    <w:rsid w:val="00FF57C5"/>
    <w:pPr>
      <w:spacing w:after="160" w:line="259" w:lineRule="auto"/>
    </w:pPr>
  </w:style>
  <w:style w:type="paragraph" w:customStyle="1" w:styleId="BAC0A2E05FC24B83978CBC5B97DCAD8D">
    <w:name w:val="BAC0A2E05FC24B83978CBC5B97DCAD8D"/>
    <w:rsid w:val="00FF57C5"/>
    <w:pPr>
      <w:spacing w:after="160" w:line="259" w:lineRule="auto"/>
    </w:pPr>
  </w:style>
  <w:style w:type="paragraph" w:customStyle="1" w:styleId="2EEC14A9FC224226A402FFC57FD156A2">
    <w:name w:val="2EEC14A9FC224226A402FFC57FD156A2"/>
    <w:rsid w:val="00FF57C5"/>
    <w:pPr>
      <w:spacing w:after="160" w:line="259" w:lineRule="auto"/>
    </w:pPr>
  </w:style>
  <w:style w:type="paragraph" w:customStyle="1" w:styleId="8ECAAD7ED72948F6B085C081226A7671">
    <w:name w:val="8ECAAD7ED72948F6B085C081226A7671"/>
    <w:rsid w:val="00FF57C5"/>
    <w:pPr>
      <w:spacing w:after="160" w:line="259" w:lineRule="auto"/>
    </w:pPr>
  </w:style>
  <w:style w:type="paragraph" w:customStyle="1" w:styleId="ED36EFC339E14331B08B6F0F0A450001">
    <w:name w:val="ED36EFC339E14331B08B6F0F0A450001"/>
    <w:rsid w:val="00FF57C5"/>
    <w:pPr>
      <w:spacing w:after="160" w:line="259" w:lineRule="auto"/>
    </w:pPr>
  </w:style>
  <w:style w:type="paragraph" w:customStyle="1" w:styleId="5B841E13609F47AD9F42A08BDA27DB4B">
    <w:name w:val="5B841E13609F47AD9F42A08BDA27DB4B"/>
    <w:rsid w:val="00FF57C5"/>
    <w:pPr>
      <w:spacing w:after="160" w:line="259" w:lineRule="auto"/>
    </w:pPr>
  </w:style>
  <w:style w:type="paragraph" w:customStyle="1" w:styleId="19D7B543486D4ED6BBEB85CE4E1BDE9F">
    <w:name w:val="19D7B543486D4ED6BBEB85CE4E1BDE9F"/>
    <w:rsid w:val="00FF57C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1081</Words>
  <Characters>5948</Characters>
  <Application>Microsoft Office Word</Application>
  <DocSecurity>0</DocSecurity>
  <Lines>49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MARIA DEL CARMEN MOTOS LÓPEZ</cp:lastModifiedBy>
  <cp:revision>2</cp:revision>
  <cp:lastPrinted>2026-02-09T15:38:00Z</cp:lastPrinted>
  <dcterms:created xsi:type="dcterms:W3CDTF">2026-07-14T07:58:00Z</dcterms:created>
  <dcterms:modified xsi:type="dcterms:W3CDTF">2026-07-14T07:58:00Z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