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F20F004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FF1AC4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F20F004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FF1AC4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05D27C4D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</w:t>
      </w:r>
      <w:r w:rsidR="00CE0B59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031961BA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CE0E1E" w:rsidRPr="00CE0E1E">
        <w:rPr>
          <w:rFonts w:ascii="Mulish" w:hAnsi="Mulish"/>
        </w:rPr>
        <w:t>AENA Sociedad Concesionaria del Aeropuerto Internacional de la Región de Murcia</w:t>
      </w:r>
      <w:r w:rsidRPr="00CE0E1E">
        <w:rPr>
          <w:rFonts w:ascii="Mulish" w:hAnsi="Mulish"/>
          <w:sz w:val="20"/>
          <w:szCs w:val="22"/>
        </w:rPr>
        <w:t xml:space="preserve"> </w:t>
      </w:r>
      <w:r w:rsidRPr="00296787">
        <w:rPr>
          <w:rFonts w:ascii="Mulish" w:hAnsi="Mulish"/>
        </w:rPr>
        <w:t>en</w:t>
      </w:r>
      <w:r w:rsidR="00C51C9C">
        <w:rPr>
          <w:rFonts w:ascii="Mulish" w:hAnsi="Mulish"/>
        </w:rPr>
        <w:t xml:space="preserve"> </w:t>
      </w:r>
      <w:hyperlink r:id="rId16" w:history="1">
        <w:r w:rsidR="00CE0E1E">
          <w:rPr>
            <w:rStyle w:val="Hipervnculo"/>
            <w:rFonts w:ascii="Mulish" w:hAnsi="Mulish"/>
          </w:rPr>
          <w:t>abril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77"/>
        <w:gridCol w:w="6879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78585377" w:rsidR="00B628C5" w:rsidRPr="007B4ED3" w:rsidRDefault="00CE0E1E" w:rsidP="00F8475B">
            <w:pPr>
              <w:rPr>
                <w:rFonts w:ascii="Mulish" w:hAnsi="Mulish"/>
                <w:sz w:val="24"/>
              </w:rPr>
            </w:pPr>
            <w:r w:rsidRPr="002A3A9C">
              <w:rPr>
                <w:rFonts w:ascii="Mulish" w:hAnsi="Mulish"/>
                <w:sz w:val="24"/>
                <w:szCs w:val="28"/>
              </w:rPr>
              <w:t>AENA Sociedad Concesionaria del Aeropuerto Internacional de la Región de Murcia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5BFED05" w14:textId="44F70FAD" w:rsidR="008C19AC" w:rsidRDefault="00CE0E1E" w:rsidP="008C19AC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8C19AC">
              <w:rPr>
                <w:rFonts w:ascii="Mulish" w:hAnsi="Mulish"/>
                <w:sz w:val="24"/>
              </w:rPr>
              <w:t>/0</w:t>
            </w:r>
            <w:r>
              <w:rPr>
                <w:rFonts w:ascii="Mulish" w:hAnsi="Mulish"/>
                <w:sz w:val="24"/>
              </w:rPr>
              <w:t>4</w:t>
            </w:r>
            <w:r w:rsidR="008C19AC">
              <w:rPr>
                <w:rFonts w:ascii="Mulish" w:hAnsi="Mulish"/>
                <w:sz w:val="24"/>
              </w:rPr>
              <w:t>/2026</w:t>
            </w:r>
          </w:p>
          <w:p w14:paraId="5DEB5371" w14:textId="22E381C5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BB324E">
              <w:rPr>
                <w:rFonts w:ascii="Mulish" w:hAnsi="Mulish"/>
                <w:sz w:val="24"/>
              </w:rPr>
              <w:t>1</w:t>
            </w:r>
            <w:r w:rsidR="00F933E3">
              <w:rPr>
                <w:rFonts w:ascii="Mulish" w:hAnsi="Mulish"/>
                <w:sz w:val="24"/>
              </w:rPr>
              <w:t>4</w:t>
            </w:r>
            <w:r w:rsidR="0073092E">
              <w:rPr>
                <w:rFonts w:ascii="Mulish" w:hAnsi="Mulish"/>
                <w:sz w:val="24"/>
              </w:rPr>
              <w:t>/0</w:t>
            </w:r>
            <w:r w:rsidR="00F933E3">
              <w:rPr>
                <w:rFonts w:ascii="Mulish" w:hAnsi="Mulish"/>
                <w:sz w:val="24"/>
              </w:rPr>
              <w:t>7</w:t>
            </w:r>
            <w:r w:rsidR="0073092E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5159E603" w14:textId="77777777" w:rsidR="00CE0E1E" w:rsidRDefault="009F4C5D" w:rsidP="00CE0E1E">
            <w:pPr>
              <w:rPr>
                <w:rFonts w:ascii="Mulish" w:hAnsi="Mulish"/>
                <w:sz w:val="24"/>
              </w:rPr>
            </w:pPr>
            <w:hyperlink r:id="rId18" w:history="1">
              <w:r w:rsidR="00CE0E1E" w:rsidRPr="00A318A0">
                <w:rPr>
                  <w:rStyle w:val="Hipervnculo"/>
                  <w:rFonts w:ascii="Mulish" w:hAnsi="Mulish"/>
                  <w:sz w:val="24"/>
                </w:rPr>
                <w:t>https://www.aena.es/es/corporativa/filiales-de-aena/sociedad-concesionaria-de-airm/publicidad-activa.html</w:t>
              </w:r>
            </w:hyperlink>
          </w:p>
          <w:p w14:paraId="2C240E9E" w14:textId="61E92571" w:rsidR="007B4ED3" w:rsidRPr="002B045F" w:rsidRDefault="007B4ED3" w:rsidP="00C51C9C">
            <w:pPr>
              <w:rPr>
                <w:rFonts w:ascii="Mulish" w:hAnsi="Mulish"/>
                <w:sz w:val="24"/>
                <w:szCs w:val="28"/>
              </w:rPr>
            </w:pPr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9F4C5D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7A2BB3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7A2BB3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7A2BB3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7A2BB3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7A2BB3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7A2BB3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7A2BB3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7A2BB3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7A2BB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7A2BB3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7A2BB3">
              <w:rPr>
                <w:rFonts w:ascii="Mulish" w:hAnsi="Mulish"/>
                <w:sz w:val="18"/>
                <w:szCs w:val="18"/>
              </w:rPr>
              <w:t>i</w:t>
            </w:r>
            <w:r w:rsidRPr="007A2BB3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7A2BB3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DD5BE21" w:rsidR="00AF751D" w:rsidRPr="007A2BB3" w:rsidRDefault="00090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408CD2C4" w:rsidR="00AF751D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7A2BB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7A2BB3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7A2BB3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CC9E7B" w:rsidR="00AF751D" w:rsidRPr="007A2BB3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13CF749" w:rsidR="00AF751D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7A2BB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7A2BB3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7A2BB3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48A2E412" w:rsidR="00AF751D" w:rsidRPr="007A2BB3" w:rsidRDefault="005F68E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689525E0" w:rsidR="00AF751D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F68ED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7A2BB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7A2BB3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7A2BB3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2A6419C0" w:rsidR="00AF751D" w:rsidRPr="007A2BB3" w:rsidRDefault="00CE0E1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3AD84AEE" w:rsidR="00AF751D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E1E" w:rsidRPr="007A2BB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7A2BB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7A2BB3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7A2BB3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78DEDC31" w:rsidR="00DF05BD" w:rsidRPr="007A2BB3" w:rsidRDefault="0073092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4185FAB5" w:rsidR="00DF05BD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7A2BB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7A2BB3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7A2BB3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707784B2" w:rsidR="00DF05BD" w:rsidRPr="007A2BB3" w:rsidRDefault="00090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51FEB06" w:rsidR="00DF05BD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7A2BB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7A2BB3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7A2BB3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1F807ED" w:rsidR="00DF05BD" w:rsidRPr="007A2BB3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1B15367" w:rsidR="00DF05BD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F1219" w:rsidRPr="007A2BB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73092E" w:rsidRPr="007A2BB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73092E" w:rsidRPr="007A2BB3" w:rsidRDefault="0073092E" w:rsidP="007309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73092E" w:rsidRPr="007A2BB3" w:rsidRDefault="0073092E" w:rsidP="0073092E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DD45D1C0C1DA497DA2B30E5387AB208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2DF5092B" w:rsidR="0073092E" w:rsidRPr="007A2BB3" w:rsidRDefault="0073092E" w:rsidP="007309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A5A31A4" w:rsidR="0073092E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17068001"/>
                <w:placeholder>
                  <w:docPart w:val="67CDFC9A64B94D168445485B285E8F3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F1AC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7A2BB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7A2BB3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7A2BB3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4CAEEBA" w:rsidR="00DF05BD" w:rsidRPr="007A2BB3" w:rsidRDefault="00CE0E1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00CA3071" w:rsidR="00DF05BD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E1E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7A2BB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7A2BB3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7A2BB3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F793D76" w:rsidR="00DF05BD" w:rsidRPr="007A2BB3" w:rsidRDefault="00CE0E1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56EA70B5" w:rsidR="00DF05BD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E1E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7A2BB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7A2BB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7A2BB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bookmarkStart w:id="6" w:name="_Hlk224646322"/>
            <w:r w:rsidRPr="007A2BB3">
              <w:rPr>
                <w:rFonts w:ascii="Mulish" w:hAnsi="Mulish"/>
                <w:sz w:val="18"/>
                <w:szCs w:val="18"/>
              </w:rPr>
              <w:t>Contratos</w:t>
            </w:r>
            <w:bookmarkEnd w:id="6"/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DCAE354" w:rsidR="00DF05BD" w:rsidRPr="007A2BB3" w:rsidRDefault="00CE0E1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7D1CDB1" w:rsidR="00DF05BD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31BA6" w:rsidRPr="007A2BB3">
              <w:rPr>
                <w:sz w:val="18"/>
                <w:szCs w:val="18"/>
              </w:rPr>
              <w:t xml:space="preserve">. </w:t>
            </w:r>
            <w:r w:rsidR="00A31BA6" w:rsidRPr="007A2BB3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7A2BB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7A2BB3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7A2BB3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1D44E1E" w:rsidR="00DF05BD" w:rsidRPr="007A2BB3" w:rsidRDefault="00CE0E1E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09A989E2" w:rsidR="00DF05BD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1BA6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31BA6" w:rsidRPr="007A2BB3">
              <w:rPr>
                <w:sz w:val="18"/>
                <w:szCs w:val="18"/>
              </w:rPr>
              <w:t xml:space="preserve">. </w:t>
            </w:r>
            <w:r w:rsidR="00A31BA6" w:rsidRPr="007A2BB3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A31BA6" w:rsidRPr="007A2BB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48C5A1FE23B848979B65143A3B9F98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7BDD400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D998C11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5802056"/>
                <w:placeholder>
                  <w:docPart w:val="D97CC4A39B2A44D6B8DB7D18125312C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1BA6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31BA6" w:rsidRPr="007A2BB3">
              <w:rPr>
                <w:sz w:val="18"/>
                <w:szCs w:val="18"/>
              </w:rPr>
              <w:t xml:space="preserve">. </w:t>
            </w:r>
            <w:r w:rsidR="00A31BA6" w:rsidRPr="007A2BB3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A31BA6" w:rsidRPr="007A2BB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897164C6E8EC42C185B056248C5FA7D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B314EE0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2A64FC48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07390774"/>
                <w:placeholder>
                  <w:docPart w:val="8AC39C1E819345CC8A591B859791F9D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1BA6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31BA6" w:rsidRPr="007A2BB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5072ED3C60145C5BD8E2943201644D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497F073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423130C7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64706037"/>
                <w:placeholder>
                  <w:docPart w:val="59DC5BBF23BD46E684BF1BE0825EED5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D73A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31BA6" w:rsidRPr="007A2BB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DD5496165739450A848ADE162D4233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F8141B0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BCE01DA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032C6BA40379472A9B1226CE3F4F463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1BA6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31BA6" w:rsidRPr="007A2BB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DF4FD4AFF83D48AEA0651510F8C7755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E680A16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6EBB3D2C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3EA0B5529F3146D39C24D456A901D7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1BA6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31BA6" w:rsidRPr="007A2BB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84D2C83B55D6484E9FE48911988128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82A206E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A2596CE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79BEDA571B164832B5DB9B60378065F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933E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933E3">
              <w:rPr>
                <w:szCs w:val="18"/>
              </w:rPr>
              <w:t xml:space="preserve"> </w:t>
            </w:r>
            <w:r w:rsidR="00F933E3" w:rsidRPr="00F933E3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A31BA6" w:rsidRPr="007A2BB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6EF291F9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EB8F2490ADBA497EA619E2F1C02EB47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1ADA5FEE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2ECB4DE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9F34C65665414EB0AA8A9EF0BA8AD1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1BA6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44E45" w:rsidRPr="007A2BB3">
              <w:rPr>
                <w:sz w:val="18"/>
                <w:szCs w:val="18"/>
              </w:rPr>
              <w:t xml:space="preserve">. </w:t>
            </w:r>
            <w:r w:rsidR="00A31BA6" w:rsidRPr="007A2BB3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A31BA6" w:rsidRPr="007A2BB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9338B2B927F74369BC341854B553C4D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51A3CB3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E51ABBF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3078B6FDE7DC4502BF62BA9A2D87285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31BA6" w:rsidRPr="007A2BB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B770416F851747568B2A38B3521CD2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CF327ED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3E7D1505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EB5EAF30F3994D4C9FCB0D04424C0E3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933E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933E3">
              <w:rPr>
                <w:szCs w:val="18"/>
              </w:rPr>
              <w:t xml:space="preserve">. </w:t>
            </w:r>
            <w:r w:rsidR="00F933E3" w:rsidRPr="00F933E3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A31BA6" w:rsidRPr="007A2BB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5CFDB68C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 xml:space="preserve">Retribuciones de los </w:t>
            </w:r>
            <w:r w:rsidR="007A2BB3">
              <w:rPr>
                <w:rFonts w:ascii="Mulish" w:hAnsi="Mulish"/>
                <w:sz w:val="18"/>
                <w:szCs w:val="18"/>
              </w:rPr>
              <w:t xml:space="preserve">altos cargos y </w:t>
            </w:r>
            <w:r w:rsidRPr="007A2BB3">
              <w:rPr>
                <w:rFonts w:ascii="Mulish" w:hAnsi="Mulish"/>
                <w:sz w:val="18"/>
                <w:szCs w:val="18"/>
              </w:rPr>
              <w:t>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E4E015189DCD4F7E9740F593B7EE4C4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8A7941B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5964F98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F845483F02914B96B7A2C5221C62D92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1BA6" w:rsidRPr="007A2BB3">
                  <w:rPr>
                    <w:rStyle w:val="Estilo6"/>
                    <w:szCs w:val="18"/>
                  </w:rPr>
                  <w:t>No</w:t>
                </w:r>
              </w:sdtContent>
            </w:sdt>
            <w:r w:rsidR="00644E45" w:rsidRPr="007A2BB3">
              <w:rPr>
                <w:sz w:val="18"/>
                <w:szCs w:val="18"/>
              </w:rPr>
              <w:t xml:space="preserve">. </w:t>
            </w:r>
          </w:p>
        </w:tc>
      </w:tr>
      <w:tr w:rsidR="00A31BA6" w:rsidRPr="007A2BB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31BA6" w:rsidRPr="007A2BB3" w:rsidRDefault="00A31BA6" w:rsidP="00A31BA6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B2E6987B66974369855DEAA22571F5C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04F0B197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619E17F84B6D4399966AC289E88A374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933E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933E3">
              <w:rPr>
                <w:szCs w:val="18"/>
              </w:rPr>
              <w:t xml:space="preserve"> </w:t>
            </w:r>
            <w:r w:rsidR="00F933E3" w:rsidRPr="00F933E3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A31BA6" w:rsidRPr="007A2BB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31BA6" w:rsidRPr="007A2BB3" w:rsidRDefault="00A31BA6" w:rsidP="00A31BA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31BA6" w:rsidRPr="007A2BB3" w:rsidRDefault="00A31BA6" w:rsidP="00A31BA6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D0B9C1D79225453894CDF8D50AA262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254D9B71" w:rsidR="00A31BA6" w:rsidRPr="007A2BB3" w:rsidRDefault="00A31BA6" w:rsidP="00A31BA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5A014DAB" w:rsidR="00A31BA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04268311"/>
                <w:placeholder>
                  <w:docPart w:val="5EC07BE85743426086CA599E8E621E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933E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36B86" w:rsidRPr="007A2BB3">
              <w:rPr>
                <w:sz w:val="18"/>
                <w:szCs w:val="18"/>
              </w:rPr>
              <w:t xml:space="preserve">. </w:t>
            </w:r>
          </w:p>
        </w:tc>
      </w:tr>
      <w:tr w:rsidR="00136B86" w:rsidRPr="007A2BB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136B86" w:rsidRPr="007A2BB3" w:rsidRDefault="00136B86" w:rsidP="00136B8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136B86" w:rsidRPr="007A2BB3" w:rsidRDefault="00136B86" w:rsidP="00136B86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37E9BBB93C46440E861D3F4C8752705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97C1D2D" w:rsidR="00136B86" w:rsidRPr="007A2BB3" w:rsidRDefault="00136B86" w:rsidP="00136B8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0C4383B" w:rsidR="00136B8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19064317"/>
                <w:placeholder>
                  <w:docPart w:val="E30DA70C0EC3467D92219F2198123AB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933E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36B86" w:rsidRPr="007A2BB3">
              <w:rPr>
                <w:sz w:val="18"/>
                <w:szCs w:val="18"/>
              </w:rPr>
              <w:t xml:space="preserve">. </w:t>
            </w:r>
            <w:r w:rsidR="00F933E3" w:rsidRPr="00F933E3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136B86" w:rsidRPr="007A2BB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136B86" w:rsidRPr="007A2BB3" w:rsidRDefault="00136B86" w:rsidP="00136B8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136B86" w:rsidRPr="007A2BB3" w:rsidRDefault="00136B86" w:rsidP="00136B8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2444A5368DD4421E9FAB4C72C1437D4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136B86" w:rsidRPr="007A2BB3" w:rsidRDefault="00136B86" w:rsidP="00136B8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5A3F19D4" w:rsidR="00136B8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4E195EAE9B9941DFAA65228DEF66EC3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36B86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36B86" w:rsidRPr="007A2BB3" w14:paraId="79BD38CA" w14:textId="77777777" w:rsidTr="000A457B">
        <w:tc>
          <w:tcPr>
            <w:tcW w:w="1405" w:type="dxa"/>
            <w:vMerge/>
          </w:tcPr>
          <w:p w14:paraId="5DE73B77" w14:textId="77777777" w:rsidR="00136B86" w:rsidRPr="007A2BB3" w:rsidRDefault="00136B86" w:rsidP="00136B8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136B86" w:rsidRPr="007A2BB3" w:rsidRDefault="00136B86" w:rsidP="00136B8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B2D9FD663541421C8CF2E2AE693343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136B86" w:rsidRPr="007A2BB3" w:rsidRDefault="00136B86" w:rsidP="00136B8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17580D24" w:rsidR="00136B8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37EB7DEE6C9F427BB0E8E8B7B1AF59A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36B86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36B86" w:rsidRPr="007A2BB3" w14:paraId="02E7ED22" w14:textId="77777777" w:rsidTr="000A457B">
        <w:tc>
          <w:tcPr>
            <w:tcW w:w="1405" w:type="dxa"/>
            <w:vMerge/>
          </w:tcPr>
          <w:p w14:paraId="6B389C4F" w14:textId="77777777" w:rsidR="00136B86" w:rsidRPr="007A2BB3" w:rsidRDefault="00136B86" w:rsidP="00136B8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136B86" w:rsidRPr="007A2BB3" w:rsidRDefault="00136B86" w:rsidP="00136B8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F6C2D6F210F94A0E8234A46A320AC50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136B86" w:rsidRPr="007A2BB3" w:rsidRDefault="00136B86" w:rsidP="00136B8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F62D422" w:rsidR="00136B8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A978DD02DE374588B30FE945F25FAA0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36B86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36B86" w:rsidRPr="007A2BB3" w14:paraId="1E633ADA" w14:textId="77777777" w:rsidTr="000A457B">
        <w:tc>
          <w:tcPr>
            <w:tcW w:w="1405" w:type="dxa"/>
            <w:vMerge/>
          </w:tcPr>
          <w:p w14:paraId="1680D82B" w14:textId="77777777" w:rsidR="00136B86" w:rsidRPr="007A2BB3" w:rsidRDefault="00136B86" w:rsidP="00136B8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136B86" w:rsidRPr="007A2BB3" w:rsidRDefault="00136B86" w:rsidP="00136B8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59B913E05ECB42B2B56FEF4F5436F29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612C1C" w:rsidR="00136B86" w:rsidRPr="007A2BB3" w:rsidRDefault="00136B86" w:rsidP="00136B8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9EA8EBE" w:rsidR="00136B8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344607C9AE1144A18EEC644CA5406DC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36B86" w:rsidRPr="007A2B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36B86" w:rsidRPr="007A2BB3" w14:paraId="32BA533E" w14:textId="77777777" w:rsidTr="000A457B">
        <w:tc>
          <w:tcPr>
            <w:tcW w:w="1405" w:type="dxa"/>
            <w:vMerge/>
          </w:tcPr>
          <w:p w14:paraId="5FD58054" w14:textId="77777777" w:rsidR="00136B86" w:rsidRPr="007A2BB3" w:rsidRDefault="00136B86" w:rsidP="00136B8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136B86" w:rsidRPr="007A2BB3" w:rsidRDefault="00136B86" w:rsidP="00136B86">
            <w:pPr>
              <w:rPr>
                <w:rFonts w:ascii="Mulish" w:hAnsi="Mulish"/>
                <w:sz w:val="18"/>
                <w:szCs w:val="18"/>
              </w:rPr>
            </w:pPr>
            <w:r w:rsidRPr="007A2BB3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DDCF0A4DAA9A471D988B4354E05B894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AD7D21B" w:rsidR="00136B86" w:rsidRPr="007A2BB3" w:rsidRDefault="00136B86" w:rsidP="00136B8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7A2BB3"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3FFDF98D" w:rsidR="00136B86" w:rsidRPr="007A2BB3" w:rsidRDefault="009F4C5D" w:rsidP="000530D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18FE9831677847DBB891847DF1D8EBF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933E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36B86" w:rsidRPr="007A2BB3">
              <w:rPr>
                <w:sz w:val="18"/>
                <w:szCs w:val="18"/>
              </w:rPr>
              <w:t xml:space="preserve">. </w:t>
            </w:r>
          </w:p>
        </w:tc>
      </w:tr>
      <w:tr w:rsidR="00136B86" w:rsidRPr="007A2BB3" w14:paraId="2DFB5C58" w14:textId="77777777" w:rsidTr="000A457B">
        <w:tc>
          <w:tcPr>
            <w:tcW w:w="4914" w:type="dxa"/>
            <w:gridSpan w:val="2"/>
          </w:tcPr>
          <w:p w14:paraId="311833B0" w14:textId="535C7476" w:rsidR="00136B86" w:rsidRPr="007A2BB3" w:rsidRDefault="00136B86" w:rsidP="00136B86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7A2BB3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6C72C0E7" w:rsidR="00136B86" w:rsidRPr="007A2BB3" w:rsidRDefault="00136B86" w:rsidP="00136B86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 w:rsidRPr="007A2BB3">
              <w:rPr>
                <w:rFonts w:ascii="Mulish" w:hAnsi="Mulish"/>
                <w:b/>
                <w:sz w:val="18"/>
                <w:szCs w:val="18"/>
              </w:rPr>
              <w:t>7</w:t>
            </w:r>
          </w:p>
        </w:tc>
        <w:tc>
          <w:tcPr>
            <w:tcW w:w="2806" w:type="dxa"/>
          </w:tcPr>
          <w:p w14:paraId="3E03AC72" w14:textId="205F25DB" w:rsidR="00136B86" w:rsidRPr="007A2BB3" w:rsidRDefault="009F4C5D" w:rsidP="000530D8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77578EE" w:rsidR="002A7C57" w:rsidRPr="0017792F" w:rsidRDefault="007E778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5" w:type="dxa"/>
          </w:tcPr>
          <w:p w14:paraId="33CF1936" w14:textId="64488F7E" w:rsidR="002A7C57" w:rsidRPr="0017792F" w:rsidRDefault="00F933E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6" w:type="dxa"/>
            <w:shd w:val="clear" w:color="auto" w:fill="CB9700"/>
          </w:tcPr>
          <w:p w14:paraId="2B06FB4B" w14:textId="6ABC33A7" w:rsidR="002A7C57" w:rsidRPr="0017792F" w:rsidRDefault="00F933E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4DF78CAB" w14:textId="3237D05A" w:rsidR="00DF2CC6" w:rsidRPr="00DF2CC6" w:rsidRDefault="009F4C5D" w:rsidP="001E106B">
      <w:pPr>
        <w:pStyle w:val="Cuerpodelboletn"/>
        <w:numPr>
          <w:ilvl w:val="0"/>
          <w:numId w:val="25"/>
        </w:numPr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DF2CC6">
        <w:rPr>
          <w:lang w:bidi="es-ES"/>
        </w:rPr>
        <w:fldChar w:fldCharType="begin"/>
      </w:r>
      <w:r w:rsidR="00DF2CC6">
        <w:rPr>
          <w:lang w:bidi="es-ES"/>
        </w:rPr>
        <w:instrText xml:space="preserve"> LINK </w:instrText>
      </w:r>
      <w:r w:rsidR="00CD21BD">
        <w:rPr>
          <w:lang w:bidi="es-ES"/>
        </w:rPr>
        <w:instrText xml:space="preserve">Excel.Sheet.12 "C:\\Users\\maria.bonache\\Desktop\\Excel AENA MURCIA 2026.xlsx" Tablas!F2C1:F7C9 </w:instrText>
      </w:r>
      <w:r w:rsidR="00DF2CC6">
        <w:rPr>
          <w:lang w:bidi="es-ES"/>
        </w:rPr>
        <w:instrText xml:space="preserve">\a \f 4 \h </w:instrText>
      </w:r>
      <w:r w:rsidR="00DF2CC6">
        <w:rPr>
          <w:lang w:bidi="es-ES"/>
        </w:rPr>
        <w:fldChar w:fldCharType="separate"/>
      </w:r>
    </w:p>
    <w:p w14:paraId="62B84E8B" w14:textId="1F4DF8EC" w:rsidR="00F933E3" w:rsidRDefault="00DF2CC6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8"/>
        <w:gridCol w:w="744"/>
        <w:gridCol w:w="744"/>
        <w:gridCol w:w="743"/>
        <w:gridCol w:w="745"/>
        <w:gridCol w:w="745"/>
        <w:gridCol w:w="745"/>
        <w:gridCol w:w="745"/>
        <w:gridCol w:w="737"/>
      </w:tblGrid>
      <w:tr w:rsidR="00F933E3" w:rsidRPr="00F933E3" w14:paraId="2B7A72A6" w14:textId="77777777" w:rsidTr="00F933E3">
        <w:trPr>
          <w:trHeight w:val="1245"/>
        </w:trPr>
        <w:tc>
          <w:tcPr>
            <w:tcW w:w="2158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773EDE11" w14:textId="77777777" w:rsidR="00F933E3" w:rsidRPr="00F933E3" w:rsidRDefault="00F933E3" w:rsidP="00F933E3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55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1DA3154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355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A346CB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355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4DFCD70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35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8D9068B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35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8DCFFED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35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153037D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35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8B98476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352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01B8999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933E3" w:rsidRPr="00F933E3" w14:paraId="6C51CD05" w14:textId="77777777" w:rsidTr="00F933E3">
        <w:trPr>
          <w:trHeight w:val="330"/>
        </w:trPr>
        <w:tc>
          <w:tcPr>
            <w:tcW w:w="2158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38D0966" w14:textId="77777777" w:rsidR="00F933E3" w:rsidRPr="00F933E3" w:rsidRDefault="00F933E3" w:rsidP="00F933E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AE3F49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BE93F5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3EFFEF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ED5D2D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1C49A9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42A8B7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4F69E4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9E41DE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</w:tr>
      <w:tr w:rsidR="00F933E3" w:rsidRPr="00F933E3" w14:paraId="6148338B" w14:textId="77777777" w:rsidTr="00F933E3">
        <w:trPr>
          <w:trHeight w:val="450"/>
        </w:trPr>
        <w:tc>
          <w:tcPr>
            <w:tcW w:w="2158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9331DD3" w14:textId="77777777" w:rsidR="00F933E3" w:rsidRPr="00F933E3" w:rsidRDefault="00F933E3" w:rsidP="00F933E3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0BD56F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07DC7D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A28717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257BD7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0C8B99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5431AA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0232BB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60FFF5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F933E3" w:rsidRPr="00F933E3" w14:paraId="1695DF35" w14:textId="77777777" w:rsidTr="00F933E3">
        <w:trPr>
          <w:trHeight w:val="330"/>
        </w:trPr>
        <w:tc>
          <w:tcPr>
            <w:tcW w:w="2158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9EE37A9" w14:textId="77777777" w:rsidR="00F933E3" w:rsidRPr="00F933E3" w:rsidRDefault="00F933E3" w:rsidP="00F933E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DA11E8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81,0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EDBE01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9F2C91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7D886C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E77797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E3CC52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22585A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A46A7C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83,0</w:t>
            </w:r>
          </w:p>
        </w:tc>
      </w:tr>
      <w:tr w:rsidR="00F933E3" w:rsidRPr="00F933E3" w14:paraId="5AAD8000" w14:textId="77777777" w:rsidTr="00F933E3">
        <w:trPr>
          <w:trHeight w:val="330"/>
        </w:trPr>
        <w:tc>
          <w:tcPr>
            <w:tcW w:w="2158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EA0A4A9" w14:textId="77777777" w:rsidR="00F933E3" w:rsidRPr="00F933E3" w:rsidRDefault="00F933E3" w:rsidP="00F933E3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D9A7E8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0B582F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42C1F1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16FD3E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FDD9F6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9F932E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DE09E6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2EB39E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F933E3" w:rsidRPr="00F933E3" w14:paraId="42F279B0" w14:textId="77777777" w:rsidTr="00F933E3">
        <w:trPr>
          <w:trHeight w:val="330"/>
        </w:trPr>
        <w:tc>
          <w:tcPr>
            <w:tcW w:w="2158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D146467" w14:textId="77777777" w:rsidR="00F933E3" w:rsidRPr="00F933E3" w:rsidRDefault="00F933E3" w:rsidP="00F933E3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25CAC8B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82,1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8542444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F002164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30DC741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2A1DEDB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6EF5406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6772334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38E3E22" w14:textId="77777777" w:rsidR="00F933E3" w:rsidRPr="00F933E3" w:rsidRDefault="00F933E3" w:rsidP="00F933E3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933E3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83,8</w:t>
            </w:r>
          </w:p>
        </w:tc>
      </w:tr>
    </w:tbl>
    <w:p w14:paraId="55FBD644" w14:textId="77777777" w:rsidR="00F933E3" w:rsidRDefault="00F933E3" w:rsidP="00F933E3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red\\Segunda vuelta SPI\\89-AENA Sociedad concesionaria Murcia\\2026\\89 Excel AENA Murcia 2026.xlsx" Tablas!F2C1:F7C9 \a \f 4 \h </w:instrText>
      </w:r>
      <w:r>
        <w:rPr>
          <w:lang w:bidi="es-ES"/>
        </w:rPr>
        <w:fldChar w:fldCharType="separate"/>
      </w:r>
    </w:p>
    <w:p w14:paraId="3957C95A" w14:textId="736FDF3F" w:rsidR="00F933E3" w:rsidRDefault="00F933E3" w:rsidP="00F933E3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83,8</w:t>
      </w:r>
      <w:r w:rsidRPr="00296787">
        <w:rPr>
          <w:rFonts w:ascii="Mulish" w:hAnsi="Mulish"/>
          <w:lang w:bidi="es-ES"/>
        </w:rPr>
        <w:t xml:space="preserve">%. </w:t>
      </w:r>
    </w:p>
    <w:p w14:paraId="40381D97" w14:textId="77777777" w:rsidR="00F933E3" w:rsidRPr="00296787" w:rsidRDefault="00F933E3" w:rsidP="001E106B">
      <w:pPr>
        <w:pStyle w:val="Cuerpodelboletn"/>
        <w:rPr>
          <w:rFonts w:ascii="Mulish" w:hAnsi="Mulish"/>
          <w:lang w:bidi="es-ES"/>
        </w:rPr>
      </w:pP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72B45E2" w14:textId="0E16ED1D" w:rsidR="00DC0C7B" w:rsidRPr="00811659" w:rsidRDefault="001E106B" w:rsidP="00B86E4D">
      <w:pPr>
        <w:pStyle w:val="Cuerpodelboletn"/>
        <w:rPr>
          <w:rFonts w:ascii="Mulish" w:hAnsi="Mulish"/>
          <w:szCs w:val="22"/>
          <w:lang w:bidi="es-ES"/>
        </w:rPr>
      </w:pPr>
      <w:r w:rsidRPr="00811659">
        <w:rPr>
          <w:rFonts w:ascii="Mulish" w:hAnsi="Mulish"/>
          <w:szCs w:val="22"/>
        </w:rPr>
        <w:t>Este C</w:t>
      </w:r>
      <w:r w:rsidR="00467FDF" w:rsidRPr="00811659">
        <w:rPr>
          <w:rFonts w:ascii="Mulish" w:hAnsi="Mulish"/>
          <w:szCs w:val="22"/>
        </w:rPr>
        <w:t>onsejo</w:t>
      </w:r>
      <w:r w:rsidRPr="00811659">
        <w:rPr>
          <w:rFonts w:ascii="Mulish" w:hAnsi="Mulish"/>
          <w:szCs w:val="22"/>
        </w:rPr>
        <w:t xml:space="preserve"> valora </w:t>
      </w:r>
      <w:r w:rsidR="00F933E3">
        <w:rPr>
          <w:rFonts w:ascii="Mulish" w:hAnsi="Mulish"/>
          <w:szCs w:val="22"/>
        </w:rPr>
        <w:t>posi</w:t>
      </w:r>
      <w:r w:rsidR="007F144B" w:rsidRPr="00811659">
        <w:rPr>
          <w:rFonts w:ascii="Mulish" w:hAnsi="Mulish"/>
          <w:szCs w:val="22"/>
        </w:rPr>
        <w:t xml:space="preserve">tivamente </w:t>
      </w:r>
      <w:r w:rsidRPr="00811659">
        <w:rPr>
          <w:rFonts w:ascii="Mulish" w:hAnsi="Mulish"/>
          <w:szCs w:val="22"/>
        </w:rPr>
        <w:t>la evolución del cumplimiento de las obligaciones de publicidad activa por parte de</w:t>
      </w:r>
      <w:r w:rsidR="007E7785" w:rsidRPr="00811659">
        <w:rPr>
          <w:rFonts w:ascii="Mulish" w:hAnsi="Mulish"/>
          <w:szCs w:val="22"/>
        </w:rPr>
        <w:t xml:space="preserve"> AENA Murcia</w:t>
      </w:r>
      <w:r w:rsidR="002249A2" w:rsidRPr="00811659">
        <w:rPr>
          <w:rFonts w:ascii="Mulish" w:hAnsi="Mulish"/>
          <w:szCs w:val="22"/>
        </w:rPr>
        <w:t>.</w:t>
      </w:r>
      <w:r w:rsidR="00306679" w:rsidRPr="00811659">
        <w:rPr>
          <w:rFonts w:ascii="Mulish" w:hAnsi="Mulish"/>
          <w:szCs w:val="22"/>
        </w:rPr>
        <w:t xml:space="preserve"> </w:t>
      </w:r>
      <w:r w:rsidRPr="00811659">
        <w:rPr>
          <w:rFonts w:ascii="Mulish" w:hAnsi="Mulish"/>
          <w:szCs w:val="22"/>
          <w:lang w:bidi="es-ES"/>
        </w:rPr>
        <w:t>Respecto de 202</w:t>
      </w:r>
      <w:r w:rsidR="0076189D" w:rsidRPr="00811659">
        <w:rPr>
          <w:rFonts w:ascii="Mulish" w:hAnsi="Mulish"/>
          <w:szCs w:val="22"/>
          <w:lang w:bidi="es-ES"/>
        </w:rPr>
        <w:t>5</w:t>
      </w:r>
      <w:r w:rsidRPr="00811659">
        <w:rPr>
          <w:rFonts w:ascii="Mulish" w:hAnsi="Mulish"/>
          <w:szCs w:val="22"/>
          <w:lang w:bidi="es-ES"/>
        </w:rPr>
        <w:t xml:space="preserve"> se produce un </w:t>
      </w:r>
      <w:r w:rsidR="00F933E3">
        <w:rPr>
          <w:rFonts w:ascii="Mulish" w:hAnsi="Mulish"/>
          <w:szCs w:val="22"/>
          <w:lang w:bidi="es-ES"/>
        </w:rPr>
        <w:t>in</w:t>
      </w:r>
      <w:r w:rsidRPr="00811659">
        <w:rPr>
          <w:rFonts w:ascii="Mulish" w:hAnsi="Mulish"/>
          <w:szCs w:val="22"/>
          <w:lang w:bidi="es-ES"/>
        </w:rPr>
        <w:t>cremento de</w:t>
      </w:r>
      <w:r w:rsidR="00DF2CC6" w:rsidRPr="00811659">
        <w:rPr>
          <w:rFonts w:ascii="Mulish" w:hAnsi="Mulish"/>
          <w:szCs w:val="22"/>
          <w:lang w:bidi="es-ES"/>
        </w:rPr>
        <w:t xml:space="preserve"> </w:t>
      </w:r>
      <w:r w:rsidR="00F933E3">
        <w:rPr>
          <w:rFonts w:ascii="Mulish" w:hAnsi="Mulish"/>
          <w:szCs w:val="22"/>
          <w:lang w:bidi="es-ES"/>
        </w:rPr>
        <w:t>21</w:t>
      </w:r>
      <w:r w:rsidR="007A2BB3">
        <w:rPr>
          <w:rFonts w:ascii="Mulish" w:hAnsi="Mulish"/>
          <w:szCs w:val="22"/>
          <w:lang w:bidi="es-ES"/>
        </w:rPr>
        <w:t>,6</w:t>
      </w:r>
      <w:r w:rsidR="00642791" w:rsidRPr="00811659">
        <w:rPr>
          <w:rFonts w:ascii="Mulish" w:hAnsi="Mulish"/>
          <w:szCs w:val="22"/>
          <w:lang w:bidi="es-ES"/>
        </w:rPr>
        <w:t xml:space="preserve"> </w:t>
      </w:r>
      <w:r w:rsidRPr="00811659">
        <w:rPr>
          <w:rFonts w:ascii="Mulish" w:hAnsi="Mulish"/>
          <w:szCs w:val="22"/>
          <w:lang w:bidi="es-ES"/>
        </w:rPr>
        <w:t>puntos porcentuales</w:t>
      </w:r>
      <w:r w:rsidR="00136B86">
        <w:rPr>
          <w:rFonts w:ascii="Mulish" w:hAnsi="Mulish"/>
          <w:szCs w:val="22"/>
          <w:lang w:bidi="es-ES"/>
        </w:rPr>
        <w:t xml:space="preserve">, </w:t>
      </w:r>
      <w:r w:rsidR="00F933E3">
        <w:rPr>
          <w:rFonts w:ascii="Mulish" w:hAnsi="Mulish"/>
          <w:szCs w:val="22"/>
          <w:lang w:bidi="es-ES"/>
        </w:rPr>
        <w:t xml:space="preserve">la haberse aplicado cuatro </w:t>
      </w:r>
      <w:r w:rsidR="00B82946">
        <w:rPr>
          <w:rFonts w:ascii="Mulish" w:hAnsi="Mulish"/>
          <w:szCs w:val="22"/>
          <w:lang w:bidi="es-ES"/>
        </w:rPr>
        <w:t>recomendaciones</w:t>
      </w:r>
      <w:r w:rsidR="00F933E3">
        <w:rPr>
          <w:rFonts w:ascii="Mulish" w:hAnsi="Mulish"/>
          <w:szCs w:val="22"/>
          <w:lang w:bidi="es-ES"/>
        </w:rPr>
        <w:t xml:space="preserve"> efectuadas en esa evaluación.</w:t>
      </w:r>
    </w:p>
    <w:p w14:paraId="2625E207" w14:textId="33EC16EF" w:rsidR="007676FF" w:rsidRDefault="00B82946" w:rsidP="00611350">
      <w:pPr>
        <w:pStyle w:val="Cuerpodelboletn"/>
        <w:rPr>
          <w:rFonts w:ascii="Mulish" w:hAnsi="Mulish"/>
        </w:rPr>
      </w:pPr>
      <w:r>
        <w:rPr>
          <w:rFonts w:ascii="Mulish" w:hAnsi="Mulish"/>
        </w:rPr>
        <w:t>Sin embrago, persisten algunas cuestiones susceptibles de mejora, que son la</w:t>
      </w:r>
      <w:r w:rsidR="000F6B68">
        <w:rPr>
          <w:rFonts w:ascii="Mulish" w:hAnsi="Mulish"/>
        </w:rPr>
        <w:t>s siguientes</w:t>
      </w:r>
      <w:r w:rsidR="001E106B" w:rsidRPr="00296787">
        <w:rPr>
          <w:rFonts w:ascii="Mulish" w:hAnsi="Mulish"/>
        </w:rPr>
        <w:t xml:space="preserve">: </w:t>
      </w:r>
    </w:p>
    <w:p w14:paraId="6232D373" w14:textId="0DD73B34" w:rsidR="002C3557" w:rsidRDefault="002C3557" w:rsidP="00F933E3">
      <w:pPr>
        <w:pStyle w:val="Sinespaciado"/>
        <w:numPr>
          <w:ilvl w:val="0"/>
          <w:numId w:val="26"/>
        </w:numPr>
        <w:spacing w:before="120" w:after="120" w:line="276" w:lineRule="auto"/>
        <w:ind w:left="1077" w:hanging="357"/>
        <w:jc w:val="both"/>
        <w:rPr>
          <w:rFonts w:ascii="Mulish" w:hAnsi="Mulish"/>
        </w:rPr>
      </w:pPr>
      <w:r w:rsidRPr="002C3557">
        <w:rPr>
          <w:rFonts w:ascii="Mulish" w:hAnsi="Mulish"/>
        </w:rPr>
        <w:t xml:space="preserve">Sigue </w:t>
      </w:r>
      <w:r>
        <w:rPr>
          <w:rFonts w:ascii="Mulish" w:hAnsi="Mulish"/>
        </w:rPr>
        <w:t xml:space="preserve">publicándose información fuera del </w:t>
      </w:r>
      <w:r w:rsidR="000F6B68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0FA62F2A" w14:textId="072DF045" w:rsidR="001E106B" w:rsidRPr="00296787" w:rsidRDefault="001E106B" w:rsidP="00F933E3">
      <w:pPr>
        <w:pStyle w:val="Sinespaciado"/>
        <w:spacing w:before="120" w:after="120"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4B37AF5" w14:textId="6B798B6B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107317">
        <w:rPr>
          <w:rFonts w:ascii="Mulish" w:hAnsi="Mulish"/>
        </w:rPr>
        <w:t>i</w:t>
      </w:r>
      <w:r>
        <w:rPr>
          <w:rFonts w:ascii="Mulish" w:hAnsi="Mulish"/>
        </w:rPr>
        <w:t>nformación</w:t>
      </w:r>
      <w:r w:rsidR="00107317">
        <w:rPr>
          <w:rFonts w:ascii="Mulish" w:hAnsi="Mulish"/>
        </w:rPr>
        <w:t xml:space="preserve"> institucional y organizativa</w:t>
      </w:r>
      <w:r>
        <w:rPr>
          <w:rFonts w:ascii="Mulish" w:hAnsi="Mulish"/>
        </w:rPr>
        <w:t>:</w:t>
      </w:r>
    </w:p>
    <w:p w14:paraId="172D1095" w14:textId="2F1E236E" w:rsidR="00107317" w:rsidRDefault="00107317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La descripción de la estructura organizativa.</w:t>
      </w:r>
    </w:p>
    <w:p w14:paraId="4E5FD6EA" w14:textId="715A4EF4" w:rsidR="009E677B" w:rsidRDefault="009E677B" w:rsidP="00F933E3">
      <w:pPr>
        <w:pStyle w:val="Sinespaciado"/>
        <w:numPr>
          <w:ilvl w:val="0"/>
          <w:numId w:val="23"/>
        </w:numPr>
        <w:spacing w:before="120" w:after="120" w:line="276" w:lineRule="auto"/>
        <w:ind w:left="1434" w:hanging="35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En el bloque de información económica, presupuestaria y estadística:</w:t>
      </w:r>
    </w:p>
    <w:p w14:paraId="6BDBB324" w14:textId="737E2140" w:rsidR="002C3557" w:rsidRPr="000F6B68" w:rsidRDefault="002C3557" w:rsidP="00C35F5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2C3557">
        <w:rPr>
          <w:rFonts w:ascii="Mulish" w:hAnsi="Mulish"/>
        </w:rPr>
        <w:t>Las</w:t>
      </w:r>
      <w:r>
        <w:rPr>
          <w:rFonts w:ascii="Mulish" w:hAnsi="Mulish"/>
          <w:b/>
          <w:bCs/>
        </w:rPr>
        <w:t xml:space="preserve"> </w:t>
      </w:r>
      <w:r w:rsidRPr="002C3557">
        <w:rPr>
          <w:rFonts w:ascii="Mulish" w:hAnsi="Mulish"/>
        </w:rPr>
        <w:t xml:space="preserve">retribuciones de los </w:t>
      </w:r>
      <w:r w:rsidR="007A2BB3">
        <w:rPr>
          <w:rFonts w:ascii="Mulish" w:hAnsi="Mulish"/>
        </w:rPr>
        <w:t xml:space="preserve">altos cargos y </w:t>
      </w:r>
      <w:r w:rsidRPr="002C3557">
        <w:rPr>
          <w:rFonts w:ascii="Mulish" w:hAnsi="Mulish"/>
        </w:rPr>
        <w:t>máximos responsables</w:t>
      </w:r>
      <w:r>
        <w:rPr>
          <w:rFonts w:ascii="Mulish" w:hAnsi="Mulish"/>
        </w:rPr>
        <w:t>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2DDEA06D" w14:textId="477A106A" w:rsidR="000F6B68" w:rsidRDefault="00F933E3" w:rsidP="000F6B68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F933E3">
        <w:rPr>
          <w:rFonts w:ascii="Mulish" w:hAnsi="Mulish"/>
        </w:rPr>
        <w:t xml:space="preserve">El informe provisional se envió a AENA </w:t>
      </w:r>
      <w:r w:rsidRPr="00811659">
        <w:rPr>
          <w:rFonts w:ascii="Mulish" w:hAnsi="Mulish"/>
        </w:rPr>
        <w:t>Murcia</w:t>
      </w:r>
      <w:r w:rsidRPr="00F933E3">
        <w:rPr>
          <w:rFonts w:ascii="Mulish" w:hAnsi="Mulish"/>
        </w:rPr>
        <w:t xml:space="preserve"> el 22 de junio. Recibidas sus observaciones el 10 de julio se procedió a su contestación el 14 de julio y a modificar el informe para recoger las recomendaciones aplicadas.</w:t>
      </w:r>
    </w:p>
    <w:p w14:paraId="5311A3CE" w14:textId="77777777" w:rsidR="00576759" w:rsidRDefault="00576759" w:rsidP="00576759">
      <w:pPr>
        <w:pStyle w:val="Sinespaciado"/>
        <w:spacing w:line="276" w:lineRule="auto"/>
        <w:rPr>
          <w:rFonts w:ascii="Mulish" w:hAnsi="Mulish"/>
        </w:rPr>
      </w:pPr>
    </w:p>
    <w:p w14:paraId="77746311" w14:textId="77777777" w:rsidR="000F6B68" w:rsidRDefault="000F6B68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4FB4D802" w14:textId="77777777" w:rsidR="000F6B68" w:rsidRDefault="000F6B68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ED013AE" w:rsidR="00B628C5" w:rsidRDefault="001E106B" w:rsidP="0057675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BB324E">
        <w:rPr>
          <w:rFonts w:ascii="Mulish" w:hAnsi="Mulish"/>
        </w:rPr>
        <w:t>ju</w:t>
      </w:r>
      <w:r w:rsidR="00F933E3">
        <w:rPr>
          <w:rFonts w:ascii="Mulish" w:hAnsi="Mulish"/>
        </w:rPr>
        <w:t>l</w:t>
      </w:r>
      <w:r w:rsidR="00BB324E">
        <w:rPr>
          <w:rFonts w:ascii="Mulish" w:hAnsi="Mulish"/>
        </w:rPr>
        <w:t>io</w:t>
      </w:r>
      <w:r w:rsidR="0076189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50856" w14:textId="77777777" w:rsidR="00426AAF" w:rsidRDefault="00426AAF" w:rsidP="00F31BC3">
      <w:r>
        <w:separator/>
      </w:r>
    </w:p>
  </w:endnote>
  <w:endnote w:type="continuationSeparator" w:id="0">
    <w:p w14:paraId="6A11E350" w14:textId="77777777" w:rsidR="00426AAF" w:rsidRDefault="00426AAF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B82946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B82946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4D73AA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557C61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3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543B8" w14:textId="77777777" w:rsidR="00426AAF" w:rsidRDefault="00426AAF" w:rsidP="00F31BC3">
      <w:r>
        <w:separator/>
      </w:r>
    </w:p>
  </w:footnote>
  <w:footnote w:type="continuationSeparator" w:id="0">
    <w:p w14:paraId="6A66DDFE" w14:textId="77777777" w:rsidR="00426AAF" w:rsidRDefault="00426AAF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84F5877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37018EF2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0ADD84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A24A88D8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DB968E6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C47C7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6"/>
  </w:num>
  <w:num w:numId="26">
    <w:abstractNumId w:val="24"/>
  </w:num>
  <w:num w:numId="27">
    <w:abstractNumId w:val="1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58D4"/>
    <w:rsid w:val="00040AF4"/>
    <w:rsid w:val="00045AFA"/>
    <w:rsid w:val="00045E1E"/>
    <w:rsid w:val="0005062B"/>
    <w:rsid w:val="000530D8"/>
    <w:rsid w:val="00053A0E"/>
    <w:rsid w:val="0005642F"/>
    <w:rsid w:val="00057CAE"/>
    <w:rsid w:val="00064DC7"/>
    <w:rsid w:val="00072B7E"/>
    <w:rsid w:val="000775A5"/>
    <w:rsid w:val="00081DF9"/>
    <w:rsid w:val="0008502E"/>
    <w:rsid w:val="00085AD5"/>
    <w:rsid w:val="00085C93"/>
    <w:rsid w:val="00086D54"/>
    <w:rsid w:val="00090CF7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3368"/>
    <w:rsid w:val="000F0DA5"/>
    <w:rsid w:val="000F17ED"/>
    <w:rsid w:val="000F1839"/>
    <w:rsid w:val="000F3570"/>
    <w:rsid w:val="000F64F2"/>
    <w:rsid w:val="000F6B68"/>
    <w:rsid w:val="00103669"/>
    <w:rsid w:val="00104DE9"/>
    <w:rsid w:val="00104E94"/>
    <w:rsid w:val="00107317"/>
    <w:rsid w:val="001149B1"/>
    <w:rsid w:val="00115D53"/>
    <w:rsid w:val="001325A7"/>
    <w:rsid w:val="00132732"/>
    <w:rsid w:val="001342AA"/>
    <w:rsid w:val="00136B86"/>
    <w:rsid w:val="00146C3C"/>
    <w:rsid w:val="0016051F"/>
    <w:rsid w:val="00164876"/>
    <w:rsid w:val="00171A09"/>
    <w:rsid w:val="00175A7B"/>
    <w:rsid w:val="001763F8"/>
    <w:rsid w:val="0017792F"/>
    <w:rsid w:val="00181F69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249A2"/>
    <w:rsid w:val="00231D61"/>
    <w:rsid w:val="002333FD"/>
    <w:rsid w:val="00243294"/>
    <w:rsid w:val="0024379F"/>
    <w:rsid w:val="002447CD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2B9D"/>
    <w:rsid w:val="00296787"/>
    <w:rsid w:val="002A3EA0"/>
    <w:rsid w:val="002A7C57"/>
    <w:rsid w:val="002B045F"/>
    <w:rsid w:val="002C19B9"/>
    <w:rsid w:val="002C1DD9"/>
    <w:rsid w:val="002C3557"/>
    <w:rsid w:val="002C41B4"/>
    <w:rsid w:val="002D0702"/>
    <w:rsid w:val="002D11DF"/>
    <w:rsid w:val="002D27E4"/>
    <w:rsid w:val="002E409F"/>
    <w:rsid w:val="002E629F"/>
    <w:rsid w:val="002E644A"/>
    <w:rsid w:val="002F06DC"/>
    <w:rsid w:val="002F0CAA"/>
    <w:rsid w:val="002F2B10"/>
    <w:rsid w:val="00306679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614E4"/>
    <w:rsid w:val="00366693"/>
    <w:rsid w:val="0039210E"/>
    <w:rsid w:val="00393F48"/>
    <w:rsid w:val="003A1694"/>
    <w:rsid w:val="003A390C"/>
    <w:rsid w:val="003B399C"/>
    <w:rsid w:val="003B57E6"/>
    <w:rsid w:val="003B6B96"/>
    <w:rsid w:val="003D2C4A"/>
    <w:rsid w:val="003E219E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26AAF"/>
    <w:rsid w:val="004311B3"/>
    <w:rsid w:val="004356CC"/>
    <w:rsid w:val="00441770"/>
    <w:rsid w:val="00457B28"/>
    <w:rsid w:val="00465E87"/>
    <w:rsid w:val="00467FDF"/>
    <w:rsid w:val="004720A5"/>
    <w:rsid w:val="0047735C"/>
    <w:rsid w:val="004859CC"/>
    <w:rsid w:val="0048761D"/>
    <w:rsid w:val="00495628"/>
    <w:rsid w:val="004A1663"/>
    <w:rsid w:val="004C6440"/>
    <w:rsid w:val="004D4B3E"/>
    <w:rsid w:val="004D50CC"/>
    <w:rsid w:val="004D7037"/>
    <w:rsid w:val="004D73AA"/>
    <w:rsid w:val="004E7B33"/>
    <w:rsid w:val="00506864"/>
    <w:rsid w:val="00521C69"/>
    <w:rsid w:val="005256F0"/>
    <w:rsid w:val="005301DF"/>
    <w:rsid w:val="00532238"/>
    <w:rsid w:val="00536832"/>
    <w:rsid w:val="00540929"/>
    <w:rsid w:val="005473B8"/>
    <w:rsid w:val="005525BE"/>
    <w:rsid w:val="00552FE2"/>
    <w:rsid w:val="00557C61"/>
    <w:rsid w:val="00560FA0"/>
    <w:rsid w:val="00563295"/>
    <w:rsid w:val="00564E23"/>
    <w:rsid w:val="00576759"/>
    <w:rsid w:val="00581D58"/>
    <w:rsid w:val="00582A8C"/>
    <w:rsid w:val="00585953"/>
    <w:rsid w:val="00592E61"/>
    <w:rsid w:val="00593819"/>
    <w:rsid w:val="0059767A"/>
    <w:rsid w:val="005A1084"/>
    <w:rsid w:val="005A510A"/>
    <w:rsid w:val="005B11B3"/>
    <w:rsid w:val="005B1544"/>
    <w:rsid w:val="005B5B28"/>
    <w:rsid w:val="005C0919"/>
    <w:rsid w:val="005C1396"/>
    <w:rsid w:val="005C4778"/>
    <w:rsid w:val="005D1AC8"/>
    <w:rsid w:val="005E2505"/>
    <w:rsid w:val="005E61F8"/>
    <w:rsid w:val="005E6704"/>
    <w:rsid w:val="005F3C59"/>
    <w:rsid w:val="005F4F71"/>
    <w:rsid w:val="005F580F"/>
    <w:rsid w:val="005F68ED"/>
    <w:rsid w:val="005F7D73"/>
    <w:rsid w:val="00603DFC"/>
    <w:rsid w:val="00607613"/>
    <w:rsid w:val="00611350"/>
    <w:rsid w:val="00622202"/>
    <w:rsid w:val="00623CFC"/>
    <w:rsid w:val="0062420C"/>
    <w:rsid w:val="006253FA"/>
    <w:rsid w:val="00626152"/>
    <w:rsid w:val="006266A5"/>
    <w:rsid w:val="00627473"/>
    <w:rsid w:val="00633EAA"/>
    <w:rsid w:val="00634F02"/>
    <w:rsid w:val="00635D45"/>
    <w:rsid w:val="00642791"/>
    <w:rsid w:val="00644E45"/>
    <w:rsid w:val="006475A7"/>
    <w:rsid w:val="00652D9F"/>
    <w:rsid w:val="00661E94"/>
    <w:rsid w:val="00672A65"/>
    <w:rsid w:val="0068498F"/>
    <w:rsid w:val="006949D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092E"/>
    <w:rsid w:val="00734217"/>
    <w:rsid w:val="00734D60"/>
    <w:rsid w:val="0073626B"/>
    <w:rsid w:val="0074607B"/>
    <w:rsid w:val="007465AA"/>
    <w:rsid w:val="00751FAA"/>
    <w:rsid w:val="00760E4B"/>
    <w:rsid w:val="0076189D"/>
    <w:rsid w:val="00765079"/>
    <w:rsid w:val="0076567C"/>
    <w:rsid w:val="0076640C"/>
    <w:rsid w:val="007676FF"/>
    <w:rsid w:val="00767C60"/>
    <w:rsid w:val="00774C97"/>
    <w:rsid w:val="00777FB3"/>
    <w:rsid w:val="00781700"/>
    <w:rsid w:val="007830B7"/>
    <w:rsid w:val="0078355B"/>
    <w:rsid w:val="00790143"/>
    <w:rsid w:val="007942B7"/>
    <w:rsid w:val="007954A6"/>
    <w:rsid w:val="007A2BB3"/>
    <w:rsid w:val="007B4ED3"/>
    <w:rsid w:val="007B5543"/>
    <w:rsid w:val="007C65C5"/>
    <w:rsid w:val="007D1701"/>
    <w:rsid w:val="007D52E6"/>
    <w:rsid w:val="007D5CBF"/>
    <w:rsid w:val="007D69D9"/>
    <w:rsid w:val="007E7785"/>
    <w:rsid w:val="007F144B"/>
    <w:rsid w:val="007F1D56"/>
    <w:rsid w:val="007F3347"/>
    <w:rsid w:val="007F5F9D"/>
    <w:rsid w:val="00800B69"/>
    <w:rsid w:val="00803D20"/>
    <w:rsid w:val="00804174"/>
    <w:rsid w:val="008043D4"/>
    <w:rsid w:val="00805A8D"/>
    <w:rsid w:val="00805F01"/>
    <w:rsid w:val="00807495"/>
    <w:rsid w:val="00811659"/>
    <w:rsid w:val="00821526"/>
    <w:rsid w:val="00821DB0"/>
    <w:rsid w:val="0082470D"/>
    <w:rsid w:val="00825ACB"/>
    <w:rsid w:val="00826275"/>
    <w:rsid w:val="00831EE9"/>
    <w:rsid w:val="00836976"/>
    <w:rsid w:val="00837C53"/>
    <w:rsid w:val="0084782E"/>
    <w:rsid w:val="008514EC"/>
    <w:rsid w:val="00853CB9"/>
    <w:rsid w:val="00855E09"/>
    <w:rsid w:val="00861706"/>
    <w:rsid w:val="00865E5A"/>
    <w:rsid w:val="008706FF"/>
    <w:rsid w:val="00873742"/>
    <w:rsid w:val="00882A5B"/>
    <w:rsid w:val="0088350F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A69BE"/>
    <w:rsid w:val="008B5088"/>
    <w:rsid w:val="008C19AC"/>
    <w:rsid w:val="008D1C39"/>
    <w:rsid w:val="008D6E75"/>
    <w:rsid w:val="008E007D"/>
    <w:rsid w:val="008E7C63"/>
    <w:rsid w:val="008F0F7D"/>
    <w:rsid w:val="008F0FDC"/>
    <w:rsid w:val="008F2EF6"/>
    <w:rsid w:val="00902A71"/>
    <w:rsid w:val="009039FD"/>
    <w:rsid w:val="00903FE0"/>
    <w:rsid w:val="00911607"/>
    <w:rsid w:val="00912DB4"/>
    <w:rsid w:val="00947271"/>
    <w:rsid w:val="009654DA"/>
    <w:rsid w:val="00965C69"/>
    <w:rsid w:val="00967865"/>
    <w:rsid w:val="00982299"/>
    <w:rsid w:val="00983F69"/>
    <w:rsid w:val="009863E6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677B"/>
    <w:rsid w:val="009E7254"/>
    <w:rsid w:val="009F21CB"/>
    <w:rsid w:val="009F4C5D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1BA6"/>
    <w:rsid w:val="00A32171"/>
    <w:rsid w:val="00A4000C"/>
    <w:rsid w:val="00A402D3"/>
    <w:rsid w:val="00A51AAD"/>
    <w:rsid w:val="00A56942"/>
    <w:rsid w:val="00A571E6"/>
    <w:rsid w:val="00A608C3"/>
    <w:rsid w:val="00A670E9"/>
    <w:rsid w:val="00A677C6"/>
    <w:rsid w:val="00A770A3"/>
    <w:rsid w:val="00A82709"/>
    <w:rsid w:val="00A97C90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00C29"/>
    <w:rsid w:val="00B1184C"/>
    <w:rsid w:val="00B175DC"/>
    <w:rsid w:val="00B220EC"/>
    <w:rsid w:val="00B23DE2"/>
    <w:rsid w:val="00B344B3"/>
    <w:rsid w:val="00B426C4"/>
    <w:rsid w:val="00B45E39"/>
    <w:rsid w:val="00B51BCC"/>
    <w:rsid w:val="00B5314A"/>
    <w:rsid w:val="00B56A3A"/>
    <w:rsid w:val="00B61412"/>
    <w:rsid w:val="00B628C5"/>
    <w:rsid w:val="00B75D53"/>
    <w:rsid w:val="00B77C12"/>
    <w:rsid w:val="00B803D2"/>
    <w:rsid w:val="00B8144C"/>
    <w:rsid w:val="00B82946"/>
    <w:rsid w:val="00B8311A"/>
    <w:rsid w:val="00B85772"/>
    <w:rsid w:val="00B85EA1"/>
    <w:rsid w:val="00B86E4D"/>
    <w:rsid w:val="00B87734"/>
    <w:rsid w:val="00B9114F"/>
    <w:rsid w:val="00B93247"/>
    <w:rsid w:val="00BA03C4"/>
    <w:rsid w:val="00BA14E6"/>
    <w:rsid w:val="00BA3611"/>
    <w:rsid w:val="00BA4045"/>
    <w:rsid w:val="00BA4354"/>
    <w:rsid w:val="00BB2529"/>
    <w:rsid w:val="00BB324E"/>
    <w:rsid w:val="00BB3652"/>
    <w:rsid w:val="00BC61D1"/>
    <w:rsid w:val="00BD18E4"/>
    <w:rsid w:val="00BD1E44"/>
    <w:rsid w:val="00BD2172"/>
    <w:rsid w:val="00BD2842"/>
    <w:rsid w:val="00BE5F9B"/>
    <w:rsid w:val="00BF658D"/>
    <w:rsid w:val="00BF7DFB"/>
    <w:rsid w:val="00C02953"/>
    <w:rsid w:val="00C05280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35F54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2E1D"/>
    <w:rsid w:val="00C66E73"/>
    <w:rsid w:val="00C73C79"/>
    <w:rsid w:val="00C73F7B"/>
    <w:rsid w:val="00C77E48"/>
    <w:rsid w:val="00C91330"/>
    <w:rsid w:val="00CA41DD"/>
    <w:rsid w:val="00CB6837"/>
    <w:rsid w:val="00CC3B31"/>
    <w:rsid w:val="00CC48E8"/>
    <w:rsid w:val="00CC7AA6"/>
    <w:rsid w:val="00CD21BD"/>
    <w:rsid w:val="00CD3DE8"/>
    <w:rsid w:val="00CD4A14"/>
    <w:rsid w:val="00CE0B59"/>
    <w:rsid w:val="00CE0E1E"/>
    <w:rsid w:val="00CE5534"/>
    <w:rsid w:val="00CF1219"/>
    <w:rsid w:val="00CF21EB"/>
    <w:rsid w:val="00D014E1"/>
    <w:rsid w:val="00D0198B"/>
    <w:rsid w:val="00D01CA1"/>
    <w:rsid w:val="00D1453D"/>
    <w:rsid w:val="00D1530E"/>
    <w:rsid w:val="00D2343B"/>
    <w:rsid w:val="00D23FD3"/>
    <w:rsid w:val="00D32646"/>
    <w:rsid w:val="00D41F4C"/>
    <w:rsid w:val="00D45F5C"/>
    <w:rsid w:val="00D520C8"/>
    <w:rsid w:val="00D529A9"/>
    <w:rsid w:val="00D62777"/>
    <w:rsid w:val="00D70570"/>
    <w:rsid w:val="00D77D83"/>
    <w:rsid w:val="00D83750"/>
    <w:rsid w:val="00D83EB2"/>
    <w:rsid w:val="00D877D9"/>
    <w:rsid w:val="00D9090A"/>
    <w:rsid w:val="00D940D6"/>
    <w:rsid w:val="00D96084"/>
    <w:rsid w:val="00DA6660"/>
    <w:rsid w:val="00DB636B"/>
    <w:rsid w:val="00DC0C7B"/>
    <w:rsid w:val="00DC5B52"/>
    <w:rsid w:val="00DC7C01"/>
    <w:rsid w:val="00DD515F"/>
    <w:rsid w:val="00DF05BD"/>
    <w:rsid w:val="00DF25D7"/>
    <w:rsid w:val="00DF2CC6"/>
    <w:rsid w:val="00DF54AF"/>
    <w:rsid w:val="00DF555F"/>
    <w:rsid w:val="00DF56A7"/>
    <w:rsid w:val="00DF63CA"/>
    <w:rsid w:val="00E023B5"/>
    <w:rsid w:val="00E07201"/>
    <w:rsid w:val="00E17DF6"/>
    <w:rsid w:val="00E30705"/>
    <w:rsid w:val="00E33169"/>
    <w:rsid w:val="00E51AC4"/>
    <w:rsid w:val="00E62994"/>
    <w:rsid w:val="00E63F24"/>
    <w:rsid w:val="00E6528C"/>
    <w:rsid w:val="00E73F4D"/>
    <w:rsid w:val="00E753D6"/>
    <w:rsid w:val="00E83650"/>
    <w:rsid w:val="00E9148B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379E3"/>
    <w:rsid w:val="00F4371E"/>
    <w:rsid w:val="00F44609"/>
    <w:rsid w:val="00F46B14"/>
    <w:rsid w:val="00F47DDE"/>
    <w:rsid w:val="00F614CD"/>
    <w:rsid w:val="00F717F7"/>
    <w:rsid w:val="00F71FF5"/>
    <w:rsid w:val="00F7274D"/>
    <w:rsid w:val="00F8349F"/>
    <w:rsid w:val="00F92186"/>
    <w:rsid w:val="00F931B5"/>
    <w:rsid w:val="00F933E3"/>
    <w:rsid w:val="00F945C0"/>
    <w:rsid w:val="00F95333"/>
    <w:rsid w:val="00FA0C58"/>
    <w:rsid w:val="00FA11BE"/>
    <w:rsid w:val="00FA1911"/>
    <w:rsid w:val="00FA5925"/>
    <w:rsid w:val="00FA5997"/>
    <w:rsid w:val="00FA5AFD"/>
    <w:rsid w:val="00FB5F9E"/>
    <w:rsid w:val="00FC4E74"/>
    <w:rsid w:val="00FD0540"/>
    <w:rsid w:val="00FD342C"/>
    <w:rsid w:val="00FD4E10"/>
    <w:rsid w:val="00FE2354"/>
    <w:rsid w:val="00FF1AC4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aena.es/es/corporativa/filiales-de-aena/sociedad-concesionaria-de-airm/publicidad-activa.htm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45D1C0C1DA497DA2B30E5387AB2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DD5C9-F4DB-40BE-B8A3-8288B2904648}"/>
      </w:docPartPr>
      <w:docPartBody>
        <w:p w:rsidR="00A817ED" w:rsidRDefault="00B313B4" w:rsidP="00B313B4">
          <w:pPr>
            <w:pStyle w:val="DD45D1C0C1DA497DA2B30E5387AB208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7CDFC9A64B94D168445485B285E8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5ADC8-4390-4B28-B34C-84F58FD60C5A}"/>
      </w:docPartPr>
      <w:docPartBody>
        <w:p w:rsidR="00A817ED" w:rsidRDefault="00B313B4" w:rsidP="00B313B4">
          <w:pPr>
            <w:pStyle w:val="67CDFC9A64B94D168445485B285E8F3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8C5A1FE23B848979B65143A3B9F9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64775-1597-45A6-BED4-A6C926473A7B}"/>
      </w:docPartPr>
      <w:docPartBody>
        <w:p w:rsidR="00A817ED" w:rsidRDefault="00B313B4" w:rsidP="00B313B4">
          <w:pPr>
            <w:pStyle w:val="48C5A1FE23B848979B65143A3B9F98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97CC4A39B2A44D6B8DB7D1812531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6CC2A-1D81-4E22-B6D0-1D4BAD566E20}"/>
      </w:docPartPr>
      <w:docPartBody>
        <w:p w:rsidR="00A817ED" w:rsidRDefault="00B313B4" w:rsidP="00B313B4">
          <w:pPr>
            <w:pStyle w:val="D97CC4A39B2A44D6B8DB7D18125312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5496165739450A848ADE162D423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B60D9-9054-4135-A5F8-EAC96A2E1883}"/>
      </w:docPartPr>
      <w:docPartBody>
        <w:p w:rsidR="00A817ED" w:rsidRDefault="00B313B4" w:rsidP="00B313B4">
          <w:pPr>
            <w:pStyle w:val="DD5496165739450A848ADE162D4233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32C6BA40379472A9B1226CE3F4F4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E551D-FF44-46A7-AA05-49719C9168A0}"/>
      </w:docPartPr>
      <w:docPartBody>
        <w:p w:rsidR="00A817ED" w:rsidRDefault="00B313B4" w:rsidP="00B313B4">
          <w:pPr>
            <w:pStyle w:val="032C6BA40379472A9B1226CE3F4F463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4FD4AFF83D48AEA0651510F8C77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892B4-0B27-4172-88A3-944CCBCD50E6}"/>
      </w:docPartPr>
      <w:docPartBody>
        <w:p w:rsidR="00A817ED" w:rsidRDefault="00B313B4" w:rsidP="00B313B4">
          <w:pPr>
            <w:pStyle w:val="DF4FD4AFF83D48AEA0651510F8C775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EA0B5529F3146D39C24D456A901D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CCE73-385E-4B7E-AD0C-8B6FA372EEA4}"/>
      </w:docPartPr>
      <w:docPartBody>
        <w:p w:rsidR="00A817ED" w:rsidRDefault="00B313B4" w:rsidP="00B313B4">
          <w:pPr>
            <w:pStyle w:val="3EA0B5529F3146D39C24D456A901D7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4D2C83B55D6484E9FE4891198812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96111-0301-45F7-80B6-1FDE0FB82C2C}"/>
      </w:docPartPr>
      <w:docPartBody>
        <w:p w:rsidR="00A817ED" w:rsidRDefault="00B313B4" w:rsidP="00B313B4">
          <w:pPr>
            <w:pStyle w:val="84D2C83B55D6484E9FE48911988128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9BEDA571B164832B5DB9B6037806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73116-0910-4220-A29A-61A3B771745B}"/>
      </w:docPartPr>
      <w:docPartBody>
        <w:p w:rsidR="00A817ED" w:rsidRDefault="00B313B4" w:rsidP="00B313B4">
          <w:pPr>
            <w:pStyle w:val="79BEDA571B164832B5DB9B60378065F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8F2490ADBA497EA619E2F1C02EB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91AD4-4F8F-4BDA-8BB4-941613F1DC8E}"/>
      </w:docPartPr>
      <w:docPartBody>
        <w:p w:rsidR="00A817ED" w:rsidRDefault="00B313B4" w:rsidP="00B313B4">
          <w:pPr>
            <w:pStyle w:val="EB8F2490ADBA497EA619E2F1C02EB47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F34C65665414EB0AA8A9EF0BA8A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BA763-A36D-4223-92C3-CC9CA9AA4FEF}"/>
      </w:docPartPr>
      <w:docPartBody>
        <w:p w:rsidR="00A817ED" w:rsidRDefault="00B313B4" w:rsidP="00B313B4">
          <w:pPr>
            <w:pStyle w:val="9F34C65665414EB0AA8A9EF0BA8AD1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338B2B927F74369BC341854B553C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F55E6-A67D-49B0-8951-628F71BEAECF}"/>
      </w:docPartPr>
      <w:docPartBody>
        <w:p w:rsidR="00A817ED" w:rsidRDefault="00B313B4" w:rsidP="00B313B4">
          <w:pPr>
            <w:pStyle w:val="9338B2B927F74369BC341854B553C4D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78B6FDE7DC4502BF62BA9A2D872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9D94C-E7E2-411E-AF82-B3F20152282E}"/>
      </w:docPartPr>
      <w:docPartBody>
        <w:p w:rsidR="00A817ED" w:rsidRDefault="00B313B4" w:rsidP="00B313B4">
          <w:pPr>
            <w:pStyle w:val="3078B6FDE7DC4502BF62BA9A2D87285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770416F851747568B2A38B3521CD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D6BE5-A6EE-49C8-B749-85EDAF954C15}"/>
      </w:docPartPr>
      <w:docPartBody>
        <w:p w:rsidR="00A817ED" w:rsidRDefault="00B313B4" w:rsidP="00B313B4">
          <w:pPr>
            <w:pStyle w:val="B770416F851747568B2A38B3521CD2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5EAF30F3994D4C9FCB0D04424C0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D1DF7-500A-42E0-ABC1-4134B88F9A38}"/>
      </w:docPartPr>
      <w:docPartBody>
        <w:p w:rsidR="00A817ED" w:rsidRDefault="00B313B4" w:rsidP="00B313B4">
          <w:pPr>
            <w:pStyle w:val="EB5EAF30F3994D4C9FCB0D04424C0E3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E015189DCD4F7E9740F593B7EE4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B2D01-77D7-4D39-AD6A-CD96DC65A8A2}"/>
      </w:docPartPr>
      <w:docPartBody>
        <w:p w:rsidR="00A817ED" w:rsidRDefault="00B313B4" w:rsidP="00B313B4">
          <w:pPr>
            <w:pStyle w:val="E4E015189DCD4F7E9740F593B7EE4C4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45483F02914B96B7A2C5221C62D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1EA92-389A-45BA-BC47-A812D3D63563}"/>
      </w:docPartPr>
      <w:docPartBody>
        <w:p w:rsidR="00A817ED" w:rsidRDefault="00B313B4" w:rsidP="00B313B4">
          <w:pPr>
            <w:pStyle w:val="F845483F02914B96B7A2C5221C62D9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E6987B66974369855DEAA22571F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948CF-2BFF-45D1-9FCD-0C7145EE9B0A}"/>
      </w:docPartPr>
      <w:docPartBody>
        <w:p w:rsidR="00A817ED" w:rsidRDefault="00B313B4" w:rsidP="00B313B4">
          <w:pPr>
            <w:pStyle w:val="B2E6987B66974369855DEAA22571F5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19E17F84B6D4399966AC289E88A3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83D42-FC1E-4549-821C-CD454FF6C6AC}"/>
      </w:docPartPr>
      <w:docPartBody>
        <w:p w:rsidR="00A817ED" w:rsidRDefault="00B313B4" w:rsidP="00B313B4">
          <w:pPr>
            <w:pStyle w:val="619E17F84B6D4399966AC289E88A374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0B9C1D79225453894CDF8D50AA26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814E2-4FCB-428D-8B5E-1318659BC3D7}"/>
      </w:docPartPr>
      <w:docPartBody>
        <w:p w:rsidR="00A817ED" w:rsidRDefault="00B313B4" w:rsidP="00B313B4">
          <w:pPr>
            <w:pStyle w:val="D0B9C1D79225453894CDF8D50AA262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97164C6E8EC42C185B056248C5FA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1C66D-AB64-4C92-A8D2-ED2AFF839EFF}"/>
      </w:docPartPr>
      <w:docPartBody>
        <w:p w:rsidR="00A817ED" w:rsidRDefault="00B313B4" w:rsidP="00B313B4">
          <w:pPr>
            <w:pStyle w:val="897164C6E8EC42C185B056248C5FA7D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C39C1E819345CC8A591B859791F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DCF3-84F8-43EA-A54E-E4290DDB24F7}"/>
      </w:docPartPr>
      <w:docPartBody>
        <w:p w:rsidR="00A817ED" w:rsidRDefault="00B313B4" w:rsidP="00B313B4">
          <w:pPr>
            <w:pStyle w:val="8AC39C1E819345CC8A591B859791F9D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072ED3C60145C5BD8E294320164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B209C-6F6F-4743-B2B4-A0CE686E5A95}"/>
      </w:docPartPr>
      <w:docPartBody>
        <w:p w:rsidR="00A817ED" w:rsidRDefault="00B313B4" w:rsidP="00B313B4">
          <w:pPr>
            <w:pStyle w:val="75072ED3C60145C5BD8E2943201644D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9DC5BBF23BD46E684BF1BE082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80D7F-2E53-4A70-B1B8-29655BD70958}"/>
      </w:docPartPr>
      <w:docPartBody>
        <w:p w:rsidR="00A817ED" w:rsidRDefault="00B313B4" w:rsidP="00B313B4">
          <w:pPr>
            <w:pStyle w:val="59DC5BBF23BD46E684BF1BE0825EE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EC07BE85743426086CA599E8E621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B011B-3037-4621-A026-317BAB4E5CD5}"/>
      </w:docPartPr>
      <w:docPartBody>
        <w:p w:rsidR="00A817ED" w:rsidRDefault="00B313B4" w:rsidP="00B313B4">
          <w:pPr>
            <w:pStyle w:val="5EC07BE85743426086CA599E8E621E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E9BBB93C46440E861D3F4C87527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CA5AA-0256-4113-8C00-4A238140370C}"/>
      </w:docPartPr>
      <w:docPartBody>
        <w:p w:rsidR="00A817ED" w:rsidRDefault="00B313B4" w:rsidP="00B313B4">
          <w:pPr>
            <w:pStyle w:val="37E9BBB93C46440E861D3F4C8752705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30DA70C0EC3467D92219F2198123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2F111-2A4C-4ED4-AF90-15F498CF4DF0}"/>
      </w:docPartPr>
      <w:docPartBody>
        <w:p w:rsidR="00A817ED" w:rsidRDefault="00B313B4" w:rsidP="00B313B4">
          <w:pPr>
            <w:pStyle w:val="E30DA70C0EC3467D92219F2198123AB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44A5368DD4421E9FAB4C72C1437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01657-0DC5-43FD-926F-152C8D15E48E}"/>
      </w:docPartPr>
      <w:docPartBody>
        <w:p w:rsidR="00A817ED" w:rsidRDefault="00B313B4" w:rsidP="00B313B4">
          <w:pPr>
            <w:pStyle w:val="2444A5368DD4421E9FAB4C72C1437D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E195EAE9B9941DFAA65228DEF66E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F7DE4-6BCF-4178-B066-447081ADCB65}"/>
      </w:docPartPr>
      <w:docPartBody>
        <w:p w:rsidR="00A817ED" w:rsidRDefault="00B313B4" w:rsidP="00B313B4">
          <w:pPr>
            <w:pStyle w:val="4E195EAE9B9941DFAA65228DEF66EC3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D9FD663541421C8CF2E2AE69334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EE536-ACBB-4FBD-84D1-C50265DA8BAA}"/>
      </w:docPartPr>
      <w:docPartBody>
        <w:p w:rsidR="00A817ED" w:rsidRDefault="00B313B4" w:rsidP="00B313B4">
          <w:pPr>
            <w:pStyle w:val="B2D9FD663541421C8CF2E2AE693343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EB7DEE6C9F427BB0E8E8B7B1AF5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D1B01-5105-4D68-B59B-F0863DCC1878}"/>
      </w:docPartPr>
      <w:docPartBody>
        <w:p w:rsidR="00A817ED" w:rsidRDefault="00B313B4" w:rsidP="00B313B4">
          <w:pPr>
            <w:pStyle w:val="37EB7DEE6C9F427BB0E8E8B7B1AF59A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C2D6F210F94A0E8234A46A320AC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5410D-0F0B-416D-8B4D-2CB90723EEB9}"/>
      </w:docPartPr>
      <w:docPartBody>
        <w:p w:rsidR="00A817ED" w:rsidRDefault="00B313B4" w:rsidP="00B313B4">
          <w:pPr>
            <w:pStyle w:val="F6C2D6F210F94A0E8234A46A320AC50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978DD02DE374588B30FE945F25FA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1B98-C3DA-4771-B093-C5B5B7765331}"/>
      </w:docPartPr>
      <w:docPartBody>
        <w:p w:rsidR="00A817ED" w:rsidRDefault="00B313B4" w:rsidP="00B313B4">
          <w:pPr>
            <w:pStyle w:val="A978DD02DE374588B30FE945F25FAA0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9B913E05ECB42B2B56FEF4F5436F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4DC1C-A875-459F-A577-A626E5EE6EBB}"/>
      </w:docPartPr>
      <w:docPartBody>
        <w:p w:rsidR="00A817ED" w:rsidRDefault="00B313B4" w:rsidP="00B313B4">
          <w:pPr>
            <w:pStyle w:val="59B913E05ECB42B2B56FEF4F5436F2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4607C9AE1144A18EEC644CA5406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BE1D0-27AC-4693-ADC8-BA9DFE322D1E}"/>
      </w:docPartPr>
      <w:docPartBody>
        <w:p w:rsidR="00A817ED" w:rsidRDefault="00B313B4" w:rsidP="00B313B4">
          <w:pPr>
            <w:pStyle w:val="344607C9AE1144A18EEC644CA5406DC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CF0A4DAA9A471D988B4354E05B8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87152-F75E-4A71-B877-B23761B1BED0}"/>
      </w:docPartPr>
      <w:docPartBody>
        <w:p w:rsidR="00A817ED" w:rsidRDefault="00B313B4" w:rsidP="00B313B4">
          <w:pPr>
            <w:pStyle w:val="DDCF0A4DAA9A471D988B4354E05B894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8FE9831677847DBB891847DF1D8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057A9-23DB-424A-9045-C9B2F22CBF63}"/>
      </w:docPartPr>
      <w:docPartBody>
        <w:p w:rsidR="00A817ED" w:rsidRDefault="00B313B4" w:rsidP="00B313B4">
          <w:pPr>
            <w:pStyle w:val="18FE9831677847DBB891847DF1D8EBF6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1D5E0A"/>
    <w:rsid w:val="00214E50"/>
    <w:rsid w:val="00260578"/>
    <w:rsid w:val="00271FF5"/>
    <w:rsid w:val="002B40B0"/>
    <w:rsid w:val="002C5721"/>
    <w:rsid w:val="002D43CE"/>
    <w:rsid w:val="002D4E94"/>
    <w:rsid w:val="002E26F4"/>
    <w:rsid w:val="00356E65"/>
    <w:rsid w:val="0038330C"/>
    <w:rsid w:val="003A3F40"/>
    <w:rsid w:val="003D3D7C"/>
    <w:rsid w:val="00437E36"/>
    <w:rsid w:val="00443EA4"/>
    <w:rsid w:val="004614C3"/>
    <w:rsid w:val="00481CE4"/>
    <w:rsid w:val="004D57AE"/>
    <w:rsid w:val="004F1289"/>
    <w:rsid w:val="00516FDD"/>
    <w:rsid w:val="0054180C"/>
    <w:rsid w:val="00565B82"/>
    <w:rsid w:val="00582A22"/>
    <w:rsid w:val="00583D19"/>
    <w:rsid w:val="0059019A"/>
    <w:rsid w:val="005B05C2"/>
    <w:rsid w:val="00600E98"/>
    <w:rsid w:val="00605052"/>
    <w:rsid w:val="00647467"/>
    <w:rsid w:val="006A3E92"/>
    <w:rsid w:val="006D1F5D"/>
    <w:rsid w:val="00722659"/>
    <w:rsid w:val="00722728"/>
    <w:rsid w:val="0072448F"/>
    <w:rsid w:val="0074478F"/>
    <w:rsid w:val="00787EBD"/>
    <w:rsid w:val="007C3485"/>
    <w:rsid w:val="007F4A7D"/>
    <w:rsid w:val="00810920"/>
    <w:rsid w:val="008E118A"/>
    <w:rsid w:val="008E3188"/>
    <w:rsid w:val="009A66C9"/>
    <w:rsid w:val="00A036B0"/>
    <w:rsid w:val="00A036FF"/>
    <w:rsid w:val="00A104A7"/>
    <w:rsid w:val="00A70597"/>
    <w:rsid w:val="00A817ED"/>
    <w:rsid w:val="00AA3DAE"/>
    <w:rsid w:val="00AB484A"/>
    <w:rsid w:val="00AD7C28"/>
    <w:rsid w:val="00AE2C03"/>
    <w:rsid w:val="00B103B1"/>
    <w:rsid w:val="00B313B4"/>
    <w:rsid w:val="00B42024"/>
    <w:rsid w:val="00B6573C"/>
    <w:rsid w:val="00C12331"/>
    <w:rsid w:val="00C268BA"/>
    <w:rsid w:val="00C32372"/>
    <w:rsid w:val="00DA008C"/>
    <w:rsid w:val="00DE3DE6"/>
    <w:rsid w:val="00E169C0"/>
    <w:rsid w:val="00E555A0"/>
    <w:rsid w:val="00E64E85"/>
    <w:rsid w:val="00E73AA0"/>
    <w:rsid w:val="00EA0738"/>
    <w:rsid w:val="00EB2177"/>
    <w:rsid w:val="00ED25E2"/>
    <w:rsid w:val="00ED410D"/>
    <w:rsid w:val="00EF5732"/>
    <w:rsid w:val="00F0267E"/>
    <w:rsid w:val="00F21B19"/>
    <w:rsid w:val="00F53F6B"/>
    <w:rsid w:val="00F63321"/>
    <w:rsid w:val="00F9223F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13B4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DD45D1C0C1DA497DA2B30E5387AB208A">
    <w:name w:val="DD45D1C0C1DA497DA2B30E5387AB208A"/>
    <w:rsid w:val="00B313B4"/>
    <w:pPr>
      <w:spacing w:after="160" w:line="259" w:lineRule="auto"/>
    </w:pPr>
  </w:style>
  <w:style w:type="paragraph" w:customStyle="1" w:styleId="67CDFC9A64B94D168445485B285E8F32">
    <w:name w:val="67CDFC9A64B94D168445485B285E8F32"/>
    <w:rsid w:val="00B313B4"/>
    <w:pPr>
      <w:spacing w:after="160" w:line="259" w:lineRule="auto"/>
    </w:pPr>
  </w:style>
  <w:style w:type="paragraph" w:customStyle="1" w:styleId="48C5A1FE23B848979B65143A3B9F9853">
    <w:name w:val="48C5A1FE23B848979B65143A3B9F9853"/>
    <w:rsid w:val="00B313B4"/>
    <w:pPr>
      <w:spacing w:after="160" w:line="259" w:lineRule="auto"/>
    </w:pPr>
  </w:style>
  <w:style w:type="paragraph" w:customStyle="1" w:styleId="D97CC4A39B2A44D6B8DB7D18125312C0">
    <w:name w:val="D97CC4A39B2A44D6B8DB7D18125312C0"/>
    <w:rsid w:val="00B313B4"/>
    <w:pPr>
      <w:spacing w:after="160" w:line="259" w:lineRule="auto"/>
    </w:pPr>
  </w:style>
  <w:style w:type="paragraph" w:customStyle="1" w:styleId="DD5496165739450A848ADE162D4233EA">
    <w:name w:val="DD5496165739450A848ADE162D4233EA"/>
    <w:rsid w:val="00B313B4"/>
    <w:pPr>
      <w:spacing w:after="160" w:line="259" w:lineRule="auto"/>
    </w:pPr>
  </w:style>
  <w:style w:type="paragraph" w:customStyle="1" w:styleId="032C6BA40379472A9B1226CE3F4F4634">
    <w:name w:val="032C6BA40379472A9B1226CE3F4F4634"/>
    <w:rsid w:val="00B313B4"/>
    <w:pPr>
      <w:spacing w:after="160" w:line="259" w:lineRule="auto"/>
    </w:pPr>
  </w:style>
  <w:style w:type="paragraph" w:customStyle="1" w:styleId="DF4FD4AFF83D48AEA0651510F8C7755F">
    <w:name w:val="DF4FD4AFF83D48AEA0651510F8C7755F"/>
    <w:rsid w:val="00B313B4"/>
    <w:pPr>
      <w:spacing w:after="160" w:line="259" w:lineRule="auto"/>
    </w:pPr>
  </w:style>
  <w:style w:type="paragraph" w:customStyle="1" w:styleId="3EA0B5529F3146D39C24D456A901D741">
    <w:name w:val="3EA0B5529F3146D39C24D456A901D741"/>
    <w:rsid w:val="00B313B4"/>
    <w:pPr>
      <w:spacing w:after="160" w:line="259" w:lineRule="auto"/>
    </w:pPr>
  </w:style>
  <w:style w:type="paragraph" w:customStyle="1" w:styleId="84D2C83B55D6484E9FE48911988128E8">
    <w:name w:val="84D2C83B55D6484E9FE48911988128E8"/>
    <w:rsid w:val="00B313B4"/>
    <w:pPr>
      <w:spacing w:after="160" w:line="259" w:lineRule="auto"/>
    </w:pPr>
  </w:style>
  <w:style w:type="paragraph" w:customStyle="1" w:styleId="79BEDA571B164832B5DB9B60378065FF">
    <w:name w:val="79BEDA571B164832B5DB9B60378065FF"/>
    <w:rsid w:val="00B313B4"/>
    <w:pPr>
      <w:spacing w:after="160" w:line="259" w:lineRule="auto"/>
    </w:pPr>
  </w:style>
  <w:style w:type="paragraph" w:customStyle="1" w:styleId="EB8F2490ADBA497EA619E2F1C02EB470">
    <w:name w:val="EB8F2490ADBA497EA619E2F1C02EB470"/>
    <w:rsid w:val="00B313B4"/>
    <w:pPr>
      <w:spacing w:after="160" w:line="259" w:lineRule="auto"/>
    </w:pPr>
  </w:style>
  <w:style w:type="paragraph" w:customStyle="1" w:styleId="9F34C65665414EB0AA8A9EF0BA8AD11D">
    <w:name w:val="9F34C65665414EB0AA8A9EF0BA8AD11D"/>
    <w:rsid w:val="00B313B4"/>
    <w:pPr>
      <w:spacing w:after="160" w:line="259" w:lineRule="auto"/>
    </w:pPr>
  </w:style>
  <w:style w:type="paragraph" w:customStyle="1" w:styleId="9338B2B927F74369BC341854B553C4DC">
    <w:name w:val="9338B2B927F74369BC341854B553C4DC"/>
    <w:rsid w:val="00B313B4"/>
    <w:pPr>
      <w:spacing w:after="160" w:line="259" w:lineRule="auto"/>
    </w:pPr>
  </w:style>
  <w:style w:type="paragraph" w:customStyle="1" w:styleId="3078B6FDE7DC4502BF62BA9A2D872857">
    <w:name w:val="3078B6FDE7DC4502BF62BA9A2D872857"/>
    <w:rsid w:val="00B313B4"/>
    <w:pPr>
      <w:spacing w:after="160" w:line="259" w:lineRule="auto"/>
    </w:pPr>
  </w:style>
  <w:style w:type="paragraph" w:customStyle="1" w:styleId="B770416F851747568B2A38B3521CD248">
    <w:name w:val="B770416F851747568B2A38B3521CD248"/>
    <w:rsid w:val="00B313B4"/>
    <w:pPr>
      <w:spacing w:after="160" w:line="259" w:lineRule="auto"/>
    </w:pPr>
  </w:style>
  <w:style w:type="paragraph" w:customStyle="1" w:styleId="EB5EAF30F3994D4C9FCB0D04424C0E33">
    <w:name w:val="EB5EAF30F3994D4C9FCB0D04424C0E33"/>
    <w:rsid w:val="00B313B4"/>
    <w:pPr>
      <w:spacing w:after="160" w:line="259" w:lineRule="auto"/>
    </w:pPr>
  </w:style>
  <w:style w:type="paragraph" w:customStyle="1" w:styleId="E4E015189DCD4F7E9740F593B7EE4C46">
    <w:name w:val="E4E015189DCD4F7E9740F593B7EE4C46"/>
    <w:rsid w:val="00B313B4"/>
    <w:pPr>
      <w:spacing w:after="160" w:line="259" w:lineRule="auto"/>
    </w:pPr>
  </w:style>
  <w:style w:type="paragraph" w:customStyle="1" w:styleId="F845483F02914B96B7A2C5221C62D924">
    <w:name w:val="F845483F02914B96B7A2C5221C62D924"/>
    <w:rsid w:val="00B313B4"/>
    <w:pPr>
      <w:spacing w:after="160" w:line="259" w:lineRule="auto"/>
    </w:pPr>
  </w:style>
  <w:style w:type="paragraph" w:customStyle="1" w:styleId="B2E6987B66974369855DEAA22571F5CB">
    <w:name w:val="B2E6987B66974369855DEAA22571F5CB"/>
    <w:rsid w:val="00B313B4"/>
    <w:pPr>
      <w:spacing w:after="160" w:line="259" w:lineRule="auto"/>
    </w:pPr>
  </w:style>
  <w:style w:type="paragraph" w:customStyle="1" w:styleId="619E17F84B6D4399966AC289E88A3749">
    <w:name w:val="619E17F84B6D4399966AC289E88A3749"/>
    <w:rsid w:val="00B313B4"/>
    <w:pPr>
      <w:spacing w:after="160" w:line="259" w:lineRule="auto"/>
    </w:pPr>
  </w:style>
  <w:style w:type="paragraph" w:customStyle="1" w:styleId="D0B9C1D79225453894CDF8D50AA2626F">
    <w:name w:val="D0B9C1D79225453894CDF8D50AA2626F"/>
    <w:rsid w:val="00B313B4"/>
    <w:pPr>
      <w:spacing w:after="160" w:line="259" w:lineRule="auto"/>
    </w:pPr>
  </w:style>
  <w:style w:type="paragraph" w:customStyle="1" w:styleId="897164C6E8EC42C185B056248C5FA7D4">
    <w:name w:val="897164C6E8EC42C185B056248C5FA7D4"/>
    <w:rsid w:val="00B313B4"/>
    <w:pPr>
      <w:spacing w:after="160" w:line="259" w:lineRule="auto"/>
    </w:pPr>
  </w:style>
  <w:style w:type="paragraph" w:customStyle="1" w:styleId="8AC39C1E819345CC8A591B859791F9D8">
    <w:name w:val="8AC39C1E819345CC8A591B859791F9D8"/>
    <w:rsid w:val="00B313B4"/>
    <w:pPr>
      <w:spacing w:after="160" w:line="259" w:lineRule="auto"/>
    </w:pPr>
  </w:style>
  <w:style w:type="paragraph" w:customStyle="1" w:styleId="75072ED3C60145C5BD8E2943201644D8">
    <w:name w:val="75072ED3C60145C5BD8E2943201644D8"/>
    <w:rsid w:val="00B313B4"/>
    <w:pPr>
      <w:spacing w:after="160" w:line="259" w:lineRule="auto"/>
    </w:pPr>
  </w:style>
  <w:style w:type="paragraph" w:customStyle="1" w:styleId="59DC5BBF23BD46E684BF1BE0825EED51">
    <w:name w:val="59DC5BBF23BD46E684BF1BE0825EED51"/>
    <w:rsid w:val="00B313B4"/>
    <w:pPr>
      <w:spacing w:after="160" w:line="259" w:lineRule="auto"/>
    </w:pPr>
  </w:style>
  <w:style w:type="paragraph" w:customStyle="1" w:styleId="5EC07BE85743426086CA599E8E621EED">
    <w:name w:val="5EC07BE85743426086CA599E8E621EED"/>
    <w:rsid w:val="00B313B4"/>
    <w:pPr>
      <w:spacing w:after="160" w:line="259" w:lineRule="auto"/>
    </w:pPr>
  </w:style>
  <w:style w:type="paragraph" w:customStyle="1" w:styleId="37E9BBB93C46440E861D3F4C87527055">
    <w:name w:val="37E9BBB93C46440E861D3F4C87527055"/>
    <w:rsid w:val="00B313B4"/>
    <w:pPr>
      <w:spacing w:after="160" w:line="259" w:lineRule="auto"/>
    </w:pPr>
  </w:style>
  <w:style w:type="paragraph" w:customStyle="1" w:styleId="E30DA70C0EC3467D92219F2198123AB3">
    <w:name w:val="E30DA70C0EC3467D92219F2198123AB3"/>
    <w:rsid w:val="00B313B4"/>
    <w:pPr>
      <w:spacing w:after="160" w:line="259" w:lineRule="auto"/>
    </w:pPr>
  </w:style>
  <w:style w:type="paragraph" w:customStyle="1" w:styleId="2444A5368DD4421E9FAB4C72C1437D42">
    <w:name w:val="2444A5368DD4421E9FAB4C72C1437D42"/>
    <w:rsid w:val="00B313B4"/>
    <w:pPr>
      <w:spacing w:after="160" w:line="259" w:lineRule="auto"/>
    </w:pPr>
  </w:style>
  <w:style w:type="paragraph" w:customStyle="1" w:styleId="4E195EAE9B9941DFAA65228DEF66EC36">
    <w:name w:val="4E195EAE9B9941DFAA65228DEF66EC36"/>
    <w:rsid w:val="00B313B4"/>
    <w:pPr>
      <w:spacing w:after="160" w:line="259" w:lineRule="auto"/>
    </w:pPr>
  </w:style>
  <w:style w:type="paragraph" w:customStyle="1" w:styleId="B2D9FD663541421C8CF2E2AE693343E4">
    <w:name w:val="B2D9FD663541421C8CF2E2AE693343E4"/>
    <w:rsid w:val="00B313B4"/>
    <w:pPr>
      <w:spacing w:after="160" w:line="259" w:lineRule="auto"/>
    </w:pPr>
  </w:style>
  <w:style w:type="paragraph" w:customStyle="1" w:styleId="37EB7DEE6C9F427BB0E8E8B7B1AF59AC">
    <w:name w:val="37EB7DEE6C9F427BB0E8E8B7B1AF59AC"/>
    <w:rsid w:val="00B313B4"/>
    <w:pPr>
      <w:spacing w:after="160" w:line="259" w:lineRule="auto"/>
    </w:pPr>
  </w:style>
  <w:style w:type="paragraph" w:customStyle="1" w:styleId="F6C2D6F210F94A0E8234A46A320AC500">
    <w:name w:val="F6C2D6F210F94A0E8234A46A320AC500"/>
    <w:rsid w:val="00B313B4"/>
    <w:pPr>
      <w:spacing w:after="160" w:line="259" w:lineRule="auto"/>
    </w:pPr>
  </w:style>
  <w:style w:type="paragraph" w:customStyle="1" w:styleId="A978DD02DE374588B30FE945F25FAA08">
    <w:name w:val="A978DD02DE374588B30FE945F25FAA08"/>
    <w:rsid w:val="00B313B4"/>
    <w:pPr>
      <w:spacing w:after="160" w:line="259" w:lineRule="auto"/>
    </w:pPr>
  </w:style>
  <w:style w:type="paragraph" w:customStyle="1" w:styleId="59B913E05ECB42B2B56FEF4F5436F295">
    <w:name w:val="59B913E05ECB42B2B56FEF4F5436F295"/>
    <w:rsid w:val="00B313B4"/>
    <w:pPr>
      <w:spacing w:after="160" w:line="259" w:lineRule="auto"/>
    </w:pPr>
  </w:style>
  <w:style w:type="paragraph" w:customStyle="1" w:styleId="344607C9AE1144A18EEC644CA5406DCD">
    <w:name w:val="344607C9AE1144A18EEC644CA5406DCD"/>
    <w:rsid w:val="00B313B4"/>
    <w:pPr>
      <w:spacing w:after="160" w:line="259" w:lineRule="auto"/>
    </w:pPr>
  </w:style>
  <w:style w:type="paragraph" w:customStyle="1" w:styleId="DDCF0A4DAA9A471D988B4354E05B8945">
    <w:name w:val="DDCF0A4DAA9A471D988B4354E05B8945"/>
    <w:rsid w:val="00B313B4"/>
    <w:pPr>
      <w:spacing w:after="160" w:line="259" w:lineRule="auto"/>
    </w:pPr>
  </w:style>
  <w:style w:type="paragraph" w:customStyle="1" w:styleId="18FE9831677847DBB891847DF1D8EBF6">
    <w:name w:val="18FE9831677847DBB891847DF1D8EBF6"/>
    <w:rsid w:val="00B313B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13</TotalTime>
  <Pages>3</Pages>
  <Words>777</Words>
  <Characters>4279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4</cp:revision>
  <cp:lastPrinted>2026-02-09T15:38:00Z</cp:lastPrinted>
  <dcterms:created xsi:type="dcterms:W3CDTF">2026-07-14T10:02:00Z</dcterms:created>
  <dcterms:modified xsi:type="dcterms:W3CDTF">2026-07-21T08:59:00Z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