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2D2EEF2C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3B66E4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2D2EEF2C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3B66E4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7B8D7D6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EB4E33">
        <w:rPr>
          <w:rFonts w:ascii="Mulish" w:hAnsi="Mulish"/>
        </w:rPr>
        <w:t>ASEPEYO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EB4E33" w:rsidRPr="00EB4E33">
          <w:rPr>
            <w:rStyle w:val="Hipervnculo"/>
            <w:rFonts w:ascii="Mulish" w:hAnsi="Mulish"/>
          </w:rPr>
          <w:t>abril 2025</w:t>
        </w:r>
      </w:hyperlink>
      <w:r w:rsidR="00597658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597658">
        <w:rPr>
          <w:rFonts w:ascii="Mulish" w:hAnsi="Mulish"/>
        </w:rPr>
        <w:t xml:space="preserve">dicha </w:t>
      </w:r>
      <w:r w:rsidRPr="00296787">
        <w:rPr>
          <w:rFonts w:ascii="Mulish" w:hAnsi="Mulish"/>
        </w:rPr>
        <w:t xml:space="preserve">entidad en su </w:t>
      </w:r>
      <w:hyperlink r:id="rId17" w:history="1">
        <w:r w:rsidRPr="00EB4E33">
          <w:rPr>
            <w:rStyle w:val="Hipervnculo"/>
            <w:rFonts w:ascii="Mulish" w:hAnsi="Mulish"/>
          </w:rPr>
          <w:t>Plan de Evaluación 20</w:t>
        </w:r>
        <w:r w:rsidR="00EB4E33" w:rsidRPr="00EB4E3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700CE3F" w:rsidR="00B628C5" w:rsidRPr="00EB4E33" w:rsidRDefault="00EB4E33" w:rsidP="00597658">
            <w:pPr>
              <w:jc w:val="both"/>
              <w:rPr>
                <w:rFonts w:ascii="Mulish" w:hAnsi="Mulish"/>
                <w:sz w:val="24"/>
              </w:rPr>
            </w:pPr>
            <w:r w:rsidRPr="00EB4E33">
              <w:rPr>
                <w:rFonts w:ascii="Mulish" w:hAnsi="Mulish"/>
                <w:sz w:val="24"/>
              </w:rPr>
              <w:t>ASEPEYO Mutua Colaboradora con la Seguridad Social nº151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88D396E" w:rsidR="00B628C5" w:rsidRPr="00296787" w:rsidRDefault="00EB4E3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03/03/2026</w:t>
            </w:r>
          </w:p>
          <w:p w14:paraId="5DEB5371" w14:textId="13827C09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F64C66">
              <w:rPr>
                <w:rFonts w:ascii="Mulish" w:hAnsi="Mulish"/>
                <w:sz w:val="24"/>
              </w:rPr>
              <w:t>1</w:t>
            </w:r>
            <w:r w:rsidR="00597658">
              <w:rPr>
                <w:rFonts w:ascii="Mulish" w:hAnsi="Mulish"/>
                <w:sz w:val="24"/>
              </w:rPr>
              <w:t>6/0</w:t>
            </w:r>
            <w:r w:rsidR="00F64C66">
              <w:rPr>
                <w:rFonts w:ascii="Mulish" w:hAnsi="Mulish"/>
                <w:sz w:val="24"/>
              </w:rPr>
              <w:t>7</w:t>
            </w:r>
            <w:r w:rsidR="00597658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D2CF7AB" w:rsidR="00B628C5" w:rsidRPr="00296787" w:rsidRDefault="00F426B1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EB4E33" w:rsidRPr="00506C58">
                <w:rPr>
                  <w:rStyle w:val="Hipervnculo"/>
                  <w:rFonts w:ascii="Mulish" w:hAnsi="Mulish"/>
                  <w:sz w:val="24"/>
                </w:rPr>
                <w:t>https://www.asepeyo.es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426B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2E315FF4" w:rsidR="00AF751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DD85340" w:rsidR="00AF751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EAE6C6B" w:rsidR="00AF751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60662D4" w:rsidR="00AF751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EEFACEB" w:rsidR="00AF751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8D004A1" w:rsidR="00AF751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7B7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EBA357" w:rsidR="00AF751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1E9DC1AE" w:rsidR="00AF751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7B7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DD665AC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8631CE4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1C2719D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8BB3C54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16438C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48CFB89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2FC0356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10EF6A5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E6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01E62">
              <w:rPr>
                <w:szCs w:val="18"/>
              </w:rPr>
              <w:t xml:space="preserve"> </w:t>
            </w:r>
            <w:r w:rsidR="00D01E62" w:rsidRPr="00D01E62">
              <w:rPr>
                <w:rFonts w:ascii="Mulish" w:hAnsi="Mulish"/>
                <w:sz w:val="18"/>
                <w:szCs w:val="18"/>
              </w:rPr>
              <w:t>Se publica en formato no reutilizable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0DE3C4C5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7D64049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9F989F2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DE5B61E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21B2A1F" w:rsidR="00DF05BD" w:rsidRPr="00DF05BD" w:rsidRDefault="00C044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26985B1" w:rsidR="00DF05BD" w:rsidRPr="00DF05BD" w:rsidRDefault="00F426B1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66E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5690149E" w:rsidR="00DF05BD" w:rsidRPr="00DF05BD" w:rsidRDefault="00C044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5F59769" w:rsidR="00DF05BD" w:rsidRPr="00DF05BD" w:rsidRDefault="00F426B1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66E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5A1D0D3" w:rsidR="00DF05BD" w:rsidRPr="00DF05BD" w:rsidRDefault="00C044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613327B" w:rsidR="00DF05BD" w:rsidRPr="00DF05BD" w:rsidRDefault="00F426B1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66E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EF9D987" w:rsidR="00DF05BD" w:rsidRPr="00DF05BD" w:rsidRDefault="00C044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B3264C2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7811C35" w:rsidR="00DF05BD" w:rsidRPr="00DF05BD" w:rsidRDefault="00C044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EDF0041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B757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B1926FF" w:rsidR="00DF05BD" w:rsidRPr="00DF05BD" w:rsidRDefault="00C044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8742B6B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F05BD" w:rsidRPr="00DF05BD">
              <w:rPr>
                <w:rFonts w:ascii="Mulish" w:hAnsi="Mulish"/>
                <w:sz w:val="18"/>
                <w:szCs w:val="18"/>
              </w:rPr>
              <w:t>.</w:t>
            </w:r>
            <w:r w:rsidR="00C044A7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0E658F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0E658F" w:rsidRPr="00296787" w:rsidRDefault="000E658F" w:rsidP="000E658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0E658F" w:rsidRPr="00296787" w:rsidRDefault="000E658F" w:rsidP="000E658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9410E6DB75484908940539C680161C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9009477" w:rsidR="000E658F" w:rsidRPr="00DF05BD" w:rsidRDefault="000E658F" w:rsidP="000E658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07D5F680" w:rsidR="000E658F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5855653"/>
                <w:placeholder>
                  <w:docPart w:val="6E78C97AF723431C8D2EC49B56F2EE0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B757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E658F">
              <w:rPr>
                <w:szCs w:val="18"/>
              </w:rPr>
              <w:t xml:space="preserve">. </w:t>
            </w:r>
          </w:p>
        </w:tc>
      </w:tr>
      <w:tr w:rsidR="000E658F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0E658F" w:rsidRPr="00296787" w:rsidRDefault="000E658F" w:rsidP="000E658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0E658F" w:rsidRPr="00296787" w:rsidRDefault="000E658F" w:rsidP="000E658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557C6D7D9FE4A1CA276B42AFAF0C5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E3ACDC8" w:rsidR="000E658F" w:rsidRPr="00DF05BD" w:rsidRDefault="000E658F" w:rsidP="000E658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7959954" w:rsidR="000E658F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27414981"/>
                <w:placeholder>
                  <w:docPart w:val="73793DD0B7134F958870F615178347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B757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E658F">
              <w:rPr>
                <w:szCs w:val="18"/>
              </w:rPr>
              <w:t xml:space="preserve">. 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A7B6805" w:rsidR="00DF05BD" w:rsidRPr="00DF05BD" w:rsidRDefault="00C044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01E3506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9AD169F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7FC8EC7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9912F8D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7F20E1F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EA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3EA63AB1" w:rsidR="00DF05BD" w:rsidRPr="00DF05BD" w:rsidRDefault="00BF027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1A2845CA" w:rsidR="00DF05BD" w:rsidRPr="00DF05BD" w:rsidRDefault="00F426B1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B757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953CDD6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645171C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3BF98FD5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900F760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F52ED1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F52ED1" w:rsidRPr="00296787" w:rsidRDefault="00F52ED1" w:rsidP="00F52ED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F52ED1" w:rsidRPr="00296787" w:rsidRDefault="00F52ED1" w:rsidP="00F52ED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5BF418C4B424E8DBDF0A5B7D606C3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E5D500C" w:rsidR="00F52ED1" w:rsidRPr="00DF05BD" w:rsidRDefault="00F52ED1" w:rsidP="00F52ED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343D4163" w:rsidR="00F52ED1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44624337"/>
                <w:placeholder>
                  <w:docPart w:val="8FA714C956BB434492915BA6BF5BBE8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14A0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52ED1">
              <w:rPr>
                <w:szCs w:val="18"/>
              </w:rPr>
              <w:t xml:space="preserve">. </w:t>
            </w:r>
            <w:r w:rsidR="00E14A08">
              <w:rPr>
                <w:rFonts w:ascii="Mulish" w:hAnsi="Mulish"/>
                <w:sz w:val="18"/>
                <w:szCs w:val="18"/>
              </w:rPr>
              <w:t>Se deben publicar retribuciones íntegras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919405B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E27D8AE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7B7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87B72">
              <w:rPr>
                <w:szCs w:val="18"/>
              </w:rPr>
              <w:t xml:space="preserve">. </w:t>
            </w:r>
            <w:r w:rsidR="00287B72" w:rsidRPr="00287B72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E307ABD" w:rsidR="00DF05BD" w:rsidRPr="00DF05BD" w:rsidRDefault="00BF0273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CA52C89" w:rsidR="00DF05BD" w:rsidRPr="00DF05BD" w:rsidRDefault="00F426B1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52ED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6B80861" w:rsidR="00DF05BD" w:rsidRPr="00DF05BD" w:rsidRDefault="00BF0273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FA8767D" w:rsidR="00DF05BD" w:rsidRPr="00DF05BD" w:rsidRDefault="00F426B1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E6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48989A37" w:rsidR="00DF05BD" w:rsidRPr="00DF05BD" w:rsidRDefault="00BF027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C39AB08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B0F8B8" w:rsidR="00DF05BD" w:rsidRPr="00DF05BD" w:rsidRDefault="00BF027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26DE74DF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41A5F93" w:rsidR="00DF05BD" w:rsidRPr="00DF05BD" w:rsidRDefault="00BF027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D4E2BC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AD93867" w:rsidR="00DF05BD" w:rsidRPr="00DF05BD" w:rsidRDefault="00BF027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6A349DE3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9E31F86" w:rsidR="00DF05BD" w:rsidRPr="00DF05BD" w:rsidRDefault="00F52ED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105ED95" w:rsidR="00DF05BD" w:rsidRPr="00DF05BD" w:rsidRDefault="00F426B1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A9AD7E8" w:rsidR="00DF05BD" w:rsidRPr="00DF05BD" w:rsidRDefault="00F52ED1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3F168DC4" w:rsidR="00DF05BD" w:rsidRPr="00DF05BD" w:rsidRDefault="00287B72" w:rsidP="00A052B4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B5AD659" w:rsidR="002A7C57" w:rsidRPr="00B738F9" w:rsidRDefault="00F52ED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52C3E95F" w:rsidR="002A7C57" w:rsidRPr="00B738F9" w:rsidRDefault="00287B7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6" w:type="dxa"/>
            <w:shd w:val="clear" w:color="auto" w:fill="CB9700"/>
          </w:tcPr>
          <w:p w14:paraId="2B06FB4B" w14:textId="204CBA4C" w:rsidR="00B738F9" w:rsidRPr="00B738F9" w:rsidRDefault="00287B72" w:rsidP="00B738F9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573B0443" w14:textId="33A6C682" w:rsidR="00E80B6F" w:rsidRPr="00E80B6F" w:rsidRDefault="00F426B1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6B29B65" w14:textId="78749DF9" w:rsidR="001E106B" w:rsidRDefault="001E106B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287B72" w:rsidRPr="00287B72" w14:paraId="68DF1E1E" w14:textId="77777777" w:rsidTr="00287B72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404810E" w14:textId="77777777" w:rsidR="00287B72" w:rsidRPr="00287B72" w:rsidRDefault="00287B72" w:rsidP="00287B72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BD7B9F8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E064EA9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30494FE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1D4A7D1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636EB13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3E4EBFB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03DB8E1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AEA4828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287B72" w:rsidRPr="00287B72" w14:paraId="596BC1AC" w14:textId="77777777" w:rsidTr="00287B7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293493A" w14:textId="77777777" w:rsidR="00287B72" w:rsidRPr="00287B72" w:rsidRDefault="00287B72" w:rsidP="00287B72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6D1839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4740F6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93F9C1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E13987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68D6C6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041E87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140E83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7D9FE3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98,4</w:t>
            </w:r>
          </w:p>
        </w:tc>
      </w:tr>
      <w:tr w:rsidR="00287B72" w:rsidRPr="00287B72" w14:paraId="664E28C7" w14:textId="77777777" w:rsidTr="00287B72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5F1C724" w14:textId="77777777" w:rsidR="00287B72" w:rsidRPr="00287B72" w:rsidRDefault="00287B72" w:rsidP="00287B72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7179E1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5DA9B8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44D0C9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0A79CC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EF6B98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FF4996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B6CF25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358C25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287B72" w:rsidRPr="00287B72" w14:paraId="42DCB85C" w14:textId="77777777" w:rsidTr="00287B7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F7F431E" w14:textId="77777777" w:rsidR="00287B72" w:rsidRPr="00287B72" w:rsidRDefault="00287B72" w:rsidP="00287B72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3EB429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80,8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924FB3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65,4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0878D1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80,8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0FCE41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65,4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6875C5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80,8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7ADE75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80,8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B50AD1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73,1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6CC560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75,3</w:t>
            </w:r>
          </w:p>
        </w:tc>
      </w:tr>
      <w:tr w:rsidR="00287B72" w:rsidRPr="00287B72" w14:paraId="31F64925" w14:textId="77777777" w:rsidTr="00287B7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8997C03" w14:textId="77777777" w:rsidR="00287B72" w:rsidRPr="00287B72" w:rsidRDefault="00287B72" w:rsidP="00287B72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3749B8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13EE63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AD1DEF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624F17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80E319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950356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ADB822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7DCB8A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287B72" w:rsidRPr="00287B72" w14:paraId="3A4EAE83" w14:textId="77777777" w:rsidTr="00287B7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060EC61" w14:textId="77777777" w:rsidR="00287B72" w:rsidRPr="00287B72" w:rsidRDefault="00287B72" w:rsidP="00287B72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1591A35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89,1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24F3C58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4CAD4AE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89,1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44E19D0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3410B1D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89,1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1544D79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84,8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A2CF10D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84,8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9284E40" w14:textId="77777777" w:rsidR="00287B72" w:rsidRPr="00287B72" w:rsidRDefault="00287B72" w:rsidP="00287B72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7B72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86,0</w:t>
            </w:r>
          </w:p>
        </w:tc>
      </w:tr>
    </w:tbl>
    <w:p w14:paraId="11FDE421" w14:textId="54256E13" w:rsidR="00287B72" w:rsidRDefault="00287B72" w:rsidP="001E106B">
      <w:pPr>
        <w:pStyle w:val="Cuerpodelboletn"/>
        <w:rPr>
          <w:rFonts w:ascii="Mulish" w:hAnsi="Mulish"/>
          <w:lang w:bidi="es-ES"/>
        </w:rPr>
      </w:pPr>
    </w:p>
    <w:p w14:paraId="0D0031AF" w14:textId="746E7EC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287B72">
        <w:rPr>
          <w:rFonts w:ascii="Mulish" w:hAnsi="Mulish"/>
          <w:lang w:bidi="es-ES"/>
        </w:rPr>
        <w:t>86,0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2D372C4" w14:textId="76D4F674" w:rsidR="00F426B1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F426B1">
        <w:rPr>
          <w:rFonts w:ascii="Mulish" w:hAnsi="Mulish"/>
        </w:rPr>
        <w:t>muy 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E80B6F">
        <w:rPr>
          <w:rFonts w:ascii="Mulish" w:hAnsi="Mulish"/>
        </w:rPr>
        <w:t xml:space="preserve">ASEPEYO. </w:t>
      </w:r>
      <w:r w:rsidRPr="00296787">
        <w:rPr>
          <w:rFonts w:ascii="Mulish" w:hAnsi="Mulish"/>
          <w:lang w:bidi="es-ES"/>
        </w:rPr>
        <w:t>Respecto de 202</w:t>
      </w:r>
      <w:r w:rsidR="00E80B6F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F426B1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F426B1">
        <w:rPr>
          <w:rFonts w:ascii="Mulish" w:hAnsi="Mulish"/>
          <w:lang w:bidi="es-ES"/>
        </w:rPr>
        <w:t>22,6</w:t>
      </w:r>
      <w:r w:rsidR="00E80B6F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</w:t>
      </w:r>
      <w:r w:rsidR="00F52ED1">
        <w:rPr>
          <w:rFonts w:ascii="Mulish" w:hAnsi="Mulish"/>
          <w:lang w:bidi="es-ES"/>
        </w:rPr>
        <w:t>ya que se han aplicado</w:t>
      </w:r>
      <w:r w:rsidRPr="00296787">
        <w:rPr>
          <w:rFonts w:ascii="Mulish" w:hAnsi="Mulish"/>
          <w:lang w:bidi="es-ES"/>
        </w:rPr>
        <w:t xml:space="preserve"> </w:t>
      </w:r>
      <w:r w:rsidR="00F426B1">
        <w:rPr>
          <w:rFonts w:ascii="Mulish" w:hAnsi="Mulish"/>
          <w:lang w:bidi="es-ES"/>
        </w:rPr>
        <w:t>siete</w:t>
      </w:r>
      <w:r w:rsidRPr="00296787">
        <w:rPr>
          <w:rFonts w:ascii="Mulish" w:hAnsi="Mulish"/>
          <w:lang w:bidi="es-ES"/>
        </w:rPr>
        <w:t xml:space="preserve"> de las recomendaciones efectuadas </w:t>
      </w:r>
      <w:r w:rsidR="00F426B1">
        <w:rPr>
          <w:rFonts w:ascii="Mulish" w:hAnsi="Mulish"/>
          <w:lang w:bidi="es-ES"/>
        </w:rPr>
        <w:t xml:space="preserve">en la evaluación de ese año. </w:t>
      </w:r>
    </w:p>
    <w:p w14:paraId="28209DFA" w14:textId="1CF5096A" w:rsidR="001E106B" w:rsidRPr="00296787" w:rsidRDefault="00F426B1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</w:t>
      </w:r>
      <w:r>
        <w:rPr>
          <w:rFonts w:ascii="Mulish" w:hAnsi="Mulish"/>
        </w:rPr>
        <w:t xml:space="preserve">persisten algunos </w:t>
      </w:r>
      <w:r w:rsidR="001E106B" w:rsidRPr="00296787">
        <w:rPr>
          <w:rFonts w:ascii="Mulish" w:hAnsi="Mulish"/>
        </w:rPr>
        <w:t xml:space="preserve">déficits: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06887D10" w14:textId="31C39AF0" w:rsidR="00E80B6F" w:rsidRDefault="000A48AA" w:rsidP="002731E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D12D42">
        <w:rPr>
          <w:rFonts w:ascii="Mulish" w:hAnsi="Mulish"/>
        </w:rPr>
        <w:t>os convenios susc</w:t>
      </w:r>
      <w:r w:rsidR="00235D59">
        <w:rPr>
          <w:rFonts w:ascii="Mulish" w:hAnsi="Mulish"/>
        </w:rPr>
        <w:t>ritos.</w:t>
      </w:r>
    </w:p>
    <w:p w14:paraId="4CF904CD" w14:textId="5881A5B4" w:rsidR="00D12D42" w:rsidRPr="00D12D42" w:rsidRDefault="000A48AA" w:rsidP="002731E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L</w:t>
      </w:r>
      <w:r w:rsidR="00D12D42">
        <w:rPr>
          <w:rFonts w:ascii="Mulish" w:hAnsi="Mulish"/>
        </w:rPr>
        <w:t xml:space="preserve">os 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235D5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B6345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B6345E">
        <w:rPr>
          <w:rFonts w:ascii="Mulish" w:hAnsi="Mulish"/>
        </w:rPr>
        <w:t>Si no existieran, debe especificarse este extremo.</w:t>
      </w:r>
    </w:p>
    <w:p w14:paraId="1F432225" w14:textId="4C98AAC3" w:rsidR="00D12D42" w:rsidRDefault="000A48AA" w:rsidP="00F426B1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retribuciones </w:t>
      </w:r>
      <w:r w:rsidR="00F426B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íntegras 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anuales </w:t>
      </w:r>
      <w:r w:rsidR="00D12D4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 los</w:t>
      </w:r>
      <w:r w:rsidR="00B6345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altos cargos y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máximos responsables</w:t>
      </w:r>
      <w:r w:rsidR="00235D5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, </w:t>
      </w:r>
      <w:r w:rsidR="00F426B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no solo las previsiones para el año en curso. </w:t>
      </w: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9E0070D" w14:textId="2B2ABC3D" w:rsidR="00F426B1" w:rsidRDefault="00F426B1" w:rsidP="00B6345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La información debe publicarse en formato reutilizable. </w:t>
      </w:r>
    </w:p>
    <w:p w14:paraId="49B9C1D1" w14:textId="3EBADA6E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3FB0275" w14:textId="77DE26A7" w:rsidR="00451457" w:rsidRPr="00F426B1" w:rsidRDefault="00451457" w:rsidP="00451457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5025962"/>
      <w:r w:rsidRPr="00F426B1">
        <w:rPr>
          <w:rFonts w:ascii="Mulish" w:hAnsi="Mulish"/>
        </w:rPr>
        <w:t xml:space="preserve">El informe provisional se envió a </w:t>
      </w:r>
      <w:r w:rsidR="00F426B1" w:rsidRPr="00F426B1">
        <w:rPr>
          <w:rFonts w:ascii="Mulish" w:hAnsi="Mulish"/>
        </w:rPr>
        <w:t xml:space="preserve">ASEPEYO </w:t>
      </w:r>
      <w:r w:rsidRPr="00F426B1">
        <w:rPr>
          <w:rFonts w:ascii="Mulish" w:hAnsi="Mulish"/>
        </w:rPr>
        <w:t>el 2</w:t>
      </w:r>
      <w:r w:rsidRPr="00F426B1">
        <w:rPr>
          <w:rFonts w:ascii="Mulish" w:hAnsi="Mulish"/>
        </w:rPr>
        <w:t>2</w:t>
      </w:r>
      <w:r w:rsidRPr="00F426B1">
        <w:rPr>
          <w:rFonts w:ascii="Mulish" w:hAnsi="Mulish"/>
        </w:rPr>
        <w:t xml:space="preserve"> de junio. Recibidas sus alegaciones el 1</w:t>
      </w:r>
      <w:r w:rsidRPr="00F426B1">
        <w:rPr>
          <w:rFonts w:ascii="Mulish" w:hAnsi="Mulish"/>
        </w:rPr>
        <w:t>3</w:t>
      </w:r>
      <w:r w:rsidRPr="00F426B1">
        <w:rPr>
          <w:rFonts w:ascii="Mulish" w:hAnsi="Mulish"/>
        </w:rPr>
        <w:t xml:space="preserve"> de julio se procedió a su contestación el 1</w:t>
      </w:r>
      <w:r w:rsidRPr="00F426B1">
        <w:rPr>
          <w:rFonts w:ascii="Mulish" w:hAnsi="Mulish"/>
        </w:rPr>
        <w:t>6</w:t>
      </w:r>
      <w:r w:rsidRPr="00F426B1">
        <w:rPr>
          <w:rFonts w:ascii="Mulish" w:hAnsi="Mulish"/>
        </w:rPr>
        <w:t xml:space="preserve"> de julio y a modificar el informe para recoger las recomendaciones aplicadas.</w:t>
      </w:r>
    </w:p>
    <w:bookmarkEnd w:id="7"/>
    <w:p w14:paraId="64A89F7A" w14:textId="77777777" w:rsidR="00451457" w:rsidRDefault="0045145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C6602F8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AF46D4">
        <w:rPr>
          <w:rFonts w:ascii="Mulish" w:hAnsi="Mulish"/>
        </w:rPr>
        <w:t>ju</w:t>
      </w:r>
      <w:r w:rsidR="00F426B1">
        <w:rPr>
          <w:rFonts w:ascii="Mulish" w:hAnsi="Mulish"/>
        </w:rPr>
        <w:t>l</w:t>
      </w:r>
      <w:r w:rsidR="00AF46D4">
        <w:rPr>
          <w:rFonts w:ascii="Mulish" w:hAnsi="Mulish"/>
        </w:rPr>
        <w:t>io</w:t>
      </w:r>
      <w:r w:rsidR="00D12D4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D12D4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5A73" w14:textId="77777777" w:rsidR="00A41E52" w:rsidRDefault="00A41E52" w:rsidP="00F31BC3">
      <w:r>
        <w:separator/>
      </w:r>
    </w:p>
  </w:endnote>
  <w:endnote w:type="continuationSeparator" w:id="0">
    <w:p w14:paraId="61C937F7" w14:textId="77777777" w:rsidR="00A41E52" w:rsidRDefault="00A41E5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F426B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F426B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89AC9" w14:textId="77777777" w:rsidR="00A41E52" w:rsidRDefault="00A41E52" w:rsidP="00F31BC3">
      <w:r>
        <w:separator/>
      </w:r>
    </w:p>
  </w:footnote>
  <w:footnote w:type="continuationSeparator" w:id="0">
    <w:p w14:paraId="68CBB1BA" w14:textId="77777777" w:rsidR="00A41E52" w:rsidRDefault="00A41E5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13BEC25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2DF44E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6157BD2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09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9B209B0C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AA"/>
    <w:rsid w:val="000A77F5"/>
    <w:rsid w:val="000B2B05"/>
    <w:rsid w:val="000B778E"/>
    <w:rsid w:val="000C31F6"/>
    <w:rsid w:val="000D3907"/>
    <w:rsid w:val="000D5417"/>
    <w:rsid w:val="000E0A9E"/>
    <w:rsid w:val="000E16C3"/>
    <w:rsid w:val="000E658F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35D59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87B72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93F48"/>
    <w:rsid w:val="003A1694"/>
    <w:rsid w:val="003A390C"/>
    <w:rsid w:val="003B399C"/>
    <w:rsid w:val="003B57E6"/>
    <w:rsid w:val="003B66E4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1457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58"/>
    <w:rsid w:val="0059767A"/>
    <w:rsid w:val="005B11B3"/>
    <w:rsid w:val="005B1544"/>
    <w:rsid w:val="005B5B28"/>
    <w:rsid w:val="005B757A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2B4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1E52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46D4"/>
    <w:rsid w:val="00AF5151"/>
    <w:rsid w:val="00AF751D"/>
    <w:rsid w:val="00B1184C"/>
    <w:rsid w:val="00B175DC"/>
    <w:rsid w:val="00B220EC"/>
    <w:rsid w:val="00B23DE2"/>
    <w:rsid w:val="00B32149"/>
    <w:rsid w:val="00B344B3"/>
    <w:rsid w:val="00B426C4"/>
    <w:rsid w:val="00B45E39"/>
    <w:rsid w:val="00B5314A"/>
    <w:rsid w:val="00B56A3A"/>
    <w:rsid w:val="00B61412"/>
    <w:rsid w:val="00B628C5"/>
    <w:rsid w:val="00B6345E"/>
    <w:rsid w:val="00B738F9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05C"/>
    <w:rsid w:val="00BC61D1"/>
    <w:rsid w:val="00BD18E4"/>
    <w:rsid w:val="00BD1E44"/>
    <w:rsid w:val="00BD2172"/>
    <w:rsid w:val="00BD2842"/>
    <w:rsid w:val="00BF0273"/>
    <w:rsid w:val="00BF658D"/>
    <w:rsid w:val="00C02953"/>
    <w:rsid w:val="00C044A7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01E62"/>
    <w:rsid w:val="00D12D42"/>
    <w:rsid w:val="00D1338A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EAD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4A08"/>
    <w:rsid w:val="00E17DF6"/>
    <w:rsid w:val="00E30705"/>
    <w:rsid w:val="00E33169"/>
    <w:rsid w:val="00E51AC4"/>
    <w:rsid w:val="00E63F24"/>
    <w:rsid w:val="00E6528C"/>
    <w:rsid w:val="00E73F4D"/>
    <w:rsid w:val="00E80B6F"/>
    <w:rsid w:val="00E83650"/>
    <w:rsid w:val="00EA3A94"/>
    <w:rsid w:val="00EB4E33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26B1"/>
    <w:rsid w:val="00F44609"/>
    <w:rsid w:val="00F46B14"/>
    <w:rsid w:val="00F47DDE"/>
    <w:rsid w:val="00F52ED1"/>
    <w:rsid w:val="00F614CD"/>
    <w:rsid w:val="00F64C66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EB4E3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B4E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sepeyo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43313B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43313B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43313B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43313B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43313B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43313B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43313B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43313B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43313B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43313B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43313B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43313B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43313B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43313B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43313B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43313B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43313B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43313B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10E6DB75484908940539C680161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185C3-2DFD-4A50-8F9A-796AE609989A}"/>
      </w:docPartPr>
      <w:docPartBody>
        <w:p w:rsidR="00262CA1" w:rsidRDefault="00D56812" w:rsidP="00D56812">
          <w:pPr>
            <w:pStyle w:val="9410E6DB75484908940539C680161C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78C97AF723431C8D2EC49B56F2E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D8074-74C4-4A69-A6AD-EF5B27B0BE25}"/>
      </w:docPartPr>
      <w:docPartBody>
        <w:p w:rsidR="00262CA1" w:rsidRDefault="00D56812" w:rsidP="00D56812">
          <w:pPr>
            <w:pStyle w:val="6E78C97AF723431C8D2EC49B56F2EE0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57C6D7D9FE4A1CA276B42AFAF0C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EBF4C-820E-4461-964D-A211922A7FE8}"/>
      </w:docPartPr>
      <w:docPartBody>
        <w:p w:rsidR="00262CA1" w:rsidRDefault="00D56812" w:rsidP="00D56812">
          <w:pPr>
            <w:pStyle w:val="7557C6D7D9FE4A1CA276B42AFAF0C5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3793DD0B7134F958870F61517834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EEE35-D46C-4866-A0B6-B4960278ECAE}"/>
      </w:docPartPr>
      <w:docPartBody>
        <w:p w:rsidR="00262CA1" w:rsidRDefault="00D56812" w:rsidP="00D56812">
          <w:pPr>
            <w:pStyle w:val="73793DD0B7134F958870F6151783472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5BF418C4B424E8DBDF0A5B7D606C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C122B-EB97-46AF-B065-DBD025C3F7F3}"/>
      </w:docPartPr>
      <w:docPartBody>
        <w:p w:rsidR="00262CA1" w:rsidRDefault="00D56812" w:rsidP="00D56812">
          <w:pPr>
            <w:pStyle w:val="B5BF418C4B424E8DBDF0A5B7D606C3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FA714C956BB434492915BA6BF5BB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F70F7-881E-4F4B-AECF-F83FCCC478D7}"/>
      </w:docPartPr>
      <w:docPartBody>
        <w:p w:rsidR="00262CA1" w:rsidRDefault="00D56812" w:rsidP="00D56812">
          <w:pPr>
            <w:pStyle w:val="8FA714C956BB434492915BA6BF5BBE80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40056"/>
    <w:rsid w:val="000557C1"/>
    <w:rsid w:val="00085B9A"/>
    <w:rsid w:val="00173B46"/>
    <w:rsid w:val="001B2525"/>
    <w:rsid w:val="00214E50"/>
    <w:rsid w:val="00260578"/>
    <w:rsid w:val="00262CA1"/>
    <w:rsid w:val="00271FF5"/>
    <w:rsid w:val="002B40B0"/>
    <w:rsid w:val="002C5721"/>
    <w:rsid w:val="002D4E94"/>
    <w:rsid w:val="00356E65"/>
    <w:rsid w:val="0038330C"/>
    <w:rsid w:val="003C1F3D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5681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56812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9410E6DB75484908940539C680161CA2">
    <w:name w:val="9410E6DB75484908940539C680161CA2"/>
    <w:rsid w:val="00D56812"/>
    <w:pPr>
      <w:spacing w:after="160" w:line="259" w:lineRule="auto"/>
    </w:pPr>
  </w:style>
  <w:style w:type="paragraph" w:customStyle="1" w:styleId="6E78C97AF723431C8D2EC49B56F2EE0B">
    <w:name w:val="6E78C97AF723431C8D2EC49B56F2EE0B"/>
    <w:rsid w:val="00D56812"/>
    <w:pPr>
      <w:spacing w:after="160" w:line="259" w:lineRule="auto"/>
    </w:pPr>
  </w:style>
  <w:style w:type="paragraph" w:customStyle="1" w:styleId="7557C6D7D9FE4A1CA276B42AFAF0C5EA">
    <w:name w:val="7557C6D7D9FE4A1CA276B42AFAF0C5EA"/>
    <w:rsid w:val="00D56812"/>
    <w:pPr>
      <w:spacing w:after="160" w:line="259" w:lineRule="auto"/>
    </w:pPr>
  </w:style>
  <w:style w:type="paragraph" w:customStyle="1" w:styleId="73793DD0B7134F958870F61517834720">
    <w:name w:val="73793DD0B7134F958870F61517834720"/>
    <w:rsid w:val="00D56812"/>
    <w:pPr>
      <w:spacing w:after="160" w:line="259" w:lineRule="auto"/>
    </w:pPr>
  </w:style>
  <w:style w:type="paragraph" w:customStyle="1" w:styleId="B5BF418C4B424E8DBDF0A5B7D606C353">
    <w:name w:val="B5BF418C4B424E8DBDF0A5B7D606C353"/>
    <w:rsid w:val="00D56812"/>
    <w:pPr>
      <w:spacing w:after="160" w:line="259" w:lineRule="auto"/>
    </w:pPr>
  </w:style>
  <w:style w:type="paragraph" w:customStyle="1" w:styleId="8FA714C956BB434492915BA6BF5BBE80">
    <w:name w:val="8FA714C956BB434492915BA6BF5BBE80"/>
    <w:rsid w:val="00D5681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41</TotalTime>
  <Pages>3</Pages>
  <Words>755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5</cp:revision>
  <cp:lastPrinted>2026-02-09T15:38:00Z</cp:lastPrinted>
  <dcterms:created xsi:type="dcterms:W3CDTF">2026-07-16T11:18:00Z</dcterms:created>
  <dcterms:modified xsi:type="dcterms:W3CDTF">2026-07-16T12:29:00Z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