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7B8D7D6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EB4E33">
        <w:rPr>
          <w:rFonts w:ascii="Mulish" w:hAnsi="Mulish"/>
        </w:rPr>
        <w:t>ASEPEYO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EB4E33" w:rsidRPr="00EB4E33">
          <w:rPr>
            <w:rStyle w:val="Hipervnculo"/>
            <w:rFonts w:ascii="Mulish" w:hAnsi="Mulish"/>
          </w:rPr>
          <w:t>abril 2025</w:t>
        </w:r>
      </w:hyperlink>
      <w:r w:rsidR="00597658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597658">
        <w:rPr>
          <w:rFonts w:ascii="Mulish" w:hAnsi="Mulish"/>
        </w:rPr>
        <w:t xml:space="preserve">dicha </w:t>
      </w:r>
      <w:r w:rsidRPr="00296787">
        <w:rPr>
          <w:rFonts w:ascii="Mulish" w:hAnsi="Mulish"/>
        </w:rPr>
        <w:t xml:space="preserve">entidad en su </w:t>
      </w:r>
      <w:hyperlink r:id="rId17" w:history="1">
        <w:r w:rsidRPr="00EB4E33">
          <w:rPr>
            <w:rStyle w:val="Hipervnculo"/>
            <w:rFonts w:ascii="Mulish" w:hAnsi="Mulish"/>
          </w:rPr>
          <w:t>Plan de Evaluación 20</w:t>
        </w:r>
        <w:r w:rsidR="00EB4E33" w:rsidRPr="00EB4E3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700CE3F" w:rsidR="00B628C5" w:rsidRPr="00EB4E33" w:rsidRDefault="00EB4E33" w:rsidP="00597658">
            <w:pPr>
              <w:jc w:val="both"/>
              <w:rPr>
                <w:rFonts w:ascii="Mulish" w:hAnsi="Mulish"/>
                <w:sz w:val="24"/>
              </w:rPr>
            </w:pPr>
            <w:r w:rsidRPr="00EB4E33">
              <w:rPr>
                <w:rFonts w:ascii="Mulish" w:hAnsi="Mulish"/>
                <w:sz w:val="24"/>
              </w:rPr>
              <w:t>ASEPEYO Mutua Colaboradora con la Seguridad Social nº151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88D396E" w:rsidR="00B628C5" w:rsidRPr="00296787" w:rsidRDefault="00EB4E33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03/03/2026</w:t>
            </w:r>
          </w:p>
          <w:p w14:paraId="5DEB5371" w14:textId="293D43A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597658">
              <w:rPr>
                <w:rFonts w:ascii="Mulish" w:hAnsi="Mulish"/>
                <w:sz w:val="24"/>
              </w:rPr>
              <w:t>26/0</w:t>
            </w:r>
            <w:r w:rsidR="00AF46D4">
              <w:rPr>
                <w:rFonts w:ascii="Mulish" w:hAnsi="Mulish"/>
                <w:sz w:val="24"/>
              </w:rPr>
              <w:t>6</w:t>
            </w:r>
            <w:r w:rsidR="00597658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D2CF7AB" w:rsidR="00B628C5" w:rsidRPr="00296787" w:rsidRDefault="00AF46D4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B4E33" w:rsidRPr="00506C58">
                <w:rPr>
                  <w:rStyle w:val="Hipervnculo"/>
                  <w:rFonts w:ascii="Mulish" w:hAnsi="Mulish"/>
                  <w:sz w:val="24"/>
                </w:rPr>
                <w:t>https://www.asepeyo.es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AF46D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2E315FF4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DD85340" w:rsidR="00AF751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EAE6C6B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60662D4" w:rsidR="00AF751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EEFACEB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1D4C726" w:rsidR="00AF751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EBA357" w:rsidR="00AF751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91560E9" w:rsidR="00AF751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DD665AC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8631CE4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1C2719D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8BB3C54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16438C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148CFB89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2FC0356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0ABDEEF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DE3C4C5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7D64049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9F989F2" w:rsidR="00DF05BD" w:rsidRPr="00DF05BD" w:rsidRDefault="00C044A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DE5B61E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21B2A1F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2E47E59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5690149E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797918B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A1D0D3" w:rsidR="00DF05BD" w:rsidRPr="00DF05BD" w:rsidRDefault="00C044A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92307A1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EF9D987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B3264C2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7811C35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61CECC9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B1926FF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CC8D829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C044A7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0E658F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9410E6DB75484908940539C680161C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9009477" w:rsidR="000E658F" w:rsidRPr="00DF05BD" w:rsidRDefault="000E658F" w:rsidP="000E658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33F3FCA" w:rsidR="000E658F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5855653"/>
                <w:placeholder>
                  <w:docPart w:val="6E78C97AF723431C8D2EC49B56F2EE0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E658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E658F">
              <w:rPr>
                <w:szCs w:val="18"/>
              </w:rPr>
              <w:t xml:space="preserve">. </w:t>
            </w:r>
            <w:r w:rsidR="000E658F" w:rsidRPr="000E658F">
              <w:rPr>
                <w:rFonts w:ascii="Mulish" w:hAnsi="Mulish"/>
                <w:sz w:val="18"/>
                <w:szCs w:val="18"/>
              </w:rPr>
              <w:t>Información de 2024.</w:t>
            </w:r>
          </w:p>
        </w:tc>
      </w:tr>
      <w:tr w:rsidR="000E658F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0E658F" w:rsidRPr="00296787" w:rsidRDefault="000E658F" w:rsidP="000E658F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557C6D7D9FE4A1CA276B42AFAF0C5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E3ACDC8" w:rsidR="000E658F" w:rsidRPr="00DF05BD" w:rsidRDefault="000E658F" w:rsidP="000E658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02043F6" w:rsidR="000E658F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27414981"/>
                <w:placeholder>
                  <w:docPart w:val="73793DD0B7134F958870F615178347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E658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E658F">
              <w:rPr>
                <w:szCs w:val="18"/>
              </w:rPr>
              <w:t xml:space="preserve">. </w:t>
            </w:r>
            <w:r w:rsidR="000E658F" w:rsidRPr="000E658F">
              <w:rPr>
                <w:rFonts w:ascii="Mulish" w:hAnsi="Mulish"/>
                <w:sz w:val="18"/>
                <w:szCs w:val="18"/>
              </w:rPr>
              <w:t>Información de 2024.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A7B6805" w:rsidR="00DF05BD" w:rsidRPr="00DF05BD" w:rsidRDefault="00C044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01E3506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44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9AD169F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FC8EC7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9912F8D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7F20E1F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E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3EA63AB1" w:rsidR="00DF05BD" w:rsidRPr="00DF05BD" w:rsidRDefault="00BF027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661DC45A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953CDD6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645171C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3BF98FD5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900F760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52ED1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F52ED1" w:rsidRPr="00296787" w:rsidRDefault="00F52ED1" w:rsidP="00F52ED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F52ED1" w:rsidRPr="00296787" w:rsidRDefault="00F52ED1" w:rsidP="00F52ED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5BF418C4B424E8DBDF0A5B7D606C3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E5D500C" w:rsidR="00F52ED1" w:rsidRPr="00DF05BD" w:rsidRDefault="00F52ED1" w:rsidP="00F52ED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6F4D299" w:rsidR="00F52ED1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4624337"/>
                <w:placeholder>
                  <w:docPart w:val="8FA714C956BB434492915BA6BF5BBE8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52ED1">
                  <w:rPr>
                    <w:rStyle w:val="Estilo6"/>
                    <w:szCs w:val="18"/>
                  </w:rPr>
                  <w:t>No</w:t>
                </w:r>
              </w:sdtContent>
            </w:sdt>
            <w:r w:rsidR="00F52ED1">
              <w:rPr>
                <w:szCs w:val="18"/>
              </w:rPr>
              <w:t xml:space="preserve">. </w:t>
            </w:r>
            <w:r w:rsidR="00F52ED1" w:rsidRPr="00F52ED1">
              <w:rPr>
                <w:rFonts w:ascii="Mulish" w:hAnsi="Mulish"/>
                <w:sz w:val="18"/>
                <w:szCs w:val="18"/>
              </w:rPr>
              <w:t>Datos de 2024.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919405B" w:rsidR="00DF05BD" w:rsidRPr="00DF05BD" w:rsidRDefault="00BF027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9F4FDDE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E307ABD" w:rsidR="00DF05BD" w:rsidRPr="00DF05BD" w:rsidRDefault="00BF0273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CA52C89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52ED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6B80861" w:rsidR="00DF05BD" w:rsidRPr="00DF05BD" w:rsidRDefault="00BF0273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0C4F15E" w:rsidR="00DF05BD" w:rsidRPr="00DF05BD" w:rsidRDefault="00AF46D4" w:rsidP="00A052B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48989A37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C39AB08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B0F8B8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6DE74DF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41A5F93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D4E2BC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AD93867" w:rsidR="00DF05BD" w:rsidRPr="00DF05BD" w:rsidRDefault="00BF0273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BD9B569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027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9E31F86" w:rsidR="00DF05BD" w:rsidRPr="00DF05BD" w:rsidRDefault="00F52ED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B2E922A" w:rsidR="00DF05BD" w:rsidRPr="00DF05BD" w:rsidRDefault="00AF46D4" w:rsidP="00A052B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52ED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A9AD7E8" w:rsidR="00DF05BD" w:rsidRPr="00DF05BD" w:rsidRDefault="00F52ED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79A29422" w:rsidR="00DF05BD" w:rsidRPr="00DF05BD" w:rsidRDefault="00F52ED1" w:rsidP="00A052B4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B5AD659" w:rsidR="002A7C57" w:rsidRPr="00B738F9" w:rsidRDefault="00F52ED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4FA8AC42" w:rsidR="002A7C57" w:rsidRPr="00B738F9" w:rsidRDefault="00B738F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738F9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4F5F4D9B" w:rsidR="00B738F9" w:rsidRPr="00B738F9" w:rsidRDefault="00B738F9" w:rsidP="00B738F9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738F9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F52ED1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573B0443" w14:textId="33A6C682" w:rsidR="00E80B6F" w:rsidRPr="00E80B6F" w:rsidRDefault="00AF46D4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E1CC632" w14:textId="1D2CFF2D" w:rsidR="00F52ED1" w:rsidRDefault="00F52ED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SPI\\95-ASEPEYO\\2026\\95 Excel ASEPEYO 2026.xlsx" "Tablas!F2C1:F7C9" \a \f 4 \h  \* MERGEFORMAT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52ED1" w:rsidRPr="00F52ED1" w14:paraId="3C73EED6" w14:textId="77777777" w:rsidTr="00F52ED1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6BD5E02" w14:textId="21D255A9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9CC4453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C65F693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B137BF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B48C20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709DA2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75C535B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F67524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F8D0E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52ED1" w:rsidRPr="00F52ED1" w14:paraId="5FF2F559" w14:textId="77777777" w:rsidTr="00F52ED1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69E604F" w14:textId="77777777" w:rsidR="00F52ED1" w:rsidRPr="00F52ED1" w:rsidRDefault="00F52ED1" w:rsidP="00F52ED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E18500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B823B9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3F3811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5569F13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214689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9BDD2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80ADF0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9D9892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48,4</w:t>
            </w:r>
          </w:p>
        </w:tc>
      </w:tr>
      <w:tr w:rsidR="00F52ED1" w:rsidRPr="00F52ED1" w14:paraId="74ABCCB1" w14:textId="77777777" w:rsidTr="00F52ED1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BB4F25" w14:textId="77777777" w:rsidR="00F52ED1" w:rsidRPr="00F52ED1" w:rsidRDefault="00F52ED1" w:rsidP="00F52ED1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D802E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F518B0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C0E290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C0AB38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755564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59B332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3C6527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01306F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F52ED1" w:rsidRPr="00F52ED1" w14:paraId="3F75F240" w14:textId="77777777" w:rsidTr="00F52ED1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DD88F3E" w14:textId="77777777" w:rsidR="00F52ED1" w:rsidRPr="00F52ED1" w:rsidRDefault="00F52ED1" w:rsidP="00F52ED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FC41EB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79D314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A35FB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9C9559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1A604E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ED7C9C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D23247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DFC42E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31,9</w:t>
            </w:r>
          </w:p>
        </w:tc>
      </w:tr>
      <w:tr w:rsidR="00F52ED1" w:rsidRPr="00F52ED1" w14:paraId="0B2A39A6" w14:textId="77777777" w:rsidTr="00F52ED1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ADB5D6A" w14:textId="77777777" w:rsidR="00F52ED1" w:rsidRPr="00F52ED1" w:rsidRDefault="00F52ED1" w:rsidP="00F52ED1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9B6F05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FEDF8B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D2B156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EA01EA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584766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B7E248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70AFE8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19499F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F52ED1" w:rsidRPr="00F52ED1" w14:paraId="22F6D1C8" w14:textId="77777777" w:rsidTr="00F52ED1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DF24375" w14:textId="77777777" w:rsidR="00F52ED1" w:rsidRPr="00F52ED1" w:rsidRDefault="00F52ED1" w:rsidP="00F52ED1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12DB84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87BFBBF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34,8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7588FC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14F7A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34,8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6E704E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5D72C9E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D7596D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8E94FF" w14:textId="77777777" w:rsidR="00F52ED1" w:rsidRPr="00F52ED1" w:rsidRDefault="00F52ED1" w:rsidP="00F52ED1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52ED1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37,6</w:t>
            </w:r>
          </w:p>
        </w:tc>
      </w:tr>
    </w:tbl>
    <w:p w14:paraId="06B29B65" w14:textId="71DAA2A5" w:rsidR="001E106B" w:rsidRPr="00296787" w:rsidRDefault="00F52ED1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32AB4D0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E80B6F">
        <w:rPr>
          <w:rFonts w:ascii="Mulish" w:hAnsi="Mulish"/>
          <w:lang w:bidi="es-ES"/>
        </w:rPr>
        <w:t>3</w:t>
      </w:r>
      <w:r w:rsidR="00F52ED1">
        <w:rPr>
          <w:rFonts w:ascii="Mulish" w:hAnsi="Mulish"/>
          <w:lang w:bidi="es-ES"/>
        </w:rPr>
        <w:t>7,6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58DFB4A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E80B6F">
        <w:rPr>
          <w:rFonts w:ascii="Mulish" w:hAnsi="Mulish"/>
        </w:rPr>
        <w:t xml:space="preserve">ASEPEYO. </w:t>
      </w:r>
      <w:r w:rsidRPr="00296787">
        <w:rPr>
          <w:rFonts w:ascii="Mulish" w:hAnsi="Mulish"/>
          <w:lang w:bidi="es-ES"/>
        </w:rPr>
        <w:t>Respecto de 202</w:t>
      </w:r>
      <w:r w:rsidR="00E80B6F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decremento de </w:t>
      </w:r>
      <w:r w:rsidR="00F52ED1">
        <w:rPr>
          <w:rFonts w:ascii="Mulish" w:hAnsi="Mulish"/>
          <w:lang w:bidi="es-ES"/>
        </w:rPr>
        <w:t>25,8</w:t>
      </w:r>
      <w:r w:rsidR="00E80B6F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</w:t>
      </w:r>
      <w:r w:rsidR="00F52ED1">
        <w:rPr>
          <w:rFonts w:ascii="Mulish" w:hAnsi="Mulish"/>
          <w:lang w:bidi="es-ES"/>
        </w:rPr>
        <w:t>ya que no se han aplicado</w:t>
      </w:r>
      <w:r w:rsidRPr="00296787">
        <w:rPr>
          <w:rFonts w:ascii="Mulish" w:hAnsi="Mulish"/>
          <w:lang w:bidi="es-ES"/>
        </w:rPr>
        <w:t xml:space="preserve"> </w:t>
      </w:r>
      <w:r w:rsidR="00E80B6F">
        <w:rPr>
          <w:rFonts w:ascii="Mulish" w:hAnsi="Mulish"/>
          <w:lang w:bidi="es-ES"/>
        </w:rPr>
        <w:t>ninguna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E80B6F">
        <w:rPr>
          <w:rFonts w:ascii="Mulish" w:hAnsi="Mulish"/>
          <w:lang w:bidi="es-ES"/>
        </w:rPr>
        <w:t>5</w:t>
      </w:r>
      <w:r w:rsidR="00F52ED1">
        <w:rPr>
          <w:rFonts w:ascii="Mulish" w:hAnsi="Mulish"/>
          <w:lang w:bidi="es-ES"/>
        </w:rPr>
        <w:t xml:space="preserve"> y además, ha habido que revisar a la baja el cumplimiento de seis obligaciones (Planes y programas, Grado de cumplimiento y resultados de planes y programas, Indicadores de medida y valoración de planes y programas, </w:t>
      </w:r>
      <w:r w:rsidR="00235D59">
        <w:rPr>
          <w:rFonts w:ascii="Mulish" w:hAnsi="Mulish"/>
          <w:lang w:bidi="es-ES"/>
        </w:rPr>
        <w:t>Datos estadísticos sobre contratos, Datos estadísticos de contratación de PYMES, Informes de fiscalización externa), porque o bien no se ha localizado la información o bien la que se publica ha quedado obsoleta</w:t>
      </w:r>
      <w:r w:rsidR="00E80B6F">
        <w:rPr>
          <w:rFonts w:ascii="Mulish" w:hAnsi="Mulish"/>
          <w:lang w:bidi="es-ES"/>
        </w:rPr>
        <w:t>.</w:t>
      </w:r>
    </w:p>
    <w:p w14:paraId="28209DFA" w14:textId="2273A6A9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235D59">
        <w:rPr>
          <w:rFonts w:ascii="Mulish" w:hAnsi="Mulish"/>
        </w:rPr>
        <w:t xml:space="preserve">los </w:t>
      </w:r>
      <w:r w:rsidRPr="00296787">
        <w:rPr>
          <w:rFonts w:ascii="Mulish" w:hAnsi="Mulish"/>
        </w:rPr>
        <w:t xml:space="preserve">déficits evidenciados </w:t>
      </w:r>
      <w:r w:rsidR="00235D59">
        <w:rPr>
          <w:rFonts w:ascii="Mulish" w:hAnsi="Mulish"/>
        </w:rPr>
        <w:t>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15238040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>ontinúa publicándose información 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6BA0C74E" w:rsidR="006B4FAE" w:rsidRDefault="00E80B6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</w:t>
      </w:r>
      <w:r w:rsidRPr="00DA4281">
        <w:rPr>
          <w:rFonts w:ascii="Mulish" w:hAnsi="Mulish"/>
        </w:rPr>
        <w:t>l organigrama</w:t>
      </w:r>
      <w:r>
        <w:rPr>
          <w:rFonts w:ascii="Mulish" w:hAnsi="Mulish"/>
        </w:rPr>
        <w:t>.</w:t>
      </w:r>
    </w:p>
    <w:p w14:paraId="7820EC5B" w14:textId="29A23CF4" w:rsidR="00E80B6F" w:rsidRDefault="00E80B6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DA4281">
        <w:rPr>
          <w:rFonts w:ascii="Mulish" w:hAnsi="Mulish"/>
        </w:rPr>
        <w:t>os planes y programas</w:t>
      </w:r>
      <w:r>
        <w:rPr>
          <w:rFonts w:ascii="Mulish" w:hAnsi="Mulish"/>
        </w:rPr>
        <w:t>.</w:t>
      </w:r>
    </w:p>
    <w:p w14:paraId="76AEB58C" w14:textId="0AFB07B0" w:rsidR="00E80B6F" w:rsidRPr="00E80B6F" w:rsidRDefault="00E80B6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E</w:t>
      </w:r>
      <w:r w:rsidRPr="00DA4281">
        <w:rPr>
          <w:rFonts w:ascii="Mulish" w:hAnsi="Mulish"/>
        </w:rPr>
        <w:t xml:space="preserve">l </w:t>
      </w:r>
      <w:r w:rsidRPr="00DA428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grado de cumplimiento y resultados de los planes y programas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E40F519" w14:textId="700B29B2" w:rsidR="00E80B6F" w:rsidRDefault="00E80B6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DA4281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indicadores de medida y valoración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los planes y programas.</w:t>
      </w:r>
    </w:p>
    <w:p w14:paraId="4460AA57" w14:textId="2D3825E1" w:rsidR="002731E8" w:rsidRDefault="002731E8" w:rsidP="00E80B6F">
      <w:pPr>
        <w:pStyle w:val="Sinespaciado"/>
        <w:spacing w:line="276" w:lineRule="auto"/>
        <w:jc w:val="both"/>
        <w:rPr>
          <w:rFonts w:ascii="Mulish" w:hAnsi="Mulish"/>
        </w:rPr>
      </w:pPr>
    </w:p>
    <w:p w14:paraId="5E11FA7C" w14:textId="77777777" w:rsidR="00E80B6F" w:rsidRDefault="00E80B6F" w:rsidP="00E80B6F">
      <w:pPr>
        <w:pStyle w:val="Sinespaciado"/>
        <w:spacing w:line="276" w:lineRule="auto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7AAE0A8" w14:textId="6235FCC3" w:rsidR="00235D59" w:rsidRDefault="000A48AA" w:rsidP="00235D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E80B6F">
        <w:rPr>
          <w:rFonts w:ascii="Mulish" w:hAnsi="Mulish"/>
        </w:rPr>
        <w:t>as modificaciones de contratos</w:t>
      </w:r>
      <w:r>
        <w:rPr>
          <w:rFonts w:ascii="Mulish" w:hAnsi="Mulish"/>
        </w:rPr>
        <w:t>.</w:t>
      </w:r>
      <w:r w:rsidR="00235D59" w:rsidRPr="00235D59">
        <w:rPr>
          <w:rFonts w:ascii="Mulish" w:hAnsi="Mulish"/>
        </w:rPr>
        <w:t xml:space="preserve"> </w:t>
      </w:r>
    </w:p>
    <w:p w14:paraId="25C0187D" w14:textId="1E19EADA" w:rsidR="00235D59" w:rsidRDefault="00235D59" w:rsidP="00235D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distribución porcentual expresada en términos presupuestarios de los contratos adjudicados según procedimiento de licitación de forma actualizada.</w:t>
      </w:r>
    </w:p>
    <w:p w14:paraId="557847B4" w14:textId="29FA2F88" w:rsidR="00235D59" w:rsidRDefault="00235D59" w:rsidP="00235D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número y el porcentaje en volumen presupuestario de contratos adjudicados a PYMEs según tipo de contrato y según procedimiento de licitación, de forma actualizada.</w:t>
      </w:r>
    </w:p>
    <w:p w14:paraId="06887D10" w14:textId="31C39AF0" w:rsidR="00E80B6F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D12D42">
        <w:rPr>
          <w:rFonts w:ascii="Mulish" w:hAnsi="Mulish"/>
        </w:rPr>
        <w:t>os convenios susc</w:t>
      </w:r>
      <w:r w:rsidR="00235D59">
        <w:rPr>
          <w:rFonts w:ascii="Mulish" w:hAnsi="Mulish"/>
        </w:rPr>
        <w:t>ritos.</w:t>
      </w:r>
    </w:p>
    <w:p w14:paraId="1C89F749" w14:textId="23819FD2" w:rsidR="00D12D42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D12D42">
        <w:rPr>
          <w:rFonts w:ascii="Mulish" w:hAnsi="Mulish"/>
        </w:rPr>
        <w:t>a ejecución presupuestaria</w:t>
      </w:r>
      <w:r>
        <w:rPr>
          <w:rFonts w:ascii="Mulish" w:hAnsi="Mulish"/>
        </w:rPr>
        <w:t>.</w:t>
      </w:r>
    </w:p>
    <w:p w14:paraId="4CF904CD" w14:textId="5881A5B4" w:rsidR="00D12D42" w:rsidRPr="00D12D42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Fonts w:ascii="Mulish" w:hAnsi="Mulish"/>
        </w:rPr>
        <w:t>L</w:t>
      </w:r>
      <w:r w:rsidR="00D12D42">
        <w:rPr>
          <w:rFonts w:ascii="Mulish" w:hAnsi="Mulish"/>
        </w:rPr>
        <w:t xml:space="preserve">os 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235D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B634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B6345E">
        <w:rPr>
          <w:rFonts w:ascii="Mulish" w:hAnsi="Mulish"/>
        </w:rPr>
        <w:t>Si no existieran, debe especificarse este extremo.</w:t>
      </w:r>
    </w:p>
    <w:p w14:paraId="1F432225" w14:textId="37BF21D7" w:rsidR="00D12D42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retribuciones anuales </w:t>
      </w:r>
      <w:r w:rsidR="00D12D4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 los</w:t>
      </w:r>
      <w:r w:rsidR="00B634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altos cargos y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máximos responsables</w:t>
      </w:r>
      <w:r w:rsidR="00235D59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, de forma actualizada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12E97FE" w14:textId="1D11EAF1" w:rsidR="002731E8" w:rsidRDefault="000A48AA" w:rsidP="002731E8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as indemnizaciones percibidas por altos cargos </w:t>
      </w:r>
      <w:r w:rsidR="00B6345E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="00D12D42"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20ABC4C" w14:textId="77777777" w:rsidR="002731E8" w:rsidRDefault="002731E8" w:rsidP="002731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332FEA1" w14:textId="48922513" w:rsidR="00D12D42" w:rsidRDefault="00D12D42" w:rsidP="00D12D42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9A513DC" w14:textId="77777777" w:rsidR="00D12D42" w:rsidRDefault="00D12D42" w:rsidP="00D12D4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1B5F6E" w14:textId="0B516A0F" w:rsidR="00D12D42" w:rsidRPr="00296787" w:rsidRDefault="00D12D42" w:rsidP="00235D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980EA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os bienes inmuebles que sean de su propiedad o sobre los que ostenten algún derecho real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2522E88" w14:textId="77777777" w:rsidR="00D12D42" w:rsidRDefault="00D12D42" w:rsidP="00D12D4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F4CD27" w14:textId="7B7D8CA1" w:rsidR="00175A7B" w:rsidRPr="00296787" w:rsidRDefault="00B6345E" w:rsidP="00B6345E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3585165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AF46D4">
        <w:rPr>
          <w:rFonts w:ascii="Mulish" w:hAnsi="Mulish"/>
        </w:rPr>
        <w:t>junio</w:t>
      </w:r>
      <w:r w:rsidR="00D12D4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D12D4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5A73" w14:textId="77777777" w:rsidR="00A41E52" w:rsidRDefault="00A41E52" w:rsidP="00F31BC3">
      <w:r>
        <w:separator/>
      </w:r>
    </w:p>
  </w:endnote>
  <w:endnote w:type="continuationSeparator" w:id="0">
    <w:p w14:paraId="61C937F7" w14:textId="77777777" w:rsidR="00A41E52" w:rsidRDefault="00A41E5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AF46D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AF46D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9AC9" w14:textId="77777777" w:rsidR="00A41E52" w:rsidRDefault="00A41E52" w:rsidP="00F31BC3">
      <w:r>
        <w:separator/>
      </w:r>
    </w:p>
  </w:footnote>
  <w:footnote w:type="continuationSeparator" w:id="0">
    <w:p w14:paraId="68CBB1BA" w14:textId="77777777" w:rsidR="00A41E52" w:rsidRDefault="00A41E5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AF46D4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46D4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AF46D4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9B209B0C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AA"/>
    <w:rsid w:val="000A77F5"/>
    <w:rsid w:val="000B2B05"/>
    <w:rsid w:val="000B778E"/>
    <w:rsid w:val="000C31F6"/>
    <w:rsid w:val="000D3907"/>
    <w:rsid w:val="000D5417"/>
    <w:rsid w:val="000E0A9E"/>
    <w:rsid w:val="000E16C3"/>
    <w:rsid w:val="000E658F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5D59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58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2B4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1E52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46D4"/>
    <w:rsid w:val="00AF5151"/>
    <w:rsid w:val="00AF751D"/>
    <w:rsid w:val="00B1184C"/>
    <w:rsid w:val="00B175DC"/>
    <w:rsid w:val="00B220EC"/>
    <w:rsid w:val="00B23DE2"/>
    <w:rsid w:val="00B32149"/>
    <w:rsid w:val="00B344B3"/>
    <w:rsid w:val="00B426C4"/>
    <w:rsid w:val="00B45E39"/>
    <w:rsid w:val="00B5314A"/>
    <w:rsid w:val="00B56A3A"/>
    <w:rsid w:val="00B61412"/>
    <w:rsid w:val="00B628C5"/>
    <w:rsid w:val="00B6345E"/>
    <w:rsid w:val="00B738F9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05C"/>
    <w:rsid w:val="00BC61D1"/>
    <w:rsid w:val="00BD18E4"/>
    <w:rsid w:val="00BD1E44"/>
    <w:rsid w:val="00BD2172"/>
    <w:rsid w:val="00BD2842"/>
    <w:rsid w:val="00BF0273"/>
    <w:rsid w:val="00BF658D"/>
    <w:rsid w:val="00C02953"/>
    <w:rsid w:val="00C044A7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2D42"/>
    <w:rsid w:val="00D1338A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EAD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0B6F"/>
    <w:rsid w:val="00E83650"/>
    <w:rsid w:val="00EA3A94"/>
    <w:rsid w:val="00EB4E33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52ED1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EB4E3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B4E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sepey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43313B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43313B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10E6DB75484908940539C68016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185C3-2DFD-4A50-8F9A-796AE609989A}"/>
      </w:docPartPr>
      <w:docPartBody>
        <w:p w:rsidR="00262CA1" w:rsidRDefault="00D56812" w:rsidP="00D56812">
          <w:pPr>
            <w:pStyle w:val="9410E6DB75484908940539C680161C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78C97AF723431C8D2EC49B56F2E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D8074-74C4-4A69-A6AD-EF5B27B0BE25}"/>
      </w:docPartPr>
      <w:docPartBody>
        <w:p w:rsidR="00262CA1" w:rsidRDefault="00D56812" w:rsidP="00D56812">
          <w:pPr>
            <w:pStyle w:val="6E78C97AF723431C8D2EC49B56F2EE0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57C6D7D9FE4A1CA276B42AFAF0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EBF4C-820E-4461-964D-A211922A7FE8}"/>
      </w:docPartPr>
      <w:docPartBody>
        <w:p w:rsidR="00262CA1" w:rsidRDefault="00D56812" w:rsidP="00D56812">
          <w:pPr>
            <w:pStyle w:val="7557C6D7D9FE4A1CA276B42AFAF0C5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793DD0B7134F958870F61517834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EEE35-D46C-4866-A0B6-B4960278ECAE}"/>
      </w:docPartPr>
      <w:docPartBody>
        <w:p w:rsidR="00262CA1" w:rsidRDefault="00D56812" w:rsidP="00D56812">
          <w:pPr>
            <w:pStyle w:val="73793DD0B7134F958870F615178347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BF418C4B424E8DBDF0A5B7D606C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122B-EB97-46AF-B065-DBD025C3F7F3}"/>
      </w:docPartPr>
      <w:docPartBody>
        <w:p w:rsidR="00262CA1" w:rsidRDefault="00D56812" w:rsidP="00D56812">
          <w:pPr>
            <w:pStyle w:val="B5BF418C4B424E8DBDF0A5B7D606C3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FA714C956BB434492915BA6BF5BB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70F7-881E-4F4B-AECF-F83FCCC478D7}"/>
      </w:docPartPr>
      <w:docPartBody>
        <w:p w:rsidR="00262CA1" w:rsidRDefault="00D56812" w:rsidP="00D56812">
          <w:pPr>
            <w:pStyle w:val="8FA714C956BB434492915BA6BF5BBE80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40056"/>
    <w:rsid w:val="000557C1"/>
    <w:rsid w:val="00085B9A"/>
    <w:rsid w:val="00173B46"/>
    <w:rsid w:val="001B2525"/>
    <w:rsid w:val="00214E50"/>
    <w:rsid w:val="00260578"/>
    <w:rsid w:val="00262CA1"/>
    <w:rsid w:val="00271FF5"/>
    <w:rsid w:val="002B40B0"/>
    <w:rsid w:val="002C5721"/>
    <w:rsid w:val="002D4E94"/>
    <w:rsid w:val="00356E65"/>
    <w:rsid w:val="0038330C"/>
    <w:rsid w:val="003C1F3D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5681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681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9410E6DB75484908940539C680161CA2">
    <w:name w:val="9410E6DB75484908940539C680161CA2"/>
    <w:rsid w:val="00D56812"/>
    <w:pPr>
      <w:spacing w:after="160" w:line="259" w:lineRule="auto"/>
    </w:pPr>
  </w:style>
  <w:style w:type="paragraph" w:customStyle="1" w:styleId="6E78C97AF723431C8D2EC49B56F2EE0B">
    <w:name w:val="6E78C97AF723431C8D2EC49B56F2EE0B"/>
    <w:rsid w:val="00D56812"/>
    <w:pPr>
      <w:spacing w:after="160" w:line="259" w:lineRule="auto"/>
    </w:pPr>
  </w:style>
  <w:style w:type="paragraph" w:customStyle="1" w:styleId="7557C6D7D9FE4A1CA276B42AFAF0C5EA">
    <w:name w:val="7557C6D7D9FE4A1CA276B42AFAF0C5EA"/>
    <w:rsid w:val="00D56812"/>
    <w:pPr>
      <w:spacing w:after="160" w:line="259" w:lineRule="auto"/>
    </w:pPr>
  </w:style>
  <w:style w:type="paragraph" w:customStyle="1" w:styleId="73793DD0B7134F958870F61517834720">
    <w:name w:val="73793DD0B7134F958870F61517834720"/>
    <w:rsid w:val="00D56812"/>
    <w:pPr>
      <w:spacing w:after="160" w:line="259" w:lineRule="auto"/>
    </w:pPr>
  </w:style>
  <w:style w:type="paragraph" w:customStyle="1" w:styleId="B5BF418C4B424E8DBDF0A5B7D606C353">
    <w:name w:val="B5BF418C4B424E8DBDF0A5B7D606C353"/>
    <w:rsid w:val="00D56812"/>
    <w:pPr>
      <w:spacing w:after="160" w:line="259" w:lineRule="auto"/>
    </w:pPr>
  </w:style>
  <w:style w:type="paragraph" w:customStyle="1" w:styleId="8FA714C956BB434492915BA6BF5BBE80">
    <w:name w:val="8FA714C956BB434492915BA6BF5BBE80"/>
    <w:rsid w:val="00D5681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67</TotalTime>
  <Pages>4</Pages>
  <Words>1003</Words>
  <Characters>5519</Characters>
  <Application>Microsoft Office Word</Application>
  <DocSecurity>0</DocSecurity>
  <Lines>45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37</cp:revision>
  <cp:lastPrinted>2026-02-09T15:38:00Z</cp:lastPrinted>
  <dcterms:created xsi:type="dcterms:W3CDTF">2026-03-16T11:36:00Z</dcterms:created>
  <dcterms:modified xsi:type="dcterms:W3CDTF">2026-06-20T05:43:00Z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