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B18607E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D21120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B18607E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D21120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588D79E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F11C31">
        <w:rPr>
          <w:rFonts w:ascii="Mulish" w:hAnsi="Mulish"/>
        </w:rPr>
        <w:t xml:space="preserve">la </w:t>
      </w:r>
      <w:r w:rsidR="00F11C31" w:rsidRPr="00F11C31">
        <w:rPr>
          <w:rFonts w:ascii="Mulish" w:hAnsi="Mulish"/>
          <w:szCs w:val="22"/>
        </w:rPr>
        <w:t>Agencia Estatal Boletín Oficial del Estado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F11C31" w:rsidRPr="00F11C31">
          <w:rPr>
            <w:rStyle w:val="Hipervnculo"/>
            <w:rFonts w:ascii="Mulish" w:hAnsi="Mulish"/>
          </w:rPr>
          <w:t>abril 2025</w:t>
        </w:r>
      </w:hyperlink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9"/>
        <w:gridCol w:w="685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95EC5A1" w:rsidR="00B628C5" w:rsidRPr="00296787" w:rsidRDefault="00E77A98" w:rsidP="00F8475B">
            <w:pPr>
              <w:rPr>
                <w:rFonts w:ascii="Mulish" w:hAnsi="Mulish"/>
                <w:sz w:val="24"/>
              </w:rPr>
            </w:pPr>
            <w:r w:rsidRPr="00D415D6">
              <w:rPr>
                <w:rFonts w:ascii="Mulish" w:hAnsi="Mulish"/>
                <w:sz w:val="24"/>
              </w:rPr>
              <w:t>Agencia Estatal Boletín Oficial del Estado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65BF5D17" w:rsidR="00B628C5" w:rsidRPr="00296787" w:rsidRDefault="00E77A9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03/03/2026</w:t>
            </w:r>
          </w:p>
          <w:p w14:paraId="5DEB5371" w14:textId="1703C96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C3BD8">
              <w:rPr>
                <w:rFonts w:ascii="Mulish" w:hAnsi="Mulish"/>
                <w:sz w:val="24"/>
              </w:rPr>
              <w:t>1</w:t>
            </w:r>
            <w:r w:rsidR="00D21120">
              <w:rPr>
                <w:rFonts w:ascii="Mulish" w:hAnsi="Mulish"/>
                <w:sz w:val="24"/>
              </w:rPr>
              <w:t>4</w:t>
            </w:r>
            <w:r w:rsidR="00E203E5">
              <w:rPr>
                <w:rFonts w:ascii="Mulish" w:hAnsi="Mulish"/>
                <w:sz w:val="24"/>
              </w:rPr>
              <w:t>/0</w:t>
            </w:r>
            <w:r w:rsidR="00D21120">
              <w:rPr>
                <w:rFonts w:ascii="Mulish" w:hAnsi="Mulish"/>
                <w:sz w:val="24"/>
              </w:rPr>
              <w:t>7</w:t>
            </w:r>
            <w:r w:rsidR="00E203E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9AC8B46" w:rsidR="00B628C5" w:rsidRPr="00296787" w:rsidRDefault="00341B9B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E77A98" w:rsidRPr="00D415D6">
                <w:rPr>
                  <w:rStyle w:val="Hipervnculo"/>
                  <w:rFonts w:ascii="Mulish" w:hAnsi="Mulish"/>
                  <w:sz w:val="24"/>
                </w:rPr>
                <w:t>https://boe.es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41B9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BCF7627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35F8CE6" w:rsidR="00AF751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7E87CC1" w:rsidR="00AF751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E6D5EE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91E3B29" w:rsidR="00AF751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AD592F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357D49A" w:rsidR="00AF751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1CA388A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934D300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D1841DE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41C19DDD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307487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D90232B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0D0828E7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932E3BD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BBD384B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0943F69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709BD56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B2FC752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3AF322EB" w:rsidR="00DF05BD" w:rsidRPr="00DF05BD" w:rsidRDefault="00006FB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CABCB00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5922278" w:rsidR="00DF05BD" w:rsidRPr="00DF05BD" w:rsidRDefault="00006FB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F30F167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AA89CC7" w:rsidR="00DF05BD" w:rsidRPr="00DF05BD" w:rsidRDefault="00006FB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EB444F7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F4EDCEF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8F606C9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 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3F145C1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39DBE26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B55BE10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5E36150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546CDE53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A64CE28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04FBA0C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09CDD8B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3523984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5DDA517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F5E1327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112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D1E3D95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13E377E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B7A6BC2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419AB81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F7659B1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29AF243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1C7769DC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2500C03C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C335B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1449A98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12CD7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907574C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647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CA3FEF6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3319381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647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46470">
              <w:rPr>
                <w:szCs w:val="18"/>
              </w:rPr>
              <w:t xml:space="preserve">. </w:t>
            </w:r>
            <w:r w:rsidR="00546470" w:rsidRPr="00546470">
              <w:rPr>
                <w:rFonts w:ascii="Mulish" w:hAnsi="Mulish"/>
                <w:sz w:val="18"/>
                <w:szCs w:val="18"/>
              </w:rPr>
              <w:t>S</w:t>
            </w:r>
            <w:r w:rsidR="00546470">
              <w:rPr>
                <w:rFonts w:ascii="Mulish" w:hAnsi="Mulish"/>
                <w:sz w:val="18"/>
                <w:szCs w:val="18"/>
              </w:rPr>
              <w:t>e</w:t>
            </w:r>
            <w:r w:rsidR="00546470" w:rsidRPr="00546470">
              <w:rPr>
                <w:rFonts w:ascii="Mulish" w:hAnsi="Mulish"/>
                <w:sz w:val="18"/>
                <w:szCs w:val="18"/>
              </w:rPr>
              <w:t xml:space="preserve"> publica el de 2024, pero la información está actualizada en mayo de 2026.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E0B32E5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BD0A08B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F43154A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7C9F876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770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A770D">
              <w:rPr>
                <w:szCs w:val="18"/>
              </w:rPr>
              <w:t xml:space="preserve"> </w:t>
            </w:r>
            <w:r w:rsidR="000A770D" w:rsidRPr="000A770D">
              <w:rPr>
                <w:rFonts w:ascii="Mulish" w:hAnsi="Mulish"/>
                <w:sz w:val="18"/>
                <w:szCs w:val="18"/>
              </w:rPr>
              <w:t xml:space="preserve">Publicado el informe de 2014. Se entiende que es el </w:t>
            </w:r>
            <w:r w:rsidR="00D21120" w:rsidRPr="000A770D">
              <w:rPr>
                <w:rFonts w:ascii="Mulish" w:hAnsi="Mulish"/>
                <w:sz w:val="18"/>
                <w:szCs w:val="18"/>
              </w:rPr>
              <w:t>último</w:t>
            </w:r>
            <w:r w:rsidR="000A770D" w:rsidRPr="000A770D">
              <w:rPr>
                <w:rFonts w:ascii="Mulish" w:hAnsi="Mulish"/>
                <w:sz w:val="18"/>
                <w:szCs w:val="18"/>
              </w:rPr>
              <w:t xml:space="preserve"> de que han sido objeto.</w:t>
            </w:r>
            <w:r w:rsidR="000A770D">
              <w:rPr>
                <w:szCs w:val="18"/>
              </w:rPr>
              <w:t xml:space="preserve"> </w:t>
            </w:r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5728268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C8E82CB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F084593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C6E2DF7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59BEED5D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50AF7CB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AD8DB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F7B1288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13E3F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04A28A7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28A642CC" w:rsidR="00DF05BD" w:rsidRPr="00DF05BD" w:rsidRDefault="00313E3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1564AB8" w:rsidR="00DF05BD" w:rsidRPr="00DF05BD" w:rsidRDefault="00341B9B" w:rsidP="00946D8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2688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3E478B3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F317CE2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E464DD4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8931F76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AEC1FE1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41A9A2C" w:rsidR="00DF05BD" w:rsidRPr="00DF05BD" w:rsidRDefault="00E203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ED3A6C5" w:rsidR="00DF05BD" w:rsidRPr="00DF05BD" w:rsidRDefault="00341B9B" w:rsidP="00946D8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3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4CD6229" w:rsidR="00DF05BD" w:rsidRPr="00DF05BD" w:rsidRDefault="00A66834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CE504A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117B3B44" w:rsidR="00DF05BD" w:rsidRPr="00DF05BD" w:rsidRDefault="00D21120" w:rsidP="00946D86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48DB66F" w:rsidR="002A7C57" w:rsidRPr="00A66834" w:rsidRDefault="00A6683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6834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CE504A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7A7BA497" w:rsidR="002A7C57" w:rsidRPr="00A66834" w:rsidRDefault="0092688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D21120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41714E">
              <w:rPr>
                <w:rFonts w:ascii="Mulish" w:hAnsi="Mulish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86" w:type="dxa"/>
            <w:shd w:val="clear" w:color="auto" w:fill="CB9700"/>
          </w:tcPr>
          <w:p w14:paraId="2B06FB4B" w14:textId="0DA72DE0" w:rsidR="002A7C57" w:rsidRPr="00A66834" w:rsidRDefault="00D2112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58574C5" w14:textId="5C999577" w:rsidR="00C309E3" w:rsidRPr="00E8238D" w:rsidRDefault="00341B9B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309E3">
        <w:rPr>
          <w:lang w:bidi="es-ES"/>
        </w:rPr>
        <w:fldChar w:fldCharType="begin"/>
      </w:r>
      <w:r w:rsidR="00C309E3">
        <w:rPr>
          <w:lang w:bidi="es-ES"/>
        </w:rPr>
        <w:instrText xml:space="preserve"> LINK </w:instrText>
      </w:r>
      <w:r w:rsidR="00337D10">
        <w:rPr>
          <w:lang w:bidi="es-ES"/>
        </w:rPr>
        <w:instrText xml:space="preserve">Excel.Sheet.12 "C:\\Users\\maria.bonache\\Desktop\\Excel de BOE 2026.xlsx" Tablas!F2C1:F7C9 </w:instrText>
      </w:r>
      <w:r w:rsidR="00C309E3">
        <w:rPr>
          <w:lang w:bidi="es-ES"/>
        </w:rPr>
        <w:instrText xml:space="preserve">\a \f 4 \h </w:instrText>
      </w:r>
      <w:r w:rsidR="00C309E3">
        <w:rPr>
          <w:lang w:bidi="es-ES"/>
        </w:rPr>
        <w:fldChar w:fldCharType="separate"/>
      </w:r>
    </w:p>
    <w:p w14:paraId="7EFFDBD8" w14:textId="38FD4CC5" w:rsidR="00D21120" w:rsidRDefault="00C309E3" w:rsidP="00D21120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D21120" w:rsidRPr="00D21120" w14:paraId="767FD570" w14:textId="77777777" w:rsidTr="00D21120">
        <w:trPr>
          <w:trHeight w:val="1245"/>
        </w:trPr>
        <w:tc>
          <w:tcPr>
            <w:tcW w:w="201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2A31F099" w14:textId="77777777" w:rsidR="00D21120" w:rsidRPr="00D21120" w:rsidRDefault="00D21120" w:rsidP="00D21120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8E7E656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37C5964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47E3D99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A0E027A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681F1BD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223BD53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374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022CE93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37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25BCACC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21120" w:rsidRPr="00D21120" w14:paraId="0E033FA0" w14:textId="77777777" w:rsidTr="00D21120">
        <w:trPr>
          <w:trHeight w:val="330"/>
        </w:trPr>
        <w:tc>
          <w:tcPr>
            <w:tcW w:w="201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12C2805" w14:textId="77777777" w:rsidR="00D21120" w:rsidRPr="00D21120" w:rsidRDefault="00D21120" w:rsidP="00D2112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0804E2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B02D5D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C92BC4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A0D617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423307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AC8B5B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6AE68B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1B3D15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21120" w:rsidRPr="00D21120" w14:paraId="3B933AF4" w14:textId="77777777" w:rsidTr="00D21120">
        <w:trPr>
          <w:trHeight w:val="450"/>
        </w:trPr>
        <w:tc>
          <w:tcPr>
            <w:tcW w:w="201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DAC8D4E" w14:textId="77777777" w:rsidR="00D21120" w:rsidRPr="00D21120" w:rsidRDefault="00D21120" w:rsidP="00D2112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5BB4F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F949A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495AF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F4E31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76BB1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B407E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5D76B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6262B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D21120" w:rsidRPr="00D21120" w14:paraId="1F93C0EF" w14:textId="77777777" w:rsidTr="00D21120">
        <w:trPr>
          <w:trHeight w:val="330"/>
        </w:trPr>
        <w:tc>
          <w:tcPr>
            <w:tcW w:w="201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A497BE2" w14:textId="77777777" w:rsidR="00D21120" w:rsidRPr="00D21120" w:rsidRDefault="00D21120" w:rsidP="00D2112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224D65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FFC953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DB4062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41B12A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366FA0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651F05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63F11C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96,2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25A765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99,5</w:t>
            </w:r>
          </w:p>
        </w:tc>
      </w:tr>
      <w:tr w:rsidR="00D21120" w:rsidRPr="00D21120" w14:paraId="2BDA661F" w14:textId="77777777" w:rsidTr="00D21120">
        <w:trPr>
          <w:trHeight w:val="330"/>
        </w:trPr>
        <w:tc>
          <w:tcPr>
            <w:tcW w:w="201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25D523E" w14:textId="77777777" w:rsidR="00D21120" w:rsidRPr="00D21120" w:rsidRDefault="00D21120" w:rsidP="00D2112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B797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7F600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515D3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2FF7E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05552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60EBE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074B3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9E386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21120" w:rsidRPr="00D21120" w14:paraId="69644D82" w14:textId="77777777" w:rsidTr="00D21120">
        <w:trPr>
          <w:trHeight w:val="330"/>
        </w:trPr>
        <w:tc>
          <w:tcPr>
            <w:tcW w:w="201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48C6FF3" w14:textId="77777777" w:rsidR="00D21120" w:rsidRPr="00D21120" w:rsidRDefault="00D21120" w:rsidP="00D21120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AFC26D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C2A0E5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A34E1A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F81E46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AE53BE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CFAAF1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DDB066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97,9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C51284" w14:textId="77777777" w:rsidR="00D21120" w:rsidRPr="00D21120" w:rsidRDefault="00D21120" w:rsidP="00D2112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2112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100,3</w:t>
            </w:r>
          </w:p>
        </w:tc>
      </w:tr>
    </w:tbl>
    <w:p w14:paraId="53CE1340" w14:textId="77777777" w:rsidR="00D21120" w:rsidRDefault="00D21120" w:rsidP="001E106B">
      <w:pPr>
        <w:pStyle w:val="Cuerpodelboletn"/>
        <w:rPr>
          <w:rFonts w:ascii="Mulish" w:hAnsi="Mulish"/>
          <w:lang w:bidi="es-ES"/>
        </w:rPr>
      </w:pPr>
    </w:p>
    <w:p w14:paraId="0D0031AF" w14:textId="770D644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21120">
        <w:rPr>
          <w:rFonts w:ascii="Mulish" w:hAnsi="Mulish"/>
          <w:lang w:bidi="es-ES"/>
        </w:rPr>
        <w:t>100</w:t>
      </w:r>
      <w:r w:rsidR="0041714E">
        <w:rPr>
          <w:rFonts w:ascii="Mulish" w:hAnsi="Mulish"/>
          <w:lang w:bidi="es-ES"/>
        </w:rPr>
        <w:t>,3</w:t>
      </w:r>
      <w:r w:rsidRPr="00296787">
        <w:rPr>
          <w:rFonts w:ascii="Mulish" w:hAnsi="Mulish"/>
          <w:lang w:bidi="es-ES"/>
        </w:rPr>
        <w:t>%</w:t>
      </w:r>
      <w:r w:rsidR="00D21120">
        <w:rPr>
          <w:rFonts w:ascii="Mulish" w:hAnsi="Mulish"/>
          <w:lang w:bidi="es-ES"/>
        </w:rPr>
        <w:t xml:space="preserve"> (100%)</w:t>
      </w:r>
      <w:r w:rsidRPr="00296787">
        <w:rPr>
          <w:rFonts w:ascii="Mulish" w:hAnsi="Mulish"/>
          <w:lang w:bidi="es-ES"/>
        </w:rPr>
        <w:t xml:space="preserve">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F1109D5" w:rsidR="001E106B" w:rsidRPr="00296787" w:rsidRDefault="001E106B" w:rsidP="00341B9B">
      <w:pPr>
        <w:pStyle w:val="Cuerpodelboletn"/>
        <w:spacing w:line="276" w:lineRule="auto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41714E">
        <w:rPr>
          <w:rFonts w:ascii="Mulish" w:hAnsi="Mulish"/>
        </w:rPr>
        <w:t xml:space="preserve">muy </w:t>
      </w:r>
      <w:r w:rsidR="007F144B" w:rsidRPr="00296787">
        <w:rPr>
          <w:rFonts w:ascii="Mulish" w:hAnsi="Mulish"/>
        </w:rPr>
        <w:t xml:space="preserve">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C309E3">
        <w:rPr>
          <w:rFonts w:ascii="Mulish" w:hAnsi="Mulish"/>
        </w:rPr>
        <w:t xml:space="preserve">BOE. </w:t>
      </w:r>
      <w:r w:rsidRPr="00296787">
        <w:rPr>
          <w:rFonts w:ascii="Mulish" w:hAnsi="Mulish"/>
          <w:lang w:bidi="es-ES"/>
        </w:rPr>
        <w:t>Respecto de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D21120">
        <w:rPr>
          <w:rFonts w:ascii="Mulish" w:hAnsi="Mulish"/>
          <w:lang w:bidi="es-ES"/>
        </w:rPr>
        <w:t>casi 70</w:t>
      </w:r>
      <w:r w:rsidR="00C309E3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41714E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atribuibles a la aplicación </w:t>
      </w:r>
      <w:r w:rsidR="00D21120">
        <w:rPr>
          <w:rFonts w:ascii="Mulish" w:hAnsi="Mulish"/>
          <w:lang w:bidi="es-ES"/>
        </w:rPr>
        <w:t xml:space="preserve">de todas </w:t>
      </w:r>
      <w:r w:rsidRPr="00296787">
        <w:rPr>
          <w:rFonts w:ascii="Mulish" w:hAnsi="Mulish"/>
          <w:lang w:bidi="es-ES"/>
        </w:rPr>
        <w:t>las recomendaciones efectuadas en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  <w:r w:rsidR="00D21120">
        <w:rPr>
          <w:rFonts w:ascii="Mulish" w:hAnsi="Mulish"/>
          <w:lang w:bidi="es-ES"/>
        </w:rPr>
        <w:t xml:space="preserve"> Solo quedaría aclarar que </w:t>
      </w:r>
      <w:r w:rsidR="00341B9B">
        <w:rPr>
          <w:rFonts w:ascii="Mulish" w:hAnsi="Mulish"/>
          <w:lang w:bidi="es-ES"/>
        </w:rPr>
        <w:t xml:space="preserve">no ha habido informes del Tribunal de Cuentas al BOE posteriores a 2014, que es el documento que se publica. </w:t>
      </w:r>
    </w:p>
    <w:p w14:paraId="06DEB319" w14:textId="73CE6FF3" w:rsidR="00D21120" w:rsidRDefault="00D21120" w:rsidP="00341B9B">
      <w:pPr>
        <w:pStyle w:val="Cuerpodelboletn"/>
        <w:spacing w:line="276" w:lineRule="auto"/>
        <w:rPr>
          <w:rFonts w:ascii="Mulish" w:hAnsi="Mulish"/>
        </w:rPr>
      </w:pPr>
      <w:r>
        <w:rPr>
          <w:rFonts w:ascii="Mulish" w:hAnsi="Mulish"/>
          <w:lang w:bidi="es-ES"/>
        </w:rPr>
        <w:t>Ante este hecho, este Consejo felicita a</w:t>
      </w:r>
      <w:r>
        <w:rPr>
          <w:rFonts w:ascii="Mulish" w:hAnsi="Mulish"/>
          <w:lang w:bidi="es-ES"/>
        </w:rPr>
        <w:t>l BOE</w:t>
      </w:r>
      <w:r>
        <w:rPr>
          <w:rFonts w:ascii="Mulish" w:hAnsi="Mulish"/>
          <w:lang w:bidi="es-ES"/>
        </w:rPr>
        <w:t xml:space="preserve"> y le anima a seguir en estos niveles de transparencia alcanzados.</w:t>
      </w:r>
    </w:p>
    <w:p w14:paraId="22DFE411" w14:textId="5E1C5C84" w:rsidR="00D21120" w:rsidRDefault="00D21120" w:rsidP="00341B9B">
      <w:pPr>
        <w:pStyle w:val="Sinespaciado"/>
        <w:spacing w:line="276" w:lineRule="auto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</w:t>
      </w:r>
      <w:r>
        <w:rPr>
          <w:rFonts w:ascii="Mulish" w:hAnsi="Mulish"/>
        </w:rPr>
        <w:t>l</w:t>
      </w:r>
      <w:r w:rsidRPr="00D232A0">
        <w:rPr>
          <w:rFonts w:ascii="Mulish" w:hAnsi="Mulish"/>
        </w:rPr>
        <w:t xml:space="preserve"> </w:t>
      </w:r>
      <w:r>
        <w:rPr>
          <w:rFonts w:ascii="Mulish" w:hAnsi="Mulish"/>
        </w:rPr>
        <w:t>BOE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2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4F771830" w:rsidR="001E106B" w:rsidRDefault="001E106B" w:rsidP="0041714E">
      <w:pPr>
        <w:pStyle w:val="Sinespaciado"/>
        <w:spacing w:line="276" w:lineRule="auto"/>
        <w:jc w:val="both"/>
        <w:rPr>
          <w:rFonts w:ascii="Mulish" w:hAnsi="Mulish"/>
        </w:rPr>
      </w:pPr>
    </w:p>
    <w:p w14:paraId="0DF4CD27" w14:textId="77777777" w:rsidR="00175A7B" w:rsidRPr="00296787" w:rsidRDefault="00175A7B" w:rsidP="00E8238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F6B2412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C3BD8">
        <w:rPr>
          <w:rFonts w:ascii="Mulish" w:hAnsi="Mulish"/>
        </w:rPr>
        <w:t>ju</w:t>
      </w:r>
      <w:r w:rsidR="00341B9B">
        <w:rPr>
          <w:rFonts w:ascii="Mulish" w:hAnsi="Mulish"/>
        </w:rPr>
        <w:t>l</w:t>
      </w:r>
      <w:r w:rsidR="007C3BD8">
        <w:rPr>
          <w:rFonts w:ascii="Mulish" w:hAnsi="Mulish"/>
        </w:rPr>
        <w:t>io</w:t>
      </w:r>
      <w:r w:rsidR="00E8238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821E" w14:textId="77777777" w:rsidR="00113049" w:rsidRDefault="00113049" w:rsidP="00F31BC3">
      <w:r>
        <w:separator/>
      </w:r>
    </w:p>
  </w:endnote>
  <w:endnote w:type="continuationSeparator" w:id="0">
    <w:p w14:paraId="35E61870" w14:textId="77777777" w:rsidR="00113049" w:rsidRDefault="0011304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341B9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341B9B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2EF5" w14:textId="77777777" w:rsidR="00113049" w:rsidRDefault="00113049" w:rsidP="00F31BC3">
      <w:r>
        <w:separator/>
      </w:r>
    </w:p>
  </w:footnote>
  <w:footnote w:type="continuationSeparator" w:id="0">
    <w:p w14:paraId="2ADA173F" w14:textId="77777777" w:rsidR="00113049" w:rsidRDefault="0011304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B92CC3A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9B19E8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AF59CF2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18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CA5CB14A"/>
    <w:lvl w:ilvl="0" w:tplc="E3B409A2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0D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3049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BC4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3E3F"/>
    <w:rsid w:val="0031769F"/>
    <w:rsid w:val="003208A1"/>
    <w:rsid w:val="00331EDB"/>
    <w:rsid w:val="0033246F"/>
    <w:rsid w:val="00337C82"/>
    <w:rsid w:val="00337D10"/>
    <w:rsid w:val="00341B9B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1714E"/>
    <w:rsid w:val="00422B18"/>
    <w:rsid w:val="00427D86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B763B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46470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C6D0F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3BD8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2688C"/>
    <w:rsid w:val="00946D86"/>
    <w:rsid w:val="00947271"/>
    <w:rsid w:val="009654DA"/>
    <w:rsid w:val="00965C69"/>
    <w:rsid w:val="00967273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6834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0CC2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04A"/>
    <w:rsid w:val="00CE5534"/>
    <w:rsid w:val="00CF21EB"/>
    <w:rsid w:val="00D014E1"/>
    <w:rsid w:val="00D0198B"/>
    <w:rsid w:val="00D01CA1"/>
    <w:rsid w:val="00D1453D"/>
    <w:rsid w:val="00D1530E"/>
    <w:rsid w:val="00D21120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03E5"/>
    <w:rsid w:val="00E30705"/>
    <w:rsid w:val="00E33169"/>
    <w:rsid w:val="00E51AC4"/>
    <w:rsid w:val="00E63F24"/>
    <w:rsid w:val="00E6528C"/>
    <w:rsid w:val="00E73F4D"/>
    <w:rsid w:val="00E77A98"/>
    <w:rsid w:val="00E8238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1C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203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boe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2E6C"/>
    <w:rsid w:val="00647467"/>
    <w:rsid w:val="006A5B73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1A5D"/>
    <w:rsid w:val="00AB484A"/>
    <w:rsid w:val="00AD7C28"/>
    <w:rsid w:val="00AE2C03"/>
    <w:rsid w:val="00B103B1"/>
    <w:rsid w:val="00B42024"/>
    <w:rsid w:val="00B6573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9</TotalTime>
  <Pages>3</Pages>
  <Words>821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</cp:revision>
  <cp:lastPrinted>2026-02-09T15:38:00Z</cp:lastPrinted>
  <dcterms:created xsi:type="dcterms:W3CDTF">2026-07-14T15:07:00Z</dcterms:created>
  <dcterms:modified xsi:type="dcterms:W3CDTF">2026-07-14T15:21:00Z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