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5251FBA1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096440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5251FBA1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096440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D570B4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F11C31">
        <w:rPr>
          <w:rFonts w:ascii="Mulish" w:hAnsi="Mulish"/>
        </w:rPr>
        <w:t xml:space="preserve">la </w:t>
      </w:r>
      <w:r w:rsidR="000D50A3" w:rsidRPr="000D50A3">
        <w:rPr>
          <w:rFonts w:ascii="Mulish" w:hAnsi="Mulish"/>
          <w:szCs w:val="22"/>
        </w:rPr>
        <w:t>Comisión Española para la Lucha Antidopaje en el Deporte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F11C31" w:rsidRPr="00F11C31">
          <w:rPr>
            <w:rStyle w:val="Hipervnculo"/>
            <w:rFonts w:ascii="Mulish" w:hAnsi="Mulish"/>
          </w:rPr>
          <w:t>abril 2025</w:t>
        </w:r>
      </w:hyperlink>
      <w:r w:rsidR="00F11C31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el Consejo ha incluido a</w:t>
      </w:r>
      <w:r w:rsidR="00F11C31">
        <w:rPr>
          <w:rFonts w:ascii="Mulish" w:hAnsi="Mulish"/>
        </w:rPr>
        <w:t xml:space="preserve"> dicha entidad </w:t>
      </w:r>
      <w:r w:rsidRPr="00296787">
        <w:rPr>
          <w:rFonts w:ascii="Mulish" w:hAnsi="Mulish"/>
        </w:rPr>
        <w:t xml:space="preserve">en su </w:t>
      </w:r>
      <w:hyperlink r:id="rId17" w:history="1">
        <w:r w:rsidRPr="00F11C31">
          <w:rPr>
            <w:rStyle w:val="Hipervnculo"/>
            <w:rFonts w:ascii="Mulish" w:hAnsi="Mulish"/>
          </w:rPr>
          <w:t>Plan de Evaluación 20</w:t>
        </w:r>
        <w:r w:rsidR="00F11C31" w:rsidRPr="00F11C31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79"/>
        <w:gridCol w:w="687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C7F208D" w:rsidR="00B628C5" w:rsidRPr="00296787" w:rsidRDefault="000D50A3" w:rsidP="00F8475B">
            <w:pPr>
              <w:rPr>
                <w:rFonts w:ascii="Mulish" w:hAnsi="Mulish"/>
                <w:sz w:val="24"/>
              </w:rPr>
            </w:pPr>
            <w:r w:rsidRPr="00A05178">
              <w:rPr>
                <w:rFonts w:ascii="Mulish" w:hAnsi="Mulish"/>
                <w:sz w:val="24"/>
              </w:rPr>
              <w:t>Comisión Española para la Lucha Antidopaje en el Deporte (CELAD)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08E0777E" w14:textId="77777777" w:rsidR="000D50A3" w:rsidRDefault="000D50A3" w:rsidP="000D50A3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05/03/2026</w:t>
            </w:r>
          </w:p>
          <w:p w14:paraId="5DEB5371" w14:textId="52A19F7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52474C">
              <w:rPr>
                <w:rFonts w:ascii="Mulish" w:hAnsi="Mulish"/>
                <w:sz w:val="24"/>
              </w:rPr>
              <w:t>19</w:t>
            </w:r>
            <w:r w:rsidR="0079036B">
              <w:rPr>
                <w:rFonts w:ascii="Mulish" w:hAnsi="Mulish"/>
                <w:sz w:val="24"/>
              </w:rPr>
              <w:t>/0</w:t>
            </w:r>
            <w:r w:rsidR="0052474C">
              <w:rPr>
                <w:rFonts w:ascii="Mulish" w:hAnsi="Mulish"/>
                <w:sz w:val="24"/>
              </w:rPr>
              <w:t>6</w:t>
            </w:r>
            <w:r w:rsidR="0079036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D43DC94" w:rsidR="00B628C5" w:rsidRPr="00296787" w:rsidRDefault="00096440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0D50A3" w:rsidRPr="000D50A3">
                <w:rPr>
                  <w:rStyle w:val="Hipervnculo"/>
                  <w:rFonts w:ascii="Mulish" w:hAnsi="Mulish"/>
                  <w:sz w:val="24"/>
                </w:rPr>
                <w:t>https://celad.educacionfpydeportes.gob.es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1582633A" w14:textId="1D87D2CA" w:rsidR="00B628C5" w:rsidRPr="00296787" w:rsidRDefault="00096440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79036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79036B" w:rsidRPr="00296787" w:rsidRDefault="0079036B" w:rsidP="0079036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79036B" w:rsidRPr="00296787" w:rsidRDefault="0079036B" w:rsidP="0079036B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10F683C5F4254ECD854ADE710B51ABA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BCF7627" w:rsidR="0079036B" w:rsidRPr="00DF05BD" w:rsidRDefault="0079036B" w:rsidP="0079036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DB4BA94" w:rsidR="0079036B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4386722"/>
                <w:placeholder>
                  <w:docPart w:val="400BE2E6F44B42859A5059EE3A4B101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036B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9036B">
              <w:rPr>
                <w:szCs w:val="18"/>
              </w:rPr>
              <w:t xml:space="preserve">. </w:t>
            </w:r>
            <w:r w:rsidR="0079036B" w:rsidRPr="0079036B">
              <w:rPr>
                <w:rFonts w:ascii="Mulish" w:hAnsi="Mulish"/>
                <w:sz w:val="18"/>
                <w:szCs w:val="18"/>
              </w:rPr>
              <w:t>El enlace que se denomina Portal de Transparencia, dependiente de Plataforma digital, lleva al Portal AGE.</w:t>
            </w:r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256821C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CA59BAD" w:rsidR="00AF751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E6D5EE8" w:rsidR="00AF751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6EAAAFB" w:rsidR="00AF751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036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tc>
          <w:tcPr>
            <w:tcW w:w="2741" w:type="dxa"/>
            <w:vAlign w:val="center"/>
          </w:tcPr>
          <w:p w14:paraId="36F97D09" w14:textId="2BAB565A" w:rsidR="00AF751D" w:rsidRPr="00DF05BD" w:rsidRDefault="00AF751D" w:rsidP="00423BF1">
            <w:pPr>
              <w:jc w:val="center"/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C3E942B" w14:textId="4E9BF1E9" w:rsidR="00AF751D" w:rsidRPr="00DF05BD" w:rsidRDefault="00AF751D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45B7D920" w:rsidR="00DF05BD" w:rsidRPr="00DF05BD" w:rsidRDefault="0079036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39EBC57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036B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313AF8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6738223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4184591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3A9C81B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3307487" w:rsidR="00DF05BD" w:rsidRPr="00DF05BD" w:rsidRDefault="00006FB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47A9725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41A8C4F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823BD7D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B438D">
              <w:rPr>
                <w:szCs w:val="18"/>
              </w:rPr>
              <w:t xml:space="preserve">. </w:t>
            </w:r>
            <w:r w:rsidR="00FB438D" w:rsidRPr="00FB438D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6C31565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4169866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CDBD684" w:rsidR="00DF05BD" w:rsidRPr="00DF05BD" w:rsidRDefault="009E0F3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D529361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06FB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FA407FA" w:rsidR="00DF05BD" w:rsidRPr="00DF05BD" w:rsidRDefault="009E0F3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FA74938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C75C8C3" w:rsidR="00DF05BD" w:rsidRPr="00DF05BD" w:rsidRDefault="009E0F3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E9E92CB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48806D75" w:rsidR="00DF05BD" w:rsidRPr="00DF05BD" w:rsidRDefault="009E0F3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7186187B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2F4EDCEF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46C70A8C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B1AF7">
              <w:rPr>
                <w:szCs w:val="18"/>
              </w:rPr>
              <w:t xml:space="preserve">. </w:t>
            </w:r>
            <w:r w:rsidR="008B1AF7" w:rsidRPr="008B1AF7">
              <w:rPr>
                <w:rFonts w:ascii="Mulish" w:hAnsi="Mulish"/>
                <w:sz w:val="18"/>
                <w:szCs w:val="18"/>
              </w:rPr>
              <w:t>Actualizado en enero de 2025.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656DA05E" w:rsidR="00DF05BD" w:rsidRPr="00DF05BD" w:rsidRDefault="009E0F3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33E541F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  <w:r w:rsidR="00D357F0">
              <w:rPr>
                <w:szCs w:val="18"/>
              </w:rPr>
              <w:t xml:space="preserve">. </w:t>
            </w:r>
            <w:r w:rsidR="00D357F0" w:rsidRPr="00D357F0">
              <w:rPr>
                <w:rFonts w:ascii="Mulish" w:hAnsi="Mulish"/>
                <w:sz w:val="18"/>
                <w:szCs w:val="18"/>
              </w:rPr>
              <w:t>Remite a la página del Ministerio que recoge la participación pública en proyectos normativos.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5DF7E3A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CF6932A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37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34C68D4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0069765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C612D7F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3978CDE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937AC">
              <w:rPr>
                <w:szCs w:val="18"/>
              </w:rPr>
              <w:t xml:space="preserve">. </w:t>
            </w:r>
            <w:r w:rsidR="009E0F32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3523984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51C09665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3396AC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690AF80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AF75763" w:rsidR="00DF05BD" w:rsidRPr="00DF05BD" w:rsidRDefault="009E0F3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6EA3536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B7A6BC2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731DB77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37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F7659B1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421C0A27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1C7769DC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1FD58752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C335B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BBAFDC1" w:rsidR="00DF05BD" w:rsidRPr="00E937AC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 w:rsidRPr="00E937A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E937AC" w:rsidRPr="00E937AC">
              <w:rPr>
                <w:rFonts w:ascii="Mulish" w:hAnsi="Mulish"/>
                <w:sz w:val="18"/>
                <w:szCs w:val="18"/>
              </w:rPr>
              <w:t>. En Plataforma digital/Empleo público se mencionan becas de formación, pero no se ha localizado más información al respecto.</w:t>
            </w:r>
            <w:r w:rsidR="00313E3F" w:rsidRPr="00E937AC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12CD7D7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5867F84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CA3FEF6" w:rsidR="00DF05BD" w:rsidRPr="00DF05BD" w:rsidRDefault="00313E3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2D74E74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0432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E0B32E5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D7CFC2E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37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F43154A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B0AE2D9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5728268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8BCE45D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F084593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AC6221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59BEED5D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0FBD176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AD8DBE" w:rsidR="00DF05BD" w:rsidRPr="00DF05BD" w:rsidRDefault="00313E3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334F95F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0F3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60326FE" w:rsidR="00DF05BD" w:rsidRPr="00DF05BD" w:rsidRDefault="00313E3F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68F59070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28A642CC" w:rsidR="00DF05BD" w:rsidRPr="00DF05BD" w:rsidRDefault="00313E3F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320CB80" w:rsidR="00DF05BD" w:rsidRPr="00DF05BD" w:rsidRDefault="00096440" w:rsidP="0057152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1298CA2B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617A777D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698C8E5C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FB4929C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FC85E42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60EFF8E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3E3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0D606F4" w:rsidR="00DF05BD" w:rsidRPr="00DF05BD" w:rsidRDefault="008B1AF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51C499F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B1AF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606E540" w:rsidR="00DF05BD" w:rsidRPr="00DF05BD" w:rsidRDefault="00313E3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82CD485" w:rsidR="00DF05BD" w:rsidRPr="00DF05BD" w:rsidRDefault="00096440" w:rsidP="0057152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937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69DC707" w:rsidR="00DF05BD" w:rsidRPr="00DF05BD" w:rsidRDefault="009E0F3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E937AC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  <w:tc>
          <w:tcPr>
            <w:tcW w:w="2806" w:type="dxa"/>
          </w:tcPr>
          <w:p w14:paraId="3E03AC72" w14:textId="1D30FC9E" w:rsidR="00DF05BD" w:rsidRPr="00DF05BD" w:rsidRDefault="00E937AC" w:rsidP="00571527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21</w:t>
            </w:r>
          </w:p>
        </w:tc>
      </w:tr>
    </w:tbl>
    <w:p w14:paraId="62BB19D1" w14:textId="4F76C380" w:rsidR="00E955B9" w:rsidRDefault="00E955B9" w:rsidP="00B628C5">
      <w:pPr>
        <w:rPr>
          <w:rFonts w:ascii="Mulish" w:hAnsi="Mulish"/>
        </w:rPr>
      </w:pPr>
    </w:p>
    <w:p w14:paraId="1A36F55F" w14:textId="77777777" w:rsidR="004C46EE" w:rsidRPr="00296787" w:rsidRDefault="004C46EE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524FAF56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E29AC38" w:rsidR="002A7C57" w:rsidRPr="00A66834" w:rsidRDefault="00A6683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6834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E955B9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5" w:type="dxa"/>
          </w:tcPr>
          <w:p w14:paraId="33CF1936" w14:textId="57006762" w:rsidR="002A7C57" w:rsidRPr="00A66834" w:rsidRDefault="00E955B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6" w:type="dxa"/>
            <w:shd w:val="clear" w:color="auto" w:fill="CB9700"/>
          </w:tcPr>
          <w:p w14:paraId="2B06FB4B" w14:textId="46B51E1F" w:rsidR="002A7C57" w:rsidRPr="00A66834" w:rsidRDefault="009E0F3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E955B9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79F57B08" w14:textId="325C6579" w:rsidR="00BE229C" w:rsidRDefault="00BE229C" w:rsidP="00BE229C">
      <w:pPr>
        <w:pStyle w:val="Cuerpodelboletn"/>
      </w:pPr>
    </w:p>
    <w:p w14:paraId="1DADB245" w14:textId="2B9CB658" w:rsidR="004C46EE" w:rsidRDefault="004C46EE" w:rsidP="00BE229C">
      <w:pPr>
        <w:pStyle w:val="Cuerpodelboletn"/>
      </w:pPr>
    </w:p>
    <w:p w14:paraId="0677DA64" w14:textId="2E205D89" w:rsidR="004C46EE" w:rsidRPr="00E8238D" w:rsidRDefault="00096440" w:rsidP="004C46EE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C2EE08838ED0471889907D24EA750A92"/>
          </w:placeholder>
        </w:sdtPr>
        <w:sdtEndPr>
          <w:rPr>
            <w:color w:val="3C8378"/>
          </w:rPr>
        </w:sdtEndPr>
        <w:sdtContent>
          <w:r w:rsidR="004C46EE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4C46EE">
        <w:rPr>
          <w:lang w:bidi="es-ES"/>
        </w:rPr>
        <w:fldChar w:fldCharType="begin"/>
      </w:r>
      <w:r w:rsidR="004C46EE">
        <w:rPr>
          <w:lang w:bidi="es-ES"/>
        </w:rPr>
        <w:instrText xml:space="preserve"> LINK Excel.Sheet.12 "C:\\Users\\maria.bonache\\Desktop\\Excel de BOE 2026.xlsx" Tablas!F2C1:F7C9 \a \f 4 \h </w:instrText>
      </w:r>
      <w:r w:rsidR="004C46EE">
        <w:rPr>
          <w:lang w:bidi="es-ES"/>
        </w:rPr>
        <w:fldChar w:fldCharType="separate"/>
      </w:r>
    </w:p>
    <w:p w14:paraId="360C0711" w14:textId="3F01DF2F" w:rsidR="004C46EE" w:rsidRDefault="004C46EE" w:rsidP="004C46EE">
      <w:pPr>
        <w:pStyle w:val="Cuerpodelboletn"/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BE229C" w:rsidRPr="00BE229C" w14:paraId="7EE195B4" w14:textId="77777777" w:rsidTr="00BE229C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97DE34E" w14:textId="77777777" w:rsidR="00BE229C" w:rsidRPr="00BE229C" w:rsidRDefault="00BE229C" w:rsidP="00BE229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D861BD9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CE73EFB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67F348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ECF1AA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FFDECD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13225B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19ECA1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97AD56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E229C" w:rsidRPr="00BE229C" w14:paraId="7FC0416B" w14:textId="77777777" w:rsidTr="00BE229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F3915F3" w14:textId="77777777" w:rsidR="00BE229C" w:rsidRPr="00BE229C" w:rsidRDefault="00BE229C" w:rsidP="00BE229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0BD2FC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A9E0D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247DE4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FE541D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EDD6E5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59DA7F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2002AB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132D5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53,6</w:t>
            </w:r>
          </w:p>
        </w:tc>
      </w:tr>
      <w:tr w:rsidR="00BE229C" w:rsidRPr="00BE229C" w14:paraId="275DD886" w14:textId="77777777" w:rsidTr="00BE229C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D9A90A6" w14:textId="77777777" w:rsidR="00BE229C" w:rsidRPr="00BE229C" w:rsidRDefault="00BE229C" w:rsidP="00BE229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ABDDA2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628BEF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9F21D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E33DE2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C9C0DF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F90693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7E0DE5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E7D187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39,3</w:t>
            </w:r>
          </w:p>
        </w:tc>
      </w:tr>
      <w:tr w:rsidR="00BE229C" w:rsidRPr="00BE229C" w14:paraId="6373AB4A" w14:textId="77777777" w:rsidTr="00BE229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6485429" w14:textId="77777777" w:rsidR="00BE229C" w:rsidRPr="00BE229C" w:rsidRDefault="00BE229C" w:rsidP="00BE229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D18DAD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34E517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456286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E166E0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34820F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6E3564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032327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68899A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13,1</w:t>
            </w:r>
          </w:p>
        </w:tc>
      </w:tr>
      <w:tr w:rsidR="00BE229C" w:rsidRPr="00BE229C" w14:paraId="0018858A" w14:textId="77777777" w:rsidTr="00BE229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77F279F" w14:textId="77777777" w:rsidR="00BE229C" w:rsidRPr="00BE229C" w:rsidRDefault="00BE229C" w:rsidP="00BE229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1FF4A0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F86D40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8402E5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6FF272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B4BE6D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FA5295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3F090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4B195A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BE229C" w:rsidRPr="00BE229C" w14:paraId="24889F1E" w14:textId="77777777" w:rsidTr="00BE229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C7ABB7" w14:textId="77777777" w:rsidR="00BE229C" w:rsidRPr="00BE229C" w:rsidRDefault="00BE229C" w:rsidP="00BE229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13683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D92F50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9CFEE75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FBC636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DEFD8F0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62486E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816440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CEFBF3F" w14:textId="77777777" w:rsidR="00BE229C" w:rsidRPr="00BE229C" w:rsidRDefault="00BE229C" w:rsidP="00BE229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229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27,4</w:t>
            </w:r>
          </w:p>
        </w:tc>
      </w:tr>
    </w:tbl>
    <w:p w14:paraId="47EF4617" w14:textId="1BA11C46" w:rsidR="00327E72" w:rsidRPr="00327E72" w:rsidRDefault="00327E72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C85FA5">
        <w:rPr>
          <w:lang w:bidi="es-ES"/>
        </w:rPr>
        <w:instrText xml:space="preserve">Excel.Sheet.12 "\\\\DSIC.ES\\sscc\\550Grupos\\ctbg-sgtbg\\14 MEMORIA\\MEMORIA 2026\\Sector Público Institucional\\Revisiones\\97-CELAD\\Excel CELAD 2026.xlsx" Tablas!F2C1:F7C9 </w:instrText>
      </w:r>
      <w:r>
        <w:rPr>
          <w:lang w:bidi="es-ES"/>
        </w:rPr>
        <w:instrText xml:space="preserve">\a \f 4 \h </w:instrText>
      </w:r>
      <w:r>
        <w:rPr>
          <w:lang w:bidi="es-ES"/>
        </w:rPr>
        <w:fldChar w:fldCharType="separate"/>
      </w:r>
    </w:p>
    <w:p w14:paraId="0D0031AF" w14:textId="4D5EBFE6" w:rsidR="001E106B" w:rsidRPr="00296787" w:rsidRDefault="00327E72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BE229C">
        <w:rPr>
          <w:rFonts w:ascii="Mulish" w:hAnsi="Mulish"/>
          <w:lang w:bidi="es-ES"/>
        </w:rPr>
        <w:t>27,4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4C46EE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750803E" w:rsidR="001E106B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BE229C">
        <w:rPr>
          <w:rFonts w:ascii="Mulish" w:hAnsi="Mulish"/>
        </w:rPr>
        <w:t xml:space="preserve">considera </w:t>
      </w:r>
      <w:r w:rsidR="004C46EE">
        <w:rPr>
          <w:rFonts w:ascii="Mulish" w:hAnsi="Mulish"/>
        </w:rPr>
        <w:t>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9E0F32">
        <w:rPr>
          <w:rFonts w:ascii="Mulish" w:hAnsi="Mulish"/>
        </w:rPr>
        <w:t>CELAD</w:t>
      </w:r>
      <w:r w:rsidR="004C46EE">
        <w:rPr>
          <w:rFonts w:ascii="Mulish" w:hAnsi="Mulish"/>
        </w:rPr>
        <w:t>, pese a la mejoría experimentada</w:t>
      </w:r>
      <w:r w:rsidR="00C309E3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BE229C">
        <w:rPr>
          <w:rFonts w:ascii="Mulish" w:hAnsi="Mulish"/>
          <w:lang w:bidi="es-ES"/>
        </w:rPr>
        <w:t>4,6</w:t>
      </w:r>
      <w:r w:rsidR="00C309E3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E955B9">
        <w:rPr>
          <w:rFonts w:ascii="Mulish" w:hAnsi="Mulish"/>
          <w:lang w:bidi="es-ES"/>
        </w:rPr>
        <w:t>cinco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C309E3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347D7C3C" w14:textId="6DB3E309" w:rsidR="001E106B" w:rsidRDefault="00E955B9" w:rsidP="00C309E3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0DAFBB92" w14:textId="5C7119F2" w:rsidR="00953226" w:rsidRDefault="00953226" w:rsidP="00953226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>
        <w:rPr>
          <w:rFonts w:ascii="Mulish" w:hAnsi="Mulish"/>
        </w:rPr>
        <w:t xml:space="preserve">No existe </w:t>
      </w:r>
      <w:r w:rsidR="00E955B9">
        <w:rPr>
          <w:rFonts w:ascii="Mulish" w:hAnsi="Mulish"/>
        </w:rPr>
        <w:t>P</w:t>
      </w:r>
      <w:r>
        <w:rPr>
          <w:rFonts w:ascii="Mulish" w:hAnsi="Mulish"/>
        </w:rPr>
        <w:t>ortal de transparencia ni ningún apartado concreto donde se publique la información.</w:t>
      </w:r>
    </w:p>
    <w:p w14:paraId="3B646D86" w14:textId="24C64B24" w:rsidR="00953226" w:rsidRDefault="00953226" w:rsidP="00953226">
      <w:pPr>
        <w:pStyle w:val="Sinespaciado"/>
        <w:numPr>
          <w:ilvl w:val="0"/>
          <w:numId w:val="26"/>
        </w:numPr>
        <w:spacing w:line="276" w:lineRule="auto"/>
        <w:ind w:left="1080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60D160C6" w:rsidR="001E106B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5B7A6624" w14:textId="77777777" w:rsidR="00953226" w:rsidRDefault="00953226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3D219B1" w14:textId="79FD4B8D" w:rsidR="00953226" w:rsidRDefault="00953226" w:rsidP="00953226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Dentro del bloque de Información institucional</w:t>
      </w:r>
      <w:r w:rsidR="00B63711">
        <w:rPr>
          <w:rFonts w:ascii="Mulish" w:hAnsi="Mulish"/>
        </w:rPr>
        <w:t xml:space="preserve">, </w:t>
      </w:r>
      <w:r>
        <w:rPr>
          <w:rFonts w:ascii="Mulish" w:hAnsi="Mulish"/>
        </w:rPr>
        <w:t>organizativa</w:t>
      </w:r>
      <w:r w:rsidR="00B63711">
        <w:rPr>
          <w:rFonts w:ascii="Mulish" w:hAnsi="Mulish"/>
        </w:rPr>
        <w:t xml:space="preserve"> y de planificación</w:t>
      </w:r>
      <w:r w:rsidRPr="00296787">
        <w:rPr>
          <w:rFonts w:ascii="Mulish" w:hAnsi="Mulish"/>
        </w:rPr>
        <w:t>:</w:t>
      </w:r>
    </w:p>
    <w:p w14:paraId="05485CFB" w14:textId="77777777" w:rsidR="00E955B9" w:rsidRDefault="00E955B9" w:rsidP="00E955B9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0F1242F" w14:textId="0EF497AC" w:rsidR="00B63711" w:rsidRPr="00B63711" w:rsidRDefault="00B63711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La descripción de la estructura organizativa.</w:t>
      </w:r>
      <w:r w:rsidRPr="00E8238D">
        <w:rPr>
          <w:rFonts w:ascii="Mulish" w:hAnsi="Mulish"/>
        </w:rPr>
        <w:t xml:space="preserve"> </w:t>
      </w:r>
    </w:p>
    <w:p w14:paraId="1045B1C3" w14:textId="586B619F" w:rsidR="00B63711" w:rsidRPr="00B63711" w:rsidRDefault="00B63711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Los planes y programas.</w:t>
      </w:r>
    </w:p>
    <w:p w14:paraId="4135A627" w14:textId="7DD9C78A" w:rsidR="00B63711" w:rsidRPr="00B63711" w:rsidRDefault="00B63711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El grado de cumplimiento y resultados de los planes y programas</w:t>
      </w:r>
      <w:r w:rsidR="00953226">
        <w:rPr>
          <w:rFonts w:ascii="Mulish" w:hAnsi="Mulish"/>
        </w:rPr>
        <w:t>.</w:t>
      </w:r>
    </w:p>
    <w:p w14:paraId="1A9B67EC" w14:textId="0BD74FCF" w:rsidR="00B63711" w:rsidRPr="00B63711" w:rsidRDefault="00B63711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lastRenderedPageBreak/>
        <w:t>Los i</w:t>
      </w:r>
      <w:r w:rsidRPr="00B241AB">
        <w:rPr>
          <w:rFonts w:ascii="Mulish" w:hAnsi="Mulish"/>
        </w:rPr>
        <w:t>ndicadores de medida y valoración de los planes y programas</w:t>
      </w:r>
      <w:r>
        <w:rPr>
          <w:rFonts w:ascii="Mulish" w:hAnsi="Mulish"/>
        </w:rPr>
        <w:t>.</w:t>
      </w:r>
    </w:p>
    <w:p w14:paraId="5FDFB8D2" w14:textId="1349BED7" w:rsidR="00B63711" w:rsidRDefault="00B63711" w:rsidP="00096440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de relevancia jurídica:</w:t>
      </w:r>
    </w:p>
    <w:p w14:paraId="68C40812" w14:textId="10E7BF61" w:rsidR="00B63711" w:rsidRPr="00B63711" w:rsidRDefault="00B63711" w:rsidP="00B63711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  <w:sz w:val="28"/>
          <w:szCs w:val="28"/>
        </w:rPr>
      </w:pPr>
      <w:r w:rsidRPr="00B63711">
        <w:rPr>
          <w:rFonts w:ascii="Mulish" w:hAnsi="Mulish"/>
        </w:rPr>
        <w:t xml:space="preserve">Los </w:t>
      </w:r>
      <w:r>
        <w:rPr>
          <w:rFonts w:ascii="Mulish" w:hAnsi="Mulish"/>
        </w:rPr>
        <w:t>d</w:t>
      </w:r>
      <w:r w:rsidRPr="00B63711">
        <w:rPr>
          <w:rFonts w:ascii="Mulish" w:hAnsi="Mulish"/>
        </w:rPr>
        <w:t>ocumentos sometidos a información pública durante la tramitación de textos normativos</w:t>
      </w:r>
      <w:r>
        <w:rPr>
          <w:rFonts w:ascii="Mulish" w:hAnsi="Mulish"/>
        </w:rPr>
        <w:t>.</w:t>
      </w:r>
    </w:p>
    <w:p w14:paraId="6C5AD00B" w14:textId="3580F262" w:rsidR="00714C22" w:rsidRDefault="00714C22" w:rsidP="00096440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322669B7" w14:textId="386B5F56" w:rsidR="00B63711" w:rsidRPr="009955D4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Pr="007D4A4E">
        <w:rPr>
          <w:rFonts w:ascii="Mulish" w:hAnsi="Mulish"/>
        </w:rPr>
        <w:t xml:space="preserve">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odificaciones de contratos</w:t>
      </w:r>
      <w:r w:rsidR="009955D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A136E0C" w14:textId="49031D24" w:rsidR="009955D4" w:rsidRDefault="009955D4" w:rsidP="009955D4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9955D4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1F96DE4" w14:textId="77777777" w:rsidR="002A5FB7" w:rsidRPr="002A5FB7" w:rsidRDefault="002A5FB7" w:rsidP="002A5FB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A5FB7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2A5FB7">
        <w:rPr>
          <w:rFonts w:ascii="Mulish" w:hAnsi="Mulish"/>
        </w:rPr>
        <w:t>PYMEs</w:t>
      </w:r>
      <w:proofErr w:type="spellEnd"/>
      <w:r w:rsidRPr="002A5FB7">
        <w:rPr>
          <w:rFonts w:ascii="Mulish" w:hAnsi="Mulish"/>
        </w:rPr>
        <w:t xml:space="preserve"> según tipo de contrato y según procedimiento de licitación.</w:t>
      </w:r>
    </w:p>
    <w:p w14:paraId="1833D74F" w14:textId="58D2A45D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 e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ncomiendas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BAAF417" w14:textId="23F8626C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 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ubcontrataciones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796697D" w14:textId="7914941D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 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ubvenciones y ayudas públicas concedidas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por 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CELAD.</w:t>
      </w:r>
    </w:p>
    <w:p w14:paraId="3E46EE8F" w14:textId="59C2164F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Los p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resupuestos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CELAD.</w:t>
      </w:r>
    </w:p>
    <w:p w14:paraId="599E645A" w14:textId="77777777" w:rsidR="00096440" w:rsidRDefault="00B63711" w:rsidP="00096440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Su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jecución presupuestaria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BBA59AC" w14:textId="7DFC7841" w:rsidR="009955D4" w:rsidRPr="00096440" w:rsidRDefault="00B63711" w:rsidP="00096440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964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E955B9" w:rsidRPr="000964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Cuentas.</w:t>
      </w:r>
      <w:r w:rsidR="009955D4" w:rsidRPr="0009644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9955D4" w:rsidRPr="00096440">
        <w:rPr>
          <w:rFonts w:ascii="Mulish" w:hAnsi="Mulish"/>
        </w:rPr>
        <w:t>Si no existieran, debe especificarse este extremo.</w:t>
      </w:r>
    </w:p>
    <w:p w14:paraId="6E439EB3" w14:textId="462B0274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etribuciones anuales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sus </w:t>
      </w:r>
      <w:r w:rsidR="009955D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altos cargos y 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3F6EBA2" w14:textId="0E5F6474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ndemnizaciones percibidas por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ltos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argos</w:t>
      </w:r>
      <w:r w:rsidR="009955D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o máximos responsables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con ocasión del abandono del cargo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A7789CD" w14:textId="5D8A73B2" w:rsidR="00B63711" w:rsidRP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esoluciones de autorización o reconocimiento de compatibilidad que afecten a los empleados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9B79D2D" w14:textId="23855453" w:rsidR="00B63711" w:rsidRDefault="00B63711" w:rsidP="00953226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Las a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utorizaci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ones</w:t>
      </w:r>
      <w:r w:rsidRPr="007D4A4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para actividad privada al cese de altos cargos en la AGE o asimilados en CCAA o EELL</w:t>
      </w:r>
      <w:r w:rsidR="00E955B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4B37AF5" w14:textId="20E7F7EA" w:rsidR="001E106B" w:rsidRPr="00296787" w:rsidRDefault="00714C22" w:rsidP="00096440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69BCF07" w14:textId="25B71AD9" w:rsidR="00175A7B" w:rsidRDefault="00E8238D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557C23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relación de los bienes inmuebles que sean de su propiedad o sobre los que ostenten algún derecho real</w:t>
      </w:r>
      <w:r w:rsidR="00175A7B">
        <w:rPr>
          <w:rFonts w:ascii="Mulish" w:hAnsi="Mulish"/>
        </w:rPr>
        <w:t>.</w:t>
      </w:r>
    </w:p>
    <w:p w14:paraId="6B6A7594" w14:textId="77777777" w:rsidR="00E8238D" w:rsidRPr="00296787" w:rsidRDefault="00E8238D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4D00B3C4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EFD4836" w14:textId="6AECF319" w:rsidR="00E955B9" w:rsidRDefault="00E955B9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BE229C">
        <w:rPr>
          <w:rFonts w:ascii="Mulish" w:hAnsi="Mulish"/>
        </w:rPr>
        <w:t>el atributo</w:t>
      </w:r>
      <w:r>
        <w:rPr>
          <w:rFonts w:ascii="Mulish" w:hAnsi="Mulish"/>
        </w:rPr>
        <w:t xml:space="preserve"> Reutilización, debe publicarse toda la información sujeta a obligación de publicidad activa en formato reutilizable, incluyendo el organigrama.</w:t>
      </w:r>
    </w:p>
    <w:p w14:paraId="49B9C1D1" w14:textId="4E0B2DC1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6FC2897" w14:textId="13F45A8D" w:rsidR="00096440" w:rsidRDefault="00096440" w:rsidP="00096440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CELAD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2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</w:t>
      </w:r>
      <w:r>
        <w:rPr>
          <w:rFonts w:ascii="Mulish" w:hAnsi="Mulish"/>
        </w:rPr>
        <w:t xml:space="preserve"> en ellas se recoge un ambicioso plan de mejora que “</w:t>
      </w:r>
      <w:r w:rsidRPr="00096440">
        <w:rPr>
          <w:rFonts w:ascii="Mulish" w:hAnsi="Mulish"/>
          <w:i/>
          <w:iCs/>
        </w:rPr>
        <w:t>se ejecutará con</w:t>
      </w:r>
      <w:r w:rsidRPr="00096440">
        <w:rPr>
          <w:rFonts w:ascii="Mulish" w:hAnsi="Mulish"/>
          <w:i/>
          <w:iCs/>
        </w:rPr>
        <w:t xml:space="preserve"> </w:t>
      </w:r>
      <w:r w:rsidRPr="00096440">
        <w:rPr>
          <w:rFonts w:ascii="Mulish" w:hAnsi="Mulish"/>
          <w:i/>
          <w:iCs/>
        </w:rPr>
        <w:t>una fecha máxima de cumplimiento de diciembre de 2026</w:t>
      </w:r>
      <w:r>
        <w:rPr>
          <w:rFonts w:ascii="Mulish" w:hAnsi="Mulish"/>
        </w:rPr>
        <w:t>”.</w:t>
      </w:r>
    </w:p>
    <w:p w14:paraId="0AD7DF40" w14:textId="169C536C" w:rsidR="00096440" w:rsidRDefault="00096440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639206B" w14:textId="77777777" w:rsidR="00096440" w:rsidRDefault="00096440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E3104A9" w:rsidR="00B628C5" w:rsidRDefault="001E106B" w:rsidP="00B6371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BE229C">
        <w:rPr>
          <w:rFonts w:ascii="Mulish" w:hAnsi="Mulish"/>
        </w:rPr>
        <w:t>ju</w:t>
      </w:r>
      <w:r w:rsidR="00096440">
        <w:rPr>
          <w:rFonts w:ascii="Mulish" w:hAnsi="Mulish"/>
        </w:rPr>
        <w:t>l</w:t>
      </w:r>
      <w:r w:rsidR="00BE229C">
        <w:rPr>
          <w:rFonts w:ascii="Mulish" w:hAnsi="Mulish"/>
        </w:rPr>
        <w:t>io</w:t>
      </w:r>
      <w:r w:rsidR="00E8238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8238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7260E" w14:textId="77777777" w:rsidR="005F1105" w:rsidRDefault="005F1105" w:rsidP="00F31BC3">
      <w:r>
        <w:separator/>
      </w:r>
    </w:p>
  </w:endnote>
  <w:endnote w:type="continuationSeparator" w:id="0">
    <w:p w14:paraId="1157479A" w14:textId="77777777" w:rsidR="005F1105" w:rsidRDefault="005F1105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09644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096440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6B07CE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09644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096440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6B07CE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2865E" w14:textId="77777777" w:rsidR="005F1105" w:rsidRDefault="005F1105" w:rsidP="00F31BC3">
      <w:r>
        <w:separator/>
      </w:r>
    </w:p>
  </w:footnote>
  <w:footnote w:type="continuationSeparator" w:id="0">
    <w:p w14:paraId="6407BB36" w14:textId="77777777" w:rsidR="005F1105" w:rsidRDefault="005F1105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18D9B7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09327AF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D9A3FC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2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F71F7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62608D90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640B9CC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06FBF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6440"/>
    <w:rsid w:val="000A457B"/>
    <w:rsid w:val="000A77F5"/>
    <w:rsid w:val="000B2B05"/>
    <w:rsid w:val="000B778E"/>
    <w:rsid w:val="000C31F6"/>
    <w:rsid w:val="000D3907"/>
    <w:rsid w:val="000D50A3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BC4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5FB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3E3F"/>
    <w:rsid w:val="0031769F"/>
    <w:rsid w:val="003208A1"/>
    <w:rsid w:val="00327E72"/>
    <w:rsid w:val="00331EDB"/>
    <w:rsid w:val="0033246F"/>
    <w:rsid w:val="00337C82"/>
    <w:rsid w:val="00341BCC"/>
    <w:rsid w:val="00342717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4329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46EE"/>
    <w:rsid w:val="004C6440"/>
    <w:rsid w:val="004D4B3E"/>
    <w:rsid w:val="004D50CC"/>
    <w:rsid w:val="004D7037"/>
    <w:rsid w:val="004E7B33"/>
    <w:rsid w:val="00506864"/>
    <w:rsid w:val="00521C69"/>
    <w:rsid w:val="0052474C"/>
    <w:rsid w:val="005301DF"/>
    <w:rsid w:val="00532238"/>
    <w:rsid w:val="00536832"/>
    <w:rsid w:val="00540929"/>
    <w:rsid w:val="005525BE"/>
    <w:rsid w:val="00560FA0"/>
    <w:rsid w:val="00563295"/>
    <w:rsid w:val="00564E23"/>
    <w:rsid w:val="00571527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4B0F"/>
    <w:rsid w:val="005E61F8"/>
    <w:rsid w:val="005E6704"/>
    <w:rsid w:val="005F1105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036B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B1AF7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3226"/>
    <w:rsid w:val="009654DA"/>
    <w:rsid w:val="00965C69"/>
    <w:rsid w:val="00967273"/>
    <w:rsid w:val="00967865"/>
    <w:rsid w:val="00982299"/>
    <w:rsid w:val="009955D4"/>
    <w:rsid w:val="009A726E"/>
    <w:rsid w:val="009B75CD"/>
    <w:rsid w:val="009C5469"/>
    <w:rsid w:val="009D35A4"/>
    <w:rsid w:val="009D3CC3"/>
    <w:rsid w:val="009D4047"/>
    <w:rsid w:val="009D78D2"/>
    <w:rsid w:val="009E049D"/>
    <w:rsid w:val="009E0F32"/>
    <w:rsid w:val="009E2E6F"/>
    <w:rsid w:val="009E63D3"/>
    <w:rsid w:val="009E7254"/>
    <w:rsid w:val="009F0FDC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6834"/>
    <w:rsid w:val="00A670E9"/>
    <w:rsid w:val="00A677C6"/>
    <w:rsid w:val="00A770A3"/>
    <w:rsid w:val="00A80255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3711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229C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09E3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5FA5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57F0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77A98"/>
    <w:rsid w:val="00E8238D"/>
    <w:rsid w:val="00E83650"/>
    <w:rsid w:val="00E937AC"/>
    <w:rsid w:val="00E955B9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1C31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438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3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903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elad.educacionfpydeportes.gob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F683C5F4254ECD854ADE710B51A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43A3D-708C-44FD-A52A-3B81A7EEE493}"/>
      </w:docPartPr>
      <w:docPartBody>
        <w:p w:rsidR="00951DC8" w:rsidRDefault="000456A7" w:rsidP="000456A7">
          <w:pPr>
            <w:pStyle w:val="10F683C5F4254ECD854ADE710B51AB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BE2E6F44B42859A5059EE3A4B1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A5ADC-B8AB-4AB4-B2E8-83A9A70F187C}"/>
      </w:docPartPr>
      <w:docPartBody>
        <w:p w:rsidR="00951DC8" w:rsidRDefault="000456A7" w:rsidP="000456A7">
          <w:pPr>
            <w:pStyle w:val="400BE2E6F44B42859A5059EE3A4B101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EE08838ED0471889907D24EA750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32103-3AE0-44FF-B486-F5F4C751FB61}"/>
      </w:docPartPr>
      <w:docPartBody>
        <w:p w:rsidR="000C1E77" w:rsidRDefault="00A83BA1" w:rsidP="00A83BA1">
          <w:pPr>
            <w:pStyle w:val="C2EE08838ED0471889907D24EA750A92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456A7"/>
    <w:rsid w:val="000557C1"/>
    <w:rsid w:val="00085B9A"/>
    <w:rsid w:val="000C1E77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7C5A99"/>
    <w:rsid w:val="00810920"/>
    <w:rsid w:val="008176E2"/>
    <w:rsid w:val="008E118A"/>
    <w:rsid w:val="008E3188"/>
    <w:rsid w:val="0094476C"/>
    <w:rsid w:val="00951DC8"/>
    <w:rsid w:val="00A036B0"/>
    <w:rsid w:val="00A104A7"/>
    <w:rsid w:val="00A61A5D"/>
    <w:rsid w:val="00A83BA1"/>
    <w:rsid w:val="00AB484A"/>
    <w:rsid w:val="00AD7C28"/>
    <w:rsid w:val="00AE2C03"/>
    <w:rsid w:val="00B103B1"/>
    <w:rsid w:val="00B42024"/>
    <w:rsid w:val="00B6573C"/>
    <w:rsid w:val="00C0036D"/>
    <w:rsid w:val="00C32372"/>
    <w:rsid w:val="00D71BFC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3BA1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10F683C5F4254ECD854ADE710B51ABAA">
    <w:name w:val="10F683C5F4254ECD854ADE710B51ABAA"/>
    <w:rsid w:val="000456A7"/>
    <w:pPr>
      <w:spacing w:after="160" w:line="259" w:lineRule="auto"/>
    </w:pPr>
  </w:style>
  <w:style w:type="paragraph" w:customStyle="1" w:styleId="400BE2E6F44B42859A5059EE3A4B1019">
    <w:name w:val="400BE2E6F44B42859A5059EE3A4B1019"/>
    <w:rsid w:val="000456A7"/>
    <w:pPr>
      <w:spacing w:after="160" w:line="259" w:lineRule="auto"/>
    </w:pPr>
  </w:style>
  <w:style w:type="paragraph" w:customStyle="1" w:styleId="C2EE08838ED0471889907D24EA750A92">
    <w:name w:val="C2EE08838ED0471889907D24EA750A92"/>
    <w:rsid w:val="00A83B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</TotalTime>
  <Pages>4</Pages>
  <Words>1196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2</cp:revision>
  <cp:lastPrinted>2026-02-09T15:38:00Z</cp:lastPrinted>
  <dcterms:created xsi:type="dcterms:W3CDTF">2026-07-14T14:55:00Z</dcterms:created>
  <dcterms:modified xsi:type="dcterms:W3CDTF">2026-07-14T14:55:00Z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