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10172D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E62994" w:rsidRPr="00E62994">
        <w:rPr>
          <w:rFonts w:ascii="Mulish" w:hAnsi="Mulish"/>
        </w:rPr>
        <w:t>Compañía Española de Reafianzamiento</w:t>
      </w:r>
      <w:r w:rsidRPr="00296787">
        <w:rPr>
          <w:rFonts w:ascii="Mulish" w:hAnsi="Mulish"/>
        </w:rPr>
        <w:t>, efectuada en</w:t>
      </w:r>
      <w:r w:rsidR="00C51C9C">
        <w:rPr>
          <w:rFonts w:ascii="Mulish" w:hAnsi="Mulish"/>
        </w:rPr>
        <w:t xml:space="preserve"> </w:t>
      </w:r>
      <w:hyperlink r:id="rId16" w:history="1">
        <w:r w:rsidR="00E62994" w:rsidRPr="00E62994">
          <w:rPr>
            <w:rStyle w:val="Hipervnculo"/>
            <w:rFonts w:ascii="Mulish" w:hAnsi="Mulish"/>
          </w:rPr>
          <w:t>abril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A851152" w:rsidR="00B628C5" w:rsidRPr="00296787" w:rsidRDefault="00E62994" w:rsidP="00F8475B">
            <w:pPr>
              <w:rPr>
                <w:rFonts w:ascii="Mulish" w:hAnsi="Mulish"/>
                <w:sz w:val="24"/>
              </w:rPr>
            </w:pPr>
            <w:r w:rsidRPr="002701DB">
              <w:rPr>
                <w:rFonts w:ascii="Mulish" w:hAnsi="Mulish"/>
                <w:sz w:val="24"/>
                <w:szCs w:val="28"/>
              </w:rPr>
              <w:t>Compañía Española de Reafianzamiento</w:t>
            </w:r>
            <w:r w:rsidR="00EA6962">
              <w:rPr>
                <w:rFonts w:ascii="Mulish" w:hAnsi="Mulish"/>
                <w:sz w:val="24"/>
                <w:szCs w:val="28"/>
              </w:rPr>
              <w:t xml:space="preserve"> (CERSA)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247BD15" w14:textId="043E766A" w:rsidR="00EA0BDC" w:rsidRDefault="00E62994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05/03/2025</w:t>
            </w:r>
          </w:p>
          <w:p w14:paraId="5DEB5371" w14:textId="7C9F4DF1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10BA6">
              <w:rPr>
                <w:rFonts w:ascii="Mulish" w:hAnsi="Mulish"/>
                <w:sz w:val="24"/>
              </w:rPr>
              <w:t>09/07</w:t>
            </w:r>
            <w:r w:rsidR="00840733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3B361AC" w:rsidR="00C51C9C" w:rsidRPr="00C51C9C" w:rsidRDefault="00D732B5" w:rsidP="00C51C9C">
            <w:pPr>
              <w:rPr>
                <w:rFonts w:ascii="Mulish" w:hAnsi="Mulish"/>
                <w:sz w:val="24"/>
              </w:rPr>
            </w:pPr>
            <w:hyperlink r:id="rId18" w:history="1">
              <w:r w:rsidR="00E62994" w:rsidRPr="00424119">
                <w:rPr>
                  <w:rStyle w:val="Hipervnculo"/>
                  <w:rFonts w:ascii="Mulish" w:hAnsi="Mulish"/>
                  <w:sz w:val="24"/>
                </w:rPr>
                <w:t>https://www.cersa-sme.es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732B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D383238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C16F683" w:rsidR="00AF751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C64D688" w:rsidR="00AF751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95A42C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5B9C87C" w:rsidR="00AF751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241EA22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6DECD9C" w:rsidR="00AF751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864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69B41C1" w:rsidR="00DF05BD" w:rsidRPr="00DF05BD" w:rsidRDefault="008407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13972CC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0BA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CFCCD9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9FE8EF2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AB67029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824AE6F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E172687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C59DB47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B8641E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89EAED4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E394218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A7B6145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02A5CE1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7DA92BD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420EAF2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8768D4B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0BA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5C98DB8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FB4B0A3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40733">
              <w:rPr>
                <w:szCs w:val="18"/>
              </w:rPr>
              <w:t xml:space="preserve">. </w:t>
            </w:r>
            <w:r w:rsidR="0017792F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B043481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B0DC3E4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2F39D1A1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A654FCF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7E32CDA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E500A83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A2EA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3A2EAD" w:rsidRPr="00296787" w:rsidRDefault="003A2EAD" w:rsidP="003A2EA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3A2EAD" w:rsidRPr="00296787" w:rsidRDefault="003A2EAD" w:rsidP="003A2EA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B2E9440FF6A741DF940342696CDD16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0E29C30" w:rsidR="003A2EAD" w:rsidRPr="00DF05BD" w:rsidRDefault="003A2EAD" w:rsidP="003A2EA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10C8AAC" w:rsidR="003A2EAD" w:rsidRPr="00DF05BD" w:rsidRDefault="00D732B5" w:rsidP="003A2EA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43623676"/>
                <w:placeholder>
                  <w:docPart w:val="3C9F0CA2332F4982912F987B4BC9E46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2EA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2EAD">
              <w:rPr>
                <w:szCs w:val="18"/>
              </w:rPr>
              <w:t xml:space="preserve">. </w:t>
            </w:r>
            <w:r w:rsidR="003A2EAD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60537D6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A5F1615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52D48D3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CAB83ED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2EA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6ADA24D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D2E7985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C5B3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7E0AAC9B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B7940B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8B036C5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1042C35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2EA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D406CDA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2EA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67936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267936" w:rsidRPr="00296787" w:rsidRDefault="00267936" w:rsidP="0026793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267936" w:rsidRPr="00296787" w:rsidRDefault="00267936" w:rsidP="0026793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18024A14ECF40DDB3CBD84732313A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267936" w:rsidRPr="00DF05BD" w:rsidRDefault="00267936" w:rsidP="0026793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58F982F3" w:rsidR="00267936" w:rsidRPr="00DF05BD" w:rsidRDefault="00D732B5" w:rsidP="0026793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89820848"/>
                <w:placeholder>
                  <w:docPart w:val="8D614DE4A863407AB66C199E7FB1512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6793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67936">
              <w:rPr>
                <w:szCs w:val="18"/>
              </w:rPr>
              <w:t xml:space="preserve">. </w:t>
            </w:r>
            <w:r w:rsidR="00267936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267936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267936" w:rsidRPr="00296787" w:rsidRDefault="00267936" w:rsidP="0026793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267936" w:rsidRPr="00296787" w:rsidRDefault="00267936" w:rsidP="0026793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FF70B88F91724104AF97E780319757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267936" w:rsidRPr="00DF05BD" w:rsidRDefault="00267936" w:rsidP="0026793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43218BDB" w:rsidR="00267936" w:rsidRPr="00DF05BD" w:rsidRDefault="00D732B5" w:rsidP="0026793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98573797"/>
                <w:placeholder>
                  <w:docPart w:val="F6C923041D3F4A689EAE1566D3C22E4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6793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67936">
              <w:rPr>
                <w:szCs w:val="18"/>
              </w:rPr>
              <w:t xml:space="preserve">. </w:t>
            </w:r>
            <w:r w:rsidR="00267936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28E87BF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CF71008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1226184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1891941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1D6DAB6" w:rsidR="00DF05BD" w:rsidRPr="00DF05BD" w:rsidRDefault="00977020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E1E894F" w:rsidR="00DF05BD" w:rsidRPr="00DF05BD" w:rsidRDefault="00D732B5" w:rsidP="00032EA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6793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CC1B9D4" w:rsidR="00DF05BD" w:rsidRPr="00DF05BD" w:rsidRDefault="0017792F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977020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1D137812" w:rsidR="00DF05BD" w:rsidRPr="00DF05BD" w:rsidRDefault="00267936" w:rsidP="00032EA6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9606B16" w:rsidR="002A7C57" w:rsidRPr="0017792F" w:rsidRDefault="0017792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7792F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977020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661328ED" w:rsidR="002A7C57" w:rsidRPr="0017792F" w:rsidRDefault="0026793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6" w:type="dxa"/>
            <w:shd w:val="clear" w:color="auto" w:fill="CB9700"/>
          </w:tcPr>
          <w:p w14:paraId="2B06FB4B" w14:textId="0C739995" w:rsidR="002A7C57" w:rsidRPr="0017792F" w:rsidRDefault="0026793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D732B5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39A2A69" w14:textId="0C0A3ADF" w:rsidR="00D732B5" w:rsidRDefault="0026793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D732B5">
        <w:rPr>
          <w:lang w:bidi="es-ES"/>
        </w:rPr>
        <w:instrText xml:space="preserve">Excel.Sheet.12 "\\\\DSIC.ES\\sscc\\550Grupos\\ctbg-sgtbg\\14 MEMORIA\\MEMORIA 2026\\Sector Público Institucional\\Revisiones\\98-CERSA\\2026\\98 Excel CERSA definitivo 2026.xlsx" Tablas!F2C1:F7C9 </w:instrText>
      </w:r>
      <w:r>
        <w:rPr>
          <w:lang w:bidi="es-ES"/>
        </w:rPr>
        <w:instrText xml:space="preserve">\a \f 4 \h  \* MERGEFORMAT </w:instrText>
      </w:r>
      <w:r w:rsidR="00D732B5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D732B5" w:rsidRPr="00D732B5" w14:paraId="02D3FE62" w14:textId="77777777" w:rsidTr="00D732B5">
        <w:trPr>
          <w:divId w:val="2068525335"/>
          <w:trHeight w:val="1394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4FB62BA4" w14:textId="6A87B791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AB51809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067C280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79D68F1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CCFA11F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464E540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DBB8A8F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EBF86A3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49CEA44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732B5" w:rsidRPr="00D732B5" w14:paraId="78564CFC" w14:textId="77777777" w:rsidTr="00D732B5">
        <w:trPr>
          <w:divId w:val="20685253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9D2BA9D" w14:textId="77777777" w:rsidR="00D732B5" w:rsidRPr="00D732B5" w:rsidRDefault="00D732B5" w:rsidP="00D732B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4DD7AD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57F2FE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11F0BC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4D3CE1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2562C0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4A1F85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A7D489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914D7C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</w:tr>
      <w:tr w:rsidR="00D732B5" w:rsidRPr="00D732B5" w14:paraId="531FC4D0" w14:textId="77777777" w:rsidTr="00D732B5">
        <w:trPr>
          <w:divId w:val="2068525335"/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1D44F91" w14:textId="77777777" w:rsidR="00D732B5" w:rsidRPr="00D732B5" w:rsidRDefault="00D732B5" w:rsidP="00D732B5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366E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021C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D871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52F2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FD55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839D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00CA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2EA9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D732B5" w:rsidRPr="00D732B5" w14:paraId="610578FF" w14:textId="77777777" w:rsidTr="00D732B5">
        <w:trPr>
          <w:divId w:val="20685253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4CE3AFB" w14:textId="77777777" w:rsidR="00D732B5" w:rsidRPr="00D732B5" w:rsidRDefault="00D732B5" w:rsidP="00D732B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B9535F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C05973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346704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610748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610E54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6F76B2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295DC3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FEC62C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61,6</w:t>
            </w:r>
          </w:p>
        </w:tc>
      </w:tr>
      <w:tr w:rsidR="00D732B5" w:rsidRPr="00D732B5" w14:paraId="13557FEC" w14:textId="77777777" w:rsidTr="00D732B5">
        <w:trPr>
          <w:divId w:val="20685253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9FFC7F3" w14:textId="77777777" w:rsidR="00D732B5" w:rsidRPr="00D732B5" w:rsidRDefault="00D732B5" w:rsidP="00D732B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6BAD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A0BF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6B25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4747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4AA8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DD08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591F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AC3D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D732B5" w:rsidRPr="00D732B5" w14:paraId="765E8C0F" w14:textId="77777777" w:rsidTr="00D732B5">
        <w:trPr>
          <w:divId w:val="20685253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2193974" w14:textId="77777777" w:rsidR="00D732B5" w:rsidRPr="00D732B5" w:rsidRDefault="00D732B5" w:rsidP="00D732B5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CBE043D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0B55D9F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8D55EDA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CA48C9D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FB33E72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A6F8C54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4676874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E1F0062" w14:textId="77777777" w:rsidR="00D732B5" w:rsidRPr="00D732B5" w:rsidRDefault="00D732B5" w:rsidP="00D732B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32B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70,1</w:t>
            </w:r>
          </w:p>
        </w:tc>
      </w:tr>
    </w:tbl>
    <w:p w14:paraId="594FB024" w14:textId="63702CD6" w:rsidR="00977020" w:rsidRDefault="0026793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977020">
        <w:rPr>
          <w:lang w:bidi="es-ES"/>
        </w:rPr>
        <w:fldChar w:fldCharType="begin"/>
      </w:r>
      <w:r w:rsidR="00977020">
        <w:rPr>
          <w:lang w:bidi="es-ES"/>
        </w:rPr>
        <w:instrText xml:space="preserve"> LINK Excel.Sheet.12 "C:\\Users\\mariadelcarmen.motos\\Documents\\Trabajo fuera red\\Segunda vuelta SPI\\98-CERSA\\2026\\98 Excel CERSA 2026.xlsx" "Tablas!F2C1:F7C9" \a \f 4 \h  \* MERGEFORMAT </w:instrText>
      </w:r>
      <w:r w:rsidR="00977020">
        <w:rPr>
          <w:lang w:bidi="es-ES"/>
        </w:rPr>
        <w:fldChar w:fldCharType="separate"/>
      </w:r>
    </w:p>
    <w:p w14:paraId="0D0031AF" w14:textId="779849A0" w:rsidR="001E106B" w:rsidRPr="00296787" w:rsidRDefault="00977020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E93976">
        <w:rPr>
          <w:rFonts w:ascii="Mulish" w:hAnsi="Mulish"/>
          <w:lang w:bidi="es-ES"/>
        </w:rPr>
        <w:t>70</w:t>
      </w:r>
      <w:r>
        <w:rPr>
          <w:rFonts w:ascii="Mulish" w:hAnsi="Mulish"/>
          <w:lang w:bidi="es-ES"/>
        </w:rPr>
        <w:t>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65514A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E93976">
        <w:rPr>
          <w:rFonts w:ascii="Mulish" w:hAnsi="Mulish"/>
        </w:rPr>
        <w:t>positiva</w:t>
      </w:r>
      <w:r w:rsidR="00986424">
        <w:rPr>
          <w:rFonts w:ascii="Mulish" w:hAnsi="Mulish"/>
        </w:rPr>
        <w:t>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76189D">
        <w:rPr>
          <w:rFonts w:ascii="Mulish" w:hAnsi="Mulish"/>
        </w:rPr>
        <w:t xml:space="preserve">CERSA.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="00986424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se produce un </w:t>
      </w:r>
      <w:r w:rsidR="00BC5B3A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E93976">
        <w:rPr>
          <w:rFonts w:ascii="Mulish" w:hAnsi="Mulish"/>
          <w:lang w:bidi="es-ES"/>
        </w:rPr>
        <w:t>38,7</w:t>
      </w:r>
      <w:r w:rsidR="0076189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986424">
        <w:rPr>
          <w:rFonts w:ascii="Mulish" w:hAnsi="Mulish"/>
          <w:lang w:bidi="es-ES"/>
        </w:rPr>
        <w:t>, ya que</w:t>
      </w:r>
      <w:r w:rsidR="00BC5B3A">
        <w:rPr>
          <w:rFonts w:ascii="Mulish" w:hAnsi="Mulish"/>
          <w:lang w:bidi="es-ES"/>
        </w:rPr>
        <w:t xml:space="preserve"> se ha</w:t>
      </w:r>
      <w:r w:rsidR="00E93976">
        <w:rPr>
          <w:rFonts w:ascii="Mulish" w:hAnsi="Mulish"/>
          <w:lang w:bidi="es-ES"/>
        </w:rPr>
        <w:t>n</w:t>
      </w:r>
      <w:r w:rsidR="00BC5B3A">
        <w:rPr>
          <w:rFonts w:ascii="Mulish" w:hAnsi="Mulish"/>
          <w:lang w:bidi="es-ES"/>
        </w:rPr>
        <w:t xml:space="preserve"> </w:t>
      </w:r>
      <w:r w:rsidR="00986424">
        <w:rPr>
          <w:rFonts w:ascii="Mulish" w:hAnsi="Mulish"/>
          <w:lang w:bidi="es-ES"/>
        </w:rPr>
        <w:t xml:space="preserve">aplicado </w:t>
      </w:r>
      <w:r w:rsidR="00E93976">
        <w:rPr>
          <w:rFonts w:ascii="Mulish" w:hAnsi="Mulish"/>
          <w:lang w:bidi="es-ES"/>
        </w:rPr>
        <w:t>ocho</w:t>
      </w:r>
      <w:r w:rsidR="00986424">
        <w:rPr>
          <w:rFonts w:ascii="Mulish" w:hAnsi="Mulish"/>
          <w:lang w:bidi="es-ES"/>
        </w:rPr>
        <w:t xml:space="preserve"> de las recomendaciones efectuadas en la evaluación de 2025.</w:t>
      </w:r>
    </w:p>
    <w:p w14:paraId="28209DFA" w14:textId="1B9589D0" w:rsidR="001E106B" w:rsidRPr="00296787" w:rsidRDefault="00E93976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se siguen evidenciando los siguientes déficits</w:t>
      </w:r>
      <w:r w:rsidR="001E106B" w:rsidRPr="00296787">
        <w:rPr>
          <w:rFonts w:ascii="Mulish" w:hAnsi="Mulish"/>
        </w:rPr>
        <w:t xml:space="preserve">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23734A23" w:rsidR="006B4FAE" w:rsidRDefault="0076189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8EFF7C9" w14:textId="4901900B" w:rsidR="00986424" w:rsidRDefault="00986424" w:rsidP="00986424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BBE4A75" w14:textId="77777777" w:rsidR="00515211" w:rsidRDefault="00515211" w:rsidP="0051521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0A5D99DC" w14:textId="77777777" w:rsidR="00515211" w:rsidRPr="006C61B1" w:rsidRDefault="00515211" w:rsidP="0051521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5DDBBF49" w14:textId="0FC23259" w:rsidR="0076189D" w:rsidRPr="0076189D" w:rsidRDefault="0076189D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</w:t>
      </w:r>
      <w:r w:rsidRPr="00FA62B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ubvenciones y ayudas públicas concedidas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por </w:t>
      </w:r>
      <w:r w:rsidR="0098642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CERSA</w:t>
      </w:r>
      <w:r w:rsidR="00E93976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5013892" w14:textId="28122CFE" w:rsidR="00BC5B3A" w:rsidRDefault="0076189D" w:rsidP="00BC5B3A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i</w:t>
      </w:r>
      <w:r w:rsidRPr="00FA62B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nformes de fiscalización </w:t>
      </w:r>
      <w:r w:rsidR="0098642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BC5B3A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BC5B3A">
        <w:rPr>
          <w:rFonts w:ascii="Mulish" w:hAnsi="Mulish"/>
        </w:rPr>
        <w:t>Si no existieran, debe especificarse este extremo.</w:t>
      </w:r>
    </w:p>
    <w:p w14:paraId="0469828B" w14:textId="77777777" w:rsidR="00D732B5" w:rsidRDefault="00D732B5" w:rsidP="00D732B5">
      <w:pPr>
        <w:pStyle w:val="Sinespaciado"/>
        <w:spacing w:line="276" w:lineRule="auto"/>
        <w:jc w:val="both"/>
        <w:rPr>
          <w:rFonts w:ascii="Mulish" w:hAnsi="Mulish"/>
        </w:rPr>
      </w:pPr>
    </w:p>
    <w:p w14:paraId="48A3117E" w14:textId="77777777" w:rsidR="00D732B5" w:rsidRDefault="00D732B5" w:rsidP="00D732B5">
      <w:pPr>
        <w:pStyle w:val="Sinespaciado"/>
        <w:spacing w:line="276" w:lineRule="auto"/>
        <w:jc w:val="both"/>
        <w:rPr>
          <w:rFonts w:ascii="Mulish" w:hAnsi="Mulish"/>
        </w:rPr>
      </w:pPr>
    </w:p>
    <w:p w14:paraId="476710AC" w14:textId="77777777" w:rsidR="00D732B5" w:rsidRDefault="00D732B5" w:rsidP="00D732B5">
      <w:pPr>
        <w:pStyle w:val="Sinespaciado"/>
        <w:spacing w:line="276" w:lineRule="auto"/>
        <w:jc w:val="both"/>
        <w:rPr>
          <w:rFonts w:ascii="Mulish" w:hAnsi="Mulish"/>
        </w:rPr>
      </w:pPr>
    </w:p>
    <w:p w14:paraId="48B447CF" w14:textId="77777777" w:rsidR="00D732B5" w:rsidRDefault="00D732B5" w:rsidP="00D732B5">
      <w:pPr>
        <w:pStyle w:val="Sinespaciado"/>
        <w:spacing w:line="276" w:lineRule="auto"/>
        <w:jc w:val="both"/>
        <w:rPr>
          <w:rFonts w:ascii="Mulish" w:hAnsi="Mulish"/>
        </w:rPr>
      </w:pPr>
    </w:p>
    <w:p w14:paraId="257F02C1" w14:textId="77777777" w:rsidR="00D732B5" w:rsidRDefault="00D732B5" w:rsidP="00D732B5">
      <w:pPr>
        <w:pStyle w:val="Sinespaciado"/>
        <w:spacing w:line="276" w:lineRule="auto"/>
        <w:jc w:val="both"/>
        <w:rPr>
          <w:rFonts w:ascii="Mulish" w:hAnsi="Mulish"/>
        </w:rPr>
      </w:pPr>
    </w:p>
    <w:p w14:paraId="451AD44A" w14:textId="66AF5A0C" w:rsidR="00D732B5" w:rsidRDefault="00D732B5" w:rsidP="00D732B5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CERSA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2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6D5E8F87" w14:textId="77777777" w:rsidR="00D732B5" w:rsidRDefault="00D732B5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5046A04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2525B7">
        <w:rPr>
          <w:rFonts w:ascii="Mulish" w:hAnsi="Mulish"/>
        </w:rPr>
        <w:t>ju</w:t>
      </w:r>
      <w:r w:rsidR="00E93976">
        <w:rPr>
          <w:rFonts w:ascii="Mulish" w:hAnsi="Mulish"/>
        </w:rPr>
        <w:t>l</w:t>
      </w:r>
      <w:r w:rsidR="002525B7">
        <w:rPr>
          <w:rFonts w:ascii="Mulish" w:hAnsi="Mulish"/>
        </w:rPr>
        <w:t>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CF93" w14:textId="77777777" w:rsidR="00642388" w:rsidRDefault="00642388" w:rsidP="00F31BC3">
      <w:r>
        <w:separator/>
      </w:r>
    </w:p>
  </w:endnote>
  <w:endnote w:type="continuationSeparator" w:id="0">
    <w:p w14:paraId="372C0F45" w14:textId="77777777" w:rsidR="00642388" w:rsidRDefault="00642388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D732B5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D732B5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557C61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D732B5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D732B5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557C61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6055" w14:textId="77777777" w:rsidR="00642388" w:rsidRDefault="00642388" w:rsidP="00F31BC3">
      <w:r>
        <w:separator/>
      </w:r>
    </w:p>
  </w:footnote>
  <w:footnote w:type="continuationSeparator" w:id="0">
    <w:p w14:paraId="46817F9D" w14:textId="77777777" w:rsidR="00642388" w:rsidRDefault="00642388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CB5D6A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6F7DD6C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B72C32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3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2EA6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570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525B7"/>
    <w:rsid w:val="00263F79"/>
    <w:rsid w:val="00267936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2EAD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15211"/>
    <w:rsid w:val="00521C69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2388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0A5B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5AA"/>
    <w:rsid w:val="00751FAA"/>
    <w:rsid w:val="00760E4B"/>
    <w:rsid w:val="0076189D"/>
    <w:rsid w:val="00762606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0BA6"/>
    <w:rsid w:val="00821526"/>
    <w:rsid w:val="0082470D"/>
    <w:rsid w:val="00825ACB"/>
    <w:rsid w:val="00826275"/>
    <w:rsid w:val="00831EE9"/>
    <w:rsid w:val="00836976"/>
    <w:rsid w:val="00840733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77020"/>
    <w:rsid w:val="00982299"/>
    <w:rsid w:val="00986424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2454C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5B3A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32B5"/>
    <w:rsid w:val="00D77D83"/>
    <w:rsid w:val="00D83750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3976"/>
    <w:rsid w:val="00EA0BDC"/>
    <w:rsid w:val="00EA3A94"/>
    <w:rsid w:val="00EA6962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ersa-sme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E9440FF6A741DF940342696CDD1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8AD99-2182-4AC0-ACE5-50D0226BD50B}"/>
      </w:docPartPr>
      <w:docPartBody>
        <w:p w:rsidR="00E93878" w:rsidRDefault="006D17C7" w:rsidP="006D17C7">
          <w:pPr>
            <w:pStyle w:val="B2E9440FF6A741DF940342696CDD16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9F0CA2332F4982912F987B4BC9E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6E8F9-A23C-4D0A-82D4-4649F32FF7C1}"/>
      </w:docPartPr>
      <w:docPartBody>
        <w:p w:rsidR="00E93878" w:rsidRDefault="006D17C7" w:rsidP="006D17C7">
          <w:pPr>
            <w:pStyle w:val="3C9F0CA2332F4982912F987B4BC9E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8024A14ECF40DDB3CBD84732313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74878-FC6F-46D3-BF24-C1D343647832}"/>
      </w:docPartPr>
      <w:docPartBody>
        <w:p w:rsidR="00E93878" w:rsidRDefault="006D17C7" w:rsidP="006D17C7">
          <w:pPr>
            <w:pStyle w:val="718024A14ECF40DDB3CBD84732313A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614DE4A863407AB66C199E7FB15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63EBC-F915-4DBA-B916-596D63756B4F}"/>
      </w:docPartPr>
      <w:docPartBody>
        <w:p w:rsidR="00E93878" w:rsidRDefault="006D17C7" w:rsidP="006D17C7">
          <w:pPr>
            <w:pStyle w:val="8D614DE4A863407AB66C199E7FB1512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F70B88F91724104AF97E78031975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A25EA-FD68-4F2A-877A-EAB0B6D8A9FC}"/>
      </w:docPartPr>
      <w:docPartBody>
        <w:p w:rsidR="00E93878" w:rsidRDefault="006D17C7" w:rsidP="006D17C7">
          <w:pPr>
            <w:pStyle w:val="FF70B88F91724104AF97E780319757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C923041D3F4A689EAE1566D3C22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BFFFA-5E5C-4F59-9B81-34746B4C24CD}"/>
      </w:docPartPr>
      <w:docPartBody>
        <w:p w:rsidR="00E93878" w:rsidRDefault="006D17C7" w:rsidP="006D17C7">
          <w:pPr>
            <w:pStyle w:val="F6C923041D3F4A689EAE1566D3C22E4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D17C7"/>
    <w:rsid w:val="006D1F5D"/>
    <w:rsid w:val="00722659"/>
    <w:rsid w:val="00722728"/>
    <w:rsid w:val="0072448F"/>
    <w:rsid w:val="0074478F"/>
    <w:rsid w:val="007767C5"/>
    <w:rsid w:val="00787EBD"/>
    <w:rsid w:val="007C3485"/>
    <w:rsid w:val="00810920"/>
    <w:rsid w:val="008E118A"/>
    <w:rsid w:val="008E3188"/>
    <w:rsid w:val="00A036B0"/>
    <w:rsid w:val="00A104A7"/>
    <w:rsid w:val="00A51C09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169C0"/>
    <w:rsid w:val="00E64E85"/>
    <w:rsid w:val="00E73AA0"/>
    <w:rsid w:val="00E93878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17C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B2E9440FF6A741DF940342696CDD1685">
    <w:name w:val="B2E9440FF6A741DF940342696CDD1685"/>
    <w:rsid w:val="006D17C7"/>
    <w:pPr>
      <w:spacing w:after="160" w:line="259" w:lineRule="auto"/>
    </w:pPr>
  </w:style>
  <w:style w:type="paragraph" w:customStyle="1" w:styleId="3C9F0CA2332F4982912F987B4BC9E468">
    <w:name w:val="3C9F0CA2332F4982912F987B4BC9E468"/>
    <w:rsid w:val="006D17C7"/>
    <w:pPr>
      <w:spacing w:after="160" w:line="259" w:lineRule="auto"/>
    </w:pPr>
  </w:style>
  <w:style w:type="paragraph" w:customStyle="1" w:styleId="718024A14ECF40DDB3CBD84732313ACA">
    <w:name w:val="718024A14ECF40DDB3CBD84732313ACA"/>
    <w:rsid w:val="006D17C7"/>
    <w:pPr>
      <w:spacing w:after="160" w:line="259" w:lineRule="auto"/>
    </w:pPr>
  </w:style>
  <w:style w:type="paragraph" w:customStyle="1" w:styleId="8D614DE4A863407AB66C199E7FB1512D">
    <w:name w:val="8D614DE4A863407AB66C199E7FB1512D"/>
    <w:rsid w:val="006D17C7"/>
    <w:pPr>
      <w:spacing w:after="160" w:line="259" w:lineRule="auto"/>
    </w:pPr>
  </w:style>
  <w:style w:type="paragraph" w:customStyle="1" w:styleId="FF70B88F91724104AF97E7803197574B">
    <w:name w:val="FF70B88F91724104AF97E7803197574B"/>
    <w:rsid w:val="006D17C7"/>
    <w:pPr>
      <w:spacing w:after="160" w:line="259" w:lineRule="auto"/>
    </w:pPr>
  </w:style>
  <w:style w:type="paragraph" w:customStyle="1" w:styleId="F6C923041D3F4A689EAE1566D3C22E4C">
    <w:name w:val="F6C923041D3F4A689EAE1566D3C22E4C"/>
    <w:rsid w:val="006D17C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38</TotalTime>
  <Pages>4</Pages>
  <Words>798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2026-07-09T10:29:00Z</dcterms:created>
  <dcterms:modified xsi:type="dcterms:W3CDTF">2026-07-14T12:02:00Z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