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5404296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42852" w:themeColor="text2"/>
          <w:spacing w:val="5"/>
          <w:kern w:val="28"/>
          <w:sz w:val="96"/>
          <w:szCs w:val="56"/>
          <w14:ligatures w14:val="standardContextual"/>
          <w14:cntxtAlts/>
        </w:rPr>
      </w:sdtEndPr>
      <w:sdtContent>
        <w:p w14:paraId="23307E04" w14:textId="77777777" w:rsidR="00172D10" w:rsidRDefault="001C62C8">
          <w:r>
            <w:rPr>
              <w:noProof/>
              <w:lang w:bidi="es-ES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72953928" wp14:editId="61BEABDD">
                    <wp:simplePos x="0" y="0"/>
                    <wp:positionH relativeFrom="column">
                      <wp:posOffset>3434938</wp:posOffset>
                    </wp:positionH>
                    <wp:positionV relativeFrom="paragraph">
                      <wp:posOffset>-2814452</wp:posOffset>
                    </wp:positionV>
                    <wp:extent cx="4363142" cy="4778829"/>
                    <wp:effectExtent l="0" t="0" r="0" b="3175"/>
                    <wp:wrapNone/>
                    <wp:docPr id="27" name="Grupo 27" descr="Formas hexagonales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363142" cy="4778829"/>
                              <a:chOff x="0" y="0"/>
                              <a:chExt cx="4363142" cy="4778829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Gráfico 13" descr="hexágono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1272" y="0"/>
                                <a:ext cx="3531870" cy="4088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Gráfico 14" descr="hexágono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633" y="1080655"/>
                                <a:ext cx="277177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Gráfico 15" descr="hexágono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6312"/>
                                <a:ext cx="1583055" cy="1832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Gráfico 16" descr="hexágono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0062" y="2873829"/>
                                <a:ext cx="164782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<w:pict w14:anchorId="5DD1069A">
                  <v:group id="Grupo 27" style="position:absolute;margin-left:270.45pt;margin-top:-221.6pt;width:343.55pt;height:376.3pt;z-index:251658240" alt="Formas hexagonales" coordsize="43631,47788" o:spid="_x0000_s1026" w14:anchorId="54D9EC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Gráfico 13" style="position:absolute;left:8312;width:35319;height:40881;visibility:visible;mso-wrap-style:square" alt="hexágono 1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">
                      <v:imagedata o:title="hexágono 1" r:id="rId14"/>
                    </v:shape>
                    <v:shape id="Gráfico 14" style="position:absolute;left:3206;top:10806;width:27718;height:32036;visibility:visible;mso-wrap-style:square" alt="hexágono 2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">
                      <v:imagedata o:title="hexágono 2" r:id="rId15"/>
                    </v:shape>
                    <v:shape id="Gráfico 15" style="position:absolute;top:22563;width:15830;height:18326;visibility:visible;mso-wrap-style:square" alt="hexágono 4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">
                      <v:imagedata o:title="hexágono 4" r:id="rId16"/>
                    </v:shape>
                    <v:shape id="Gráfico 16" style="position:absolute;left:22800;top:28738;width:16478;height:19050;visibility:visible;mso-wrap-style:square" alt="hexágono 3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">
                      <v:imagedata o:title="hexágono 3" r:id="rId17"/>
                    </v:shape>
                  </v:group>
                </w:pict>
              </mc:Fallback>
            </mc:AlternateContent>
          </w:r>
        </w:p>
        <w:tbl>
          <w:tblPr>
            <w:tblStyle w:val="Tablanormal4"/>
            <w:tblpPr w:leftFromText="180" w:rightFromText="180" w:vertAnchor="text" w:horzAnchor="margin" w:tblpXSpec="center" w:tblpY="3167"/>
            <w:tblW w:w="12256" w:type="dxa"/>
            <w:tblLook w:val="04A0" w:firstRow="1" w:lastRow="0" w:firstColumn="1" w:lastColumn="0" w:noHBand="0" w:noVBand="1"/>
          </w:tblPr>
          <w:tblGrid>
            <w:gridCol w:w="12256"/>
          </w:tblGrid>
          <w:tr w:rsidR="002A2E02" w14:paraId="5C28FACF" w14:textId="77777777" w:rsidTr="005D120C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165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</w:tcPr>
              <w:p w14:paraId="165F2C08" w14:textId="77777777" w:rsidR="002A2E02" w:rsidRDefault="005D120C" w:rsidP="005D120C">
                <w:pPr>
                  <w:jc w:val="center"/>
                  <w:rPr>
                    <w:rFonts w:asciiTheme="majorHAnsi" w:eastAsiaTheme="majorEastAsia" w:hAnsiTheme="majorHAnsi" w:cstheme="majorBidi"/>
                    <w:color w:val="242852" w:themeColor="text2"/>
                    <w:spacing w:val="5"/>
                    <w:kern w:val="28"/>
                    <w:sz w:val="96"/>
                    <w:szCs w:val="56"/>
                    <w14:ligatures w14:val="standardContextual"/>
                    <w14:cntxtAlts/>
                  </w:rPr>
                </w:pPr>
                <w:r>
                  <w:rPr>
                    <w:noProof/>
                    <w:lang w:bidi="es-ES"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0" locked="0" layoutInCell="1" allowOverlap="1" wp14:anchorId="6AD432B2" wp14:editId="69A9C8B4">
                          <wp:simplePos x="0" y="0"/>
                          <wp:positionH relativeFrom="column">
                            <wp:posOffset>2234565</wp:posOffset>
                          </wp:positionH>
                          <wp:positionV relativeFrom="paragraph">
                            <wp:posOffset>720527</wp:posOffset>
                          </wp:positionV>
                          <wp:extent cx="3202305" cy="95250"/>
                          <wp:effectExtent l="0" t="0" r="0" b="0"/>
                          <wp:wrapNone/>
                          <wp:docPr id="18" name="Rectángulo 18" title="Línea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20230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    <w:pict w14:anchorId="24343BB0">
                        <v:rect id="Rectángulo 18" style="position:absolute;margin-left:175.95pt;margin-top:56.75pt;width:252.1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Título: Línea" o:spid="_x0000_s1026" fillcolor="#242852 [3215]" stroked="f" strokeweight="2.25pt" w14:anchorId="1E104E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"/>
                      </w:pict>
                    </mc:Fallback>
                  </mc:AlternateContent>
                </w:r>
                <w:r w:rsidR="002A2E02">
                  <w:rPr>
                    <w:rFonts w:asciiTheme="majorHAnsi" w:eastAsiaTheme="majorEastAsia" w:hAnsiTheme="majorHAnsi" w:cstheme="majorBidi"/>
                    <w:noProof/>
                    <w:color w:val="242852" w:themeColor="text2"/>
                    <w:spacing w:val="5"/>
                    <w:kern w:val="28"/>
                    <w:sz w:val="96"/>
                    <w:szCs w:val="56"/>
                    <w:lang w:bidi="es-ES"/>
                  </w:rPr>
                  <mc:AlternateContent>
                    <mc:Choice Requires="wps">
                      <w:drawing>
                        <wp:inline distT="0" distB="0" distL="0" distR="0" wp14:anchorId="31858CEA" wp14:editId="6B7BB995">
                          <wp:extent cx="6697389" cy="771855"/>
                          <wp:effectExtent l="0" t="0" r="0" b="9525"/>
                          <wp:docPr id="24" name="Cuadro de texto 2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6697389" cy="771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711783F" w14:textId="7C0DF05F" w:rsidR="002A2E02" w:rsidRPr="008A25CD" w:rsidRDefault="00F92DF0" w:rsidP="002A2E02">
                                      <w:pPr>
                                        <w:pStyle w:val="Estilo1"/>
                                        <w:rPr>
                                          <w:b/>
                                          <w:sz w:val="60"/>
                                          <w:szCs w:val="6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60"/>
                                          <w:szCs w:val="60"/>
                                          <w:lang w:bidi="es-ES"/>
                                        </w:rPr>
                                        <w:t>Alegaciones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    <w:pict w14:anchorId="5FF95468">
                        <v:shapetype id="_x0000_t202" coordsize="21600,21600" o:spt="202" path="m,l,21600r21600,l21600,xe" w14:anchorId="31858CEA">
                          <v:stroke joinstyle="miter"/>
                          <v:path gradientshapeok="t" o:connecttype="rect"/>
                        </v:shapetype>
                        <v:shape id="Cuadro de texto 24" style="width:527.35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">
                          <v:textbox>
                            <w:txbxContent>
                              <w:p w:rsidRPr="008A25CD" w:rsidR="002A2E02" w:rsidP="002A2E02" w:rsidRDefault="00F92DF0" w14:paraId="3982473F" w14:textId="7C0DF05F">
                                <w:pPr>
                                  <w:pStyle w:val="Estilo1"/>
                                  <w:rPr>
                                    <w:b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b/>
                                    <w:sz w:val="60"/>
                                    <w:szCs w:val="60"/>
                                    <w:lang w:bidi="es-ES"/>
                                  </w:rPr>
                                  <w:t>Alegaciones</w:t>
                                </w:r>
                              </w:p>
                            </w:txbxContent>
                          </v:textbox>
                          <w10:anchorlock/>
                        </v:shape>
                      </w:pict>
                    </mc:Fallback>
                  </mc:AlternateContent>
                </w:r>
              </w:p>
            </w:tc>
          </w:tr>
          <w:tr w:rsidR="002A2E02" w14:paraId="75CA599D" w14:textId="77777777" w:rsidTr="005D120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27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shd w:val="clear" w:color="auto" w:fill="auto"/>
                <w:vAlign w:val="center"/>
              </w:tcPr>
              <w:p w14:paraId="2B2AB11D" w14:textId="77777777" w:rsidR="005D120C" w:rsidRDefault="002A2E02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Theme="majorHAnsi" w:eastAsiaTheme="majorEastAsia" w:hAnsiTheme="majorHAnsi" w:cstheme="majorBidi"/>
                    <w:color w:val="242852" w:themeColor="text2"/>
                    <w:spacing w:val="5"/>
                    <w:kern w:val="28"/>
                    <w:sz w:val="24"/>
                    <w:szCs w:val="24"/>
                    <w14:ligatures w14:val="standardContextual"/>
                    <w14:cntxtAlts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242852" w:themeColor="text2"/>
                    <w:spacing w:val="5"/>
                    <w:kern w:val="28"/>
                    <w:sz w:val="96"/>
                    <w:szCs w:val="56"/>
                    <w:lang w:bidi="es-ES"/>
                  </w:rPr>
                  <mc:AlternateContent>
                    <mc:Choice Requires="wps">
                      <w:drawing>
                        <wp:inline distT="0" distB="0" distL="0" distR="0" wp14:anchorId="048B7B66" wp14:editId="7609ABAD">
                          <wp:extent cx="4839234" cy="818968"/>
                          <wp:effectExtent l="0" t="0" r="0" b="635"/>
                          <wp:docPr id="25" name="Cuadro de texto 2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4839234" cy="8189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B700C89" w14:textId="02E2919A" w:rsidR="002A2E02" w:rsidRDefault="00F92DF0" w:rsidP="002A2E02">
                                      <w:pPr>
                                        <w:pStyle w:val="Subttulo"/>
                                        <w:jc w:val="center"/>
                                      </w:pPr>
                                      <w:r>
                                        <w:rPr>
                                          <w:lang w:bidi="es-ES"/>
                                        </w:rPr>
                                        <w:t>Informe para el Consejo de Transparencia y Buen Gobierno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    <w:pict w14:anchorId="203B392E">
                        <v:shape id="Cuadro de texto 25" style="width:381.0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" w14:anchorId="048B7B66">
                          <v:textbox>
                            <w:txbxContent>
                              <w:p w:rsidR="002A2E02" w:rsidP="002A2E02" w:rsidRDefault="00F92DF0" w14:paraId="32F20BB3" w14:textId="02E2919A">
                                <w:pPr>
                                  <w:pStyle w:val="Subttulo"/>
                                  <w:jc w:val="center"/>
                                </w:pPr>
                                <w:r>
                                  <w:rPr>
                                    <w:lang w:bidi="es-ES"/>
                                  </w:rPr>
                                  <w:t>Informe para el Consejo de Transparencia y Buen Gobierno</w:t>
                                </w:r>
                              </w:p>
                            </w:txbxContent>
                          </v:textbox>
                          <w10:anchorlock/>
                        </v:shape>
                      </w:pict>
                    </mc:Fallback>
                  </mc:AlternateContent>
                </w:r>
              </w:p>
              <w:p w14:paraId="1FD97E2D" w14:textId="77777777" w:rsidR="005D120C" w:rsidRPr="005D120C" w:rsidRDefault="005D120C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Theme="majorHAnsi" w:eastAsiaTheme="majorEastAsia" w:hAnsiTheme="majorHAnsi" w:cstheme="majorBidi"/>
                    <w:b w:val="0"/>
                    <w:bCs w:val="0"/>
                    <w:color w:val="242852" w:themeColor="text2"/>
                    <w:spacing w:val="5"/>
                    <w:kern w:val="28"/>
                    <w:sz w:val="24"/>
                    <w:szCs w:val="24"/>
                    <w14:ligatures w14:val="standardContextual"/>
                    <w14:cntxtAlts/>
                  </w:rPr>
                </w:pPr>
              </w:p>
            </w:tc>
          </w:tr>
          <w:tr w:rsidR="002A2E02" w14:paraId="284AB54F" w14:textId="77777777" w:rsidTr="005D120C">
            <w:trPr>
              <w:trHeight w:val="228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shd w:val="clear" w:color="auto" w:fill="4A66AC" w:themeFill="accent1"/>
                <w:vAlign w:val="center"/>
              </w:tcPr>
              <w:p w14:paraId="6EDCD0FF" w14:textId="77777777" w:rsidR="002A2E02" w:rsidRPr="005D120C" w:rsidRDefault="005D120C" w:rsidP="005D120C">
                <w:pPr>
                  <w:jc w:val="center"/>
                  <w:rPr>
                    <w:rFonts w:asciiTheme="majorHAnsi" w:eastAsiaTheme="majorEastAsia" w:hAnsiTheme="majorHAnsi" w:cstheme="majorBidi"/>
                    <w:color w:val="242852" w:themeColor="text2"/>
                    <w:spacing w:val="5"/>
                    <w:kern w:val="28"/>
                    <w:sz w:val="20"/>
                    <w:szCs w:val="20"/>
                    <w14:ligatures w14:val="standardContextual"/>
                    <w14:cntxtAlts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242852" w:themeColor="text2"/>
                    <w:spacing w:val="5"/>
                    <w:kern w:val="28"/>
                    <w:sz w:val="96"/>
                    <w:szCs w:val="56"/>
                    <w:lang w:bidi="es-ES"/>
                  </w:rPr>
                  <mc:AlternateContent>
                    <mc:Choice Requires="wps">
                      <w:drawing>
                        <wp:inline distT="0" distB="0" distL="0" distR="0" wp14:anchorId="6C0C11D1" wp14:editId="34A3D4E9">
                          <wp:extent cx="6648450" cy="904875"/>
                          <wp:effectExtent l="0" t="0" r="0" b="9525"/>
                          <wp:docPr id="26" name="Cuadro de texto 2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664845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013B7C7" w14:textId="3849B190" w:rsidR="00F92DF0" w:rsidRPr="00F92DF0" w:rsidRDefault="00F92DF0" w:rsidP="00F92DF0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92DF0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Alegaciones al informe de evaluación sobre el cumplimiento de las obligaciones de publicidad activa por parte del Consejo General de Colegios Oficiales de Enfermería de España</w:t>
                                      </w:r>
                                    </w:p>
                                    <w:p w14:paraId="62DBD734" w14:textId="45C6A0CD" w:rsidR="005D120C" w:rsidRPr="005D120C" w:rsidRDefault="005D120C" w:rsidP="005D120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    <w:pict w14:anchorId="5FF81191">
                        <v:shape id="Cuadro de texto 26" style="width:523.5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" w14:anchorId="6C0C11D1">
                          <v:textbox>
                            <w:txbxContent>
                              <w:p w:rsidRPr="00F92DF0" w:rsidR="00F92DF0" w:rsidP="00F92DF0" w:rsidRDefault="00F92DF0" w14:paraId="5E775268" w14:textId="3849B19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F92DF0"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Alegaciones al informe de evaluación sobre el cumplimiento de las obligaciones de publicidad activa por parte del Consejo General de Colegios Oficiales de Enfermería de España</w:t>
                                </w:r>
                              </w:p>
                              <w:p w:rsidRPr="005D120C" w:rsidR="005D120C" w:rsidP="005D120C" w:rsidRDefault="005D120C" w14:paraId="672A6659" w14:textId="45C6A0CD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v:textbox>
                          <w10:anchorlock/>
                        </v:shape>
                      </w:pict>
                    </mc:Fallback>
                  </mc:AlternateContent>
                </w:r>
              </w:p>
            </w:tc>
          </w:tr>
          <w:tr w:rsidR="005D120C" w14:paraId="6E667C23" w14:textId="77777777" w:rsidTr="005D120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87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shd w:val="clear" w:color="auto" w:fill="auto"/>
                <w:vAlign w:val="center"/>
              </w:tcPr>
              <w:p w14:paraId="551A561D" w14:textId="77777777" w:rsidR="002A2E02" w:rsidRDefault="002A2E02" w:rsidP="005D120C">
                <w:pPr>
                  <w:jc w:val="center"/>
                  <w:rPr>
                    <w:rFonts w:asciiTheme="majorHAnsi" w:eastAsiaTheme="majorEastAsia" w:hAnsiTheme="majorHAnsi" w:cstheme="majorBidi"/>
                    <w:color w:val="242852" w:themeColor="text2"/>
                    <w:spacing w:val="5"/>
                    <w:kern w:val="28"/>
                    <w:sz w:val="96"/>
                    <w:szCs w:val="56"/>
                    <w14:ligatures w14:val="standardContextual"/>
                    <w14:cntxtAlts/>
                  </w:rPr>
                </w:pPr>
              </w:p>
            </w:tc>
          </w:tr>
        </w:tbl>
        <w:p w14:paraId="6CB5303E" w14:textId="77777777" w:rsidR="00172D10" w:rsidRDefault="001C62C8">
          <w:pPr>
            <w:rPr>
              <w:rFonts w:asciiTheme="majorHAnsi" w:eastAsiaTheme="majorEastAsia" w:hAnsiTheme="majorHAnsi" w:cstheme="majorBidi"/>
              <w:color w:val="242852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</w:pPr>
          <w:r>
            <w:rPr>
              <w:noProof/>
              <w:lang w:bidi="es-ES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7A1075BC" wp14:editId="64819F56">
                    <wp:simplePos x="0" y="0"/>
                    <wp:positionH relativeFrom="column">
                      <wp:posOffset>-899556</wp:posOffset>
                    </wp:positionH>
                    <wp:positionV relativeFrom="paragraph">
                      <wp:posOffset>6266955</wp:posOffset>
                    </wp:positionV>
                    <wp:extent cx="4088749" cy="3393580"/>
                    <wp:effectExtent l="0" t="0" r="7620" b="0"/>
                    <wp:wrapNone/>
                    <wp:docPr id="28" name="Grupo 28" descr="Formas hexagonales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88749" cy="3393580"/>
                              <a:chOff x="0" y="0"/>
                              <a:chExt cx="4088749" cy="3393580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Gráfico 19" descr="hexágono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0005"/>
                                <a:ext cx="277177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Gráfico 20" descr="hexágono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37559" y="0"/>
                                <a:ext cx="164782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Gráfico 21" descr="hexágono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05694" y="59377"/>
                                <a:ext cx="1583055" cy="1832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<w:pict w14:anchorId="5D9CC3D4">
                  <v:group id="Grupo 28" style="position:absolute;margin-left:-70.85pt;margin-top:493.45pt;width:321.95pt;height:267.2pt;z-index:251666432" alt="Formas hexagonales" coordsize="40887,33935" o:spid="_x0000_s1026" w14:anchorId="05E9F6E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">
                    <v:shape id="Gráfico 19" style="position:absolute;top:1900;width:27717;height:32035;visibility:visible;mso-wrap-style:square" alt="hexágono 2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">
                      <v:imagedata o:title="hexágono 2" r:id="rId15"/>
                    </v:shape>
                    <v:shape id="Gráfico 20" style="position:absolute;left:21375;width:16478;height:19050;visibility:visible;mso-wrap-style:square" alt="hexágono 3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">
                      <v:imagedata o:title="hexágono 3" r:id="rId17"/>
                    </v:shape>
                    <v:shape id="Gráfico 21" style="position:absolute;left:25056;top:593;width:15831;height:18326;visibility:visible;mso-wrap-style:square" alt="hexágono 4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">
                      <v:imagedata o:title="hexágono 4" r:id="rId16"/>
                    </v:shape>
                  </v:group>
                </w:pict>
              </mc:Fallback>
            </mc:AlternateContent>
          </w:r>
          <w:r w:rsidR="005D120C">
            <w:rPr>
              <w:noProof/>
              <w:lang w:bidi="es-ES"/>
            </w:rPr>
            <w:drawing>
              <wp:anchor distT="0" distB="0" distL="114300" distR="114300" simplePos="0" relativeHeight="251668480" behindDoc="0" locked="0" layoutInCell="1" allowOverlap="1" wp14:anchorId="5BCA91C3" wp14:editId="0546D8C9">
                <wp:simplePos x="0" y="0"/>
                <wp:positionH relativeFrom="column">
                  <wp:posOffset>5012056</wp:posOffset>
                </wp:positionH>
                <wp:positionV relativeFrom="paragraph">
                  <wp:posOffset>6761050</wp:posOffset>
                </wp:positionV>
                <wp:extent cx="2345690" cy="2715131"/>
                <wp:effectExtent l="0" t="0" r="0" b="9525"/>
                <wp:wrapNone/>
                <wp:docPr id="23" name="Gráfico 23" descr="hexágon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áfico 13" descr="hexágono 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483" cy="2719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78BECC10">
            <w:rPr>
              <w:rFonts w:asciiTheme="majorHAnsi" w:eastAsiaTheme="majorEastAsia" w:hAnsiTheme="majorHAnsi" w:cstheme="majorBidi"/>
              <w:color w:val="242852" w:themeColor="text2"/>
              <w:spacing w:val="5"/>
              <w:kern w:val="28"/>
              <w:sz w:val="96"/>
              <w:szCs w:val="96"/>
              <w:lang w:bidi="es-ES"/>
              <w14:ligatures w14:val="standardContextual"/>
              <w14:cntxtAlts/>
            </w:rPr>
            <w:br w:type="page"/>
          </w:r>
        </w:p>
      </w:sdtContent>
    </w:sdt>
    <w:p w14:paraId="78879075" w14:textId="77777777" w:rsidR="00664CCF" w:rsidRDefault="00664CCF" w:rsidP="00664CCF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BB4A266" wp14:editId="2BC6D4E2">
            <wp:simplePos x="0" y="0"/>
            <wp:positionH relativeFrom="margin">
              <wp:posOffset>967740</wp:posOffset>
            </wp:positionH>
            <wp:positionV relativeFrom="paragraph">
              <wp:posOffset>0</wp:posOffset>
            </wp:positionV>
            <wp:extent cx="366268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458" y="21421"/>
                <wp:lineTo x="21458" y="0"/>
                <wp:lineTo x="0" y="0"/>
              </wp:wrapPolygon>
            </wp:wrapTight>
            <wp:docPr id="1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GE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DD8A3" w14:textId="77777777" w:rsidR="00664CCF" w:rsidRDefault="00664CCF" w:rsidP="00664CCF"/>
    <w:p w14:paraId="252C89B5" w14:textId="77777777" w:rsidR="00664CCF" w:rsidRDefault="00664CCF" w:rsidP="00664CCF"/>
    <w:p w14:paraId="38ABA9D7" w14:textId="77777777" w:rsidR="00664CCF" w:rsidRDefault="00664CCF" w:rsidP="00664CCF"/>
    <w:p w14:paraId="2C9F62B7" w14:textId="77777777" w:rsidR="00664CCF" w:rsidRPr="003E708C" w:rsidRDefault="00664CCF" w:rsidP="00664CCF">
      <w:pPr>
        <w:rPr>
          <w:b/>
          <w:bCs/>
          <w:sz w:val="28"/>
          <w:szCs w:val="28"/>
        </w:rPr>
      </w:pPr>
    </w:p>
    <w:p w14:paraId="799AD680" w14:textId="77777777" w:rsidR="00664CCF" w:rsidRDefault="00664CCF" w:rsidP="00664CCF">
      <w:pPr>
        <w:jc w:val="center"/>
        <w:rPr>
          <w:b/>
          <w:bCs/>
          <w:sz w:val="28"/>
          <w:szCs w:val="28"/>
        </w:rPr>
      </w:pPr>
      <w:bookmarkStart w:id="0" w:name="_Hlk45603568"/>
    </w:p>
    <w:p w14:paraId="4423EC67" w14:textId="77777777" w:rsidR="00664CCF" w:rsidRDefault="00664CCF" w:rsidP="00664CCF">
      <w:pPr>
        <w:jc w:val="center"/>
        <w:rPr>
          <w:b/>
          <w:bCs/>
          <w:sz w:val="28"/>
          <w:szCs w:val="28"/>
        </w:rPr>
      </w:pPr>
      <w:r w:rsidRPr="003E708C">
        <w:rPr>
          <w:b/>
          <w:bCs/>
          <w:sz w:val="28"/>
          <w:szCs w:val="28"/>
        </w:rPr>
        <w:t xml:space="preserve">ALEGACIONES AL INFORME DE EVALUACIÓN SOBRE EL CUMPLIMIENTO DE LAS OBLIGACIONES DE PUBLICIDAD ACTIVA POR PARTE DEL CONSEJO GENERAL DE COLEGIOS OFICIALES DE ENFERMERÍA DE </w:t>
      </w:r>
      <w:r>
        <w:rPr>
          <w:b/>
          <w:bCs/>
          <w:sz w:val="28"/>
          <w:szCs w:val="28"/>
        </w:rPr>
        <w:t>ESPAÑA</w:t>
      </w:r>
    </w:p>
    <w:p w14:paraId="313107A8" w14:textId="77777777" w:rsidR="00664CCF" w:rsidRDefault="00664CCF" w:rsidP="00664CCF">
      <w:pPr>
        <w:jc w:val="center"/>
        <w:rPr>
          <w:b/>
          <w:bCs/>
          <w:sz w:val="28"/>
          <w:szCs w:val="28"/>
        </w:rPr>
      </w:pPr>
    </w:p>
    <w:p w14:paraId="40FF8283" w14:textId="6C9067E9" w:rsidR="00664CCF" w:rsidRDefault="00664CCF" w:rsidP="00664CCF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32C7CB" wp14:editId="0F99A357">
                <wp:simplePos x="0" y="0"/>
                <wp:positionH relativeFrom="column">
                  <wp:posOffset>257176</wp:posOffset>
                </wp:positionH>
                <wp:positionV relativeFrom="paragraph">
                  <wp:posOffset>244476</wp:posOffset>
                </wp:positionV>
                <wp:extent cx="5695950" cy="2762250"/>
                <wp:effectExtent l="19050" t="1905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76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64B2EF0">
              <v:rect id="Rectángulo 8" style="position:absolute;margin-left:20.25pt;margin-top:19.25pt;width:448.5pt;height:21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color="#243255 [1604]" strokeweight="2.25pt" w14:anchorId="166C65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"/>
            </w:pict>
          </mc:Fallback>
        </mc:AlternateContent>
      </w:r>
      <w:r w:rsidRPr="004612F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5E1B3ED" wp14:editId="3CE46407">
                <wp:simplePos x="0" y="0"/>
                <wp:positionH relativeFrom="column">
                  <wp:posOffset>371475</wp:posOffset>
                </wp:positionH>
                <wp:positionV relativeFrom="paragraph">
                  <wp:posOffset>329565</wp:posOffset>
                </wp:positionV>
                <wp:extent cx="5476875" cy="260032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A1307" w14:textId="77777777" w:rsidR="00664CCF" w:rsidRDefault="00664CCF" w:rsidP="00664CCF">
                            <w:pPr>
                              <w:ind w:firstLine="708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612F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Recibido el informe de revisión del cumplimiento de las recomendaciones efectuadas por el CTBG en materia de Publicidad Activa, el pasado 22 de junio, se ha procedido a realizar una revisión completa de la página web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del Consejo General de Enfermería</w:t>
                            </w:r>
                            <w:r w:rsidRPr="004612F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A88ADFD" w14:textId="77777777" w:rsidR="00664CCF" w:rsidRPr="004612F9" w:rsidRDefault="00664CCF" w:rsidP="00664CCF">
                            <w:pPr>
                              <w:ind w:firstLine="708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612F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Pese a estar inmersos en el proceso de cambio de página, en fase de implementación, que se completará presumiblemente a primeros del próximo mes agosto, se ha procedido, aún así, a incorporar toda la documentación de publicidad activa y transparencia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requerida en el informe en la página actual.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F3F55F7">
              <v:shape id="Cuadro de texto 2" style="position:absolute;left:0;text-align:left;margin-left:29.25pt;margin-top:25.95pt;width:431.25pt;height:20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" w14:anchorId="05E1B3ED">
                <v:textbox>
                  <w:txbxContent>
                    <w:p w:rsidR="00664CCF" w:rsidP="00664CCF" w:rsidRDefault="00664CCF" w14:paraId="29106AC6" w14:textId="77777777">
                      <w:pPr>
                        <w:ind w:firstLine="708"/>
                        <w:jc w:val="both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612F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Recibido el informe de revisión del cumplimiento de las recomendaciones efectuadas por el CTBG en materia de Publicidad Activa, el pasado 22 de junio, se ha procedido a realizar una revisión completa de la página web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del Consejo General de Enfermería</w:t>
                      </w:r>
                      <w:r w:rsidRPr="004612F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:rsidRPr="004612F9" w:rsidR="00664CCF" w:rsidP="00664CCF" w:rsidRDefault="00664CCF" w14:paraId="37738A47" w14:textId="77777777">
                      <w:pPr>
                        <w:ind w:firstLine="708"/>
                        <w:jc w:val="both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612F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Pese a estar inmersos en el proceso de cambio de página, en fase de implementación, que se completará presumiblemente a primeros del próximo mes agosto, se ha procedido, </w:t>
                      </w:r>
                      <w:proofErr w:type="spellStart"/>
                      <w:r w:rsidRPr="004612F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aún</w:t>
                      </w:r>
                      <w:proofErr w:type="spellEnd"/>
                      <w:r w:rsidRPr="004612F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así, a incorporar toda la documentación de publicidad activa y transparencia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requerida en el informe en la página actual.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3EA433" w14:textId="2A5B71B9" w:rsidR="00664CCF" w:rsidRDefault="00664CCF" w:rsidP="00664CCF">
      <w:pPr>
        <w:jc w:val="center"/>
        <w:rPr>
          <w:b/>
          <w:bCs/>
          <w:sz w:val="28"/>
          <w:szCs w:val="28"/>
        </w:rPr>
      </w:pPr>
    </w:p>
    <w:bookmarkEnd w:id="0"/>
    <w:p w14:paraId="6F2DEC60" w14:textId="77777777" w:rsidR="00664CCF" w:rsidRDefault="00664CCF" w:rsidP="00664CCF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</w:p>
    <w:p w14:paraId="4FD21363" w14:textId="77777777" w:rsidR="00664CCF" w:rsidRPr="00B636ED" w:rsidRDefault="00664CCF" w:rsidP="00664CCF">
      <w:pPr>
        <w:jc w:val="center"/>
        <w:rPr>
          <w:b/>
          <w:bCs/>
          <w:sz w:val="30"/>
          <w:szCs w:val="30"/>
        </w:rPr>
      </w:pPr>
      <w:r w:rsidRPr="00B636ED">
        <w:rPr>
          <w:b/>
          <w:bCs/>
          <w:sz w:val="30"/>
          <w:szCs w:val="30"/>
        </w:rPr>
        <w:lastRenderedPageBreak/>
        <w:t>Así, se hace constar que:</w:t>
      </w:r>
    </w:p>
    <w:p w14:paraId="7CFDCEFE" w14:textId="77777777" w:rsidR="00664CCF" w:rsidRDefault="00664CCF" w:rsidP="00664CCF">
      <w:pPr>
        <w:jc w:val="both"/>
        <w:rPr>
          <w:rFonts w:ascii="Century Gothic" w:hAnsi="Century Gothic"/>
          <w:sz w:val="24"/>
          <w:szCs w:val="24"/>
        </w:rPr>
      </w:pPr>
      <w:bookmarkStart w:id="1" w:name="_Hlk45603999"/>
    </w:p>
    <w:p w14:paraId="322E07E9" w14:textId="77777777" w:rsidR="00664CCF" w:rsidRPr="00664CCF" w:rsidRDefault="00664CCF" w:rsidP="00664CCF">
      <w:pPr>
        <w:pStyle w:val="Ttulo2"/>
        <w:framePr w:dropCap="margin" w:lines="3" w:h="1576" w:hRule="exact" w:hSpace="284" w:wrap="around" w:vAnchor="text" w:hAnchor="page" w:x="362" w:y="160"/>
        <w:spacing w:before="0" w:line="1576" w:lineRule="exact"/>
        <w:textAlignment w:val="baseline"/>
        <w:rPr>
          <w:rFonts w:ascii="Century Gothic" w:hAnsi="Century Gothic"/>
          <w:position w:val="-2"/>
          <w:sz w:val="171"/>
          <w:szCs w:val="24"/>
        </w:rPr>
      </w:pPr>
      <w:r w:rsidRPr="00664CCF">
        <w:rPr>
          <w:rFonts w:cstheme="majorHAnsi"/>
          <w:position w:val="-2"/>
          <w:sz w:val="171"/>
          <w:szCs w:val="28"/>
          <w:lang w:bidi="es-ES"/>
        </w:rPr>
        <w:t>1</w:t>
      </w:r>
    </w:p>
    <w:p w14:paraId="464C14CC" w14:textId="77777777" w:rsidR="00664CCF" w:rsidRDefault="00664CCF" w:rsidP="00664CCF">
      <w:pPr>
        <w:jc w:val="both"/>
        <w:rPr>
          <w:rFonts w:ascii="Century Gothic" w:hAnsi="Century Gothic"/>
          <w:sz w:val="24"/>
          <w:szCs w:val="24"/>
        </w:rPr>
      </w:pPr>
    </w:p>
    <w:p w14:paraId="1B29CCAB" w14:textId="12B2E6D2" w:rsidR="00664CCF" w:rsidRPr="00B636ED" w:rsidRDefault="00664CCF" w:rsidP="00664CCF">
      <w:pPr>
        <w:jc w:val="both"/>
        <w:rPr>
          <w:rFonts w:ascii="Century Gothic" w:hAnsi="Century Gothic"/>
          <w:sz w:val="24"/>
          <w:szCs w:val="24"/>
        </w:rPr>
      </w:pPr>
      <w:r w:rsidRPr="00B636ED">
        <w:rPr>
          <w:rFonts w:ascii="Century Gothic" w:hAnsi="Century Gothic"/>
          <w:sz w:val="24"/>
          <w:szCs w:val="24"/>
        </w:rPr>
        <w:t>Se ha habilitado un apartado de transparencia accesible desde la página principal de la web, así como en el apartado “Información institucional”.</w:t>
      </w:r>
    </w:p>
    <w:p w14:paraId="2D9D7C7C" w14:textId="6A70DC74" w:rsidR="00664CCF" w:rsidRDefault="00E51B54" w:rsidP="00664CCF">
      <w:pPr>
        <w:jc w:val="both"/>
        <w:rPr>
          <w:rStyle w:val="Hipervnculo"/>
          <w:rFonts w:ascii="Century Gothic" w:hAnsi="Century Gothic"/>
          <w:sz w:val="24"/>
          <w:szCs w:val="24"/>
        </w:rPr>
      </w:pPr>
      <w:hyperlink r:id="rId19" w:history="1">
        <w:r w:rsidR="00664CCF" w:rsidRPr="00B636ED">
          <w:rPr>
            <w:rStyle w:val="Hipervnculo"/>
            <w:rFonts w:ascii="Century Gothic" w:hAnsi="Century Gothic"/>
            <w:sz w:val="24"/>
            <w:szCs w:val="24"/>
          </w:rPr>
          <w:t>https://www.consejogeneralenfermeria.org/institucional/transparencia</w:t>
        </w:r>
      </w:hyperlink>
    </w:p>
    <w:p w14:paraId="06C63DDD" w14:textId="77777777" w:rsidR="001332DC" w:rsidRPr="00B636ED" w:rsidRDefault="001332DC" w:rsidP="00664CCF">
      <w:pPr>
        <w:jc w:val="both"/>
        <w:rPr>
          <w:rFonts w:ascii="Century Gothic" w:hAnsi="Century Gothic"/>
          <w:sz w:val="24"/>
          <w:szCs w:val="24"/>
        </w:rPr>
      </w:pPr>
    </w:p>
    <w:bookmarkEnd w:id="1"/>
    <w:p w14:paraId="0DBD7C03" w14:textId="0E1A0E68" w:rsidR="00664CCF" w:rsidRPr="00B636ED" w:rsidRDefault="001332DC" w:rsidP="00664CCF">
      <w:pPr>
        <w:jc w:val="center"/>
        <w:rPr>
          <w:rFonts w:ascii="Century Gothic" w:hAnsi="Century Gothic"/>
          <w:sz w:val="24"/>
          <w:szCs w:val="24"/>
        </w:rPr>
      </w:pPr>
      <w:r w:rsidRPr="00B636ED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A2B10C" wp14:editId="18A76F98">
                <wp:simplePos x="0" y="0"/>
                <wp:positionH relativeFrom="margin">
                  <wp:align>right</wp:align>
                </wp:positionH>
                <wp:positionV relativeFrom="paragraph">
                  <wp:posOffset>1971675</wp:posOffset>
                </wp:positionV>
                <wp:extent cx="600075" cy="609600"/>
                <wp:effectExtent l="38100" t="19050" r="47625" b="571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6096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FF8C2C3">
              <v:shapetype id="_x0000_t32" coordsize="21600,21600" o:oned="t" filled="f" o:spt="32" path="m,l21600,21600e" w14:anchorId="052ED889">
                <v:path fillok="f" arrowok="t" o:connecttype="none"/>
                <o:lock v:ext="edit" shapetype="t"/>
              </v:shapetype>
              <v:shape id="Conector recto de flecha 3" style="position:absolute;margin-left:-3.95pt;margin-top:155.25pt;width:47.25pt;height:48pt;flip:x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4660a3 [3044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">
                <v:stroke endarrow="block"/>
                <w10:wrap anchorx="margin"/>
              </v:shape>
            </w:pict>
          </mc:Fallback>
        </mc:AlternateContent>
      </w:r>
      <w:r w:rsidRPr="00B636ED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614C25" wp14:editId="0BC0BE1C">
                <wp:simplePos x="0" y="0"/>
                <wp:positionH relativeFrom="column">
                  <wp:posOffset>634365</wp:posOffset>
                </wp:positionH>
                <wp:positionV relativeFrom="paragraph">
                  <wp:posOffset>2190750</wp:posOffset>
                </wp:positionV>
                <wp:extent cx="561975" cy="476250"/>
                <wp:effectExtent l="19050" t="19050" r="66675" b="5715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4762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0B54213">
              <v:shape id="Conector recto de flecha 4" style="position:absolute;margin-left:49.95pt;margin-top:172.5pt;width:44.25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660a3 [3044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" w14:anchorId="3702A54E">
                <v:stroke endarrow="block"/>
              </v:shape>
            </w:pict>
          </mc:Fallback>
        </mc:AlternateContent>
      </w:r>
      <w:r w:rsidR="00664CCF" w:rsidRPr="00B636ED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752B19FD" wp14:editId="6218E623">
            <wp:extent cx="5578649" cy="4600575"/>
            <wp:effectExtent l="171450" t="171450" r="174625" b="2000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048" t="11601" r="23624" b="8758"/>
                    <a:stretch/>
                  </pic:blipFill>
                  <pic:spPr bwMode="auto">
                    <a:xfrm>
                      <a:off x="0" y="0"/>
                      <a:ext cx="5611968" cy="4628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B4633" w14:textId="77777777" w:rsidR="00664CCF" w:rsidRDefault="00664CCF" w:rsidP="00664CCF">
      <w:pPr>
        <w:jc w:val="both"/>
        <w:rPr>
          <w:rFonts w:asciiTheme="majorHAnsi" w:eastAsiaTheme="majorEastAsia" w:hAnsiTheme="majorHAnsi" w:cstheme="majorBidi"/>
          <w:b/>
          <w:bCs/>
          <w:color w:val="4A66AC" w:themeColor="accent1"/>
          <w:sz w:val="28"/>
          <w:szCs w:val="26"/>
          <w:lang w:bidi="es-ES"/>
        </w:rPr>
      </w:pPr>
    </w:p>
    <w:p w14:paraId="17D0D478" w14:textId="77777777" w:rsidR="00664CCF" w:rsidRDefault="00664CCF" w:rsidP="00664CCF">
      <w:pPr>
        <w:jc w:val="both"/>
        <w:rPr>
          <w:rFonts w:ascii="Century Gothic" w:hAnsi="Century Gothic"/>
          <w:sz w:val="28"/>
          <w:szCs w:val="28"/>
        </w:rPr>
      </w:pPr>
      <w:bookmarkStart w:id="2" w:name="_Hlk45604297"/>
    </w:p>
    <w:p w14:paraId="4173AD13" w14:textId="77777777" w:rsidR="00664CCF" w:rsidRDefault="00664CCF" w:rsidP="00664CCF">
      <w:pPr>
        <w:jc w:val="both"/>
        <w:rPr>
          <w:rFonts w:ascii="Century Gothic" w:hAnsi="Century Gothic"/>
          <w:sz w:val="28"/>
          <w:szCs w:val="28"/>
        </w:rPr>
      </w:pPr>
    </w:p>
    <w:p w14:paraId="0DC3958F" w14:textId="77777777" w:rsidR="00664CCF" w:rsidRDefault="00664CCF" w:rsidP="00664CCF">
      <w:pPr>
        <w:jc w:val="both"/>
        <w:rPr>
          <w:rFonts w:ascii="Century Gothic" w:hAnsi="Century Gothic"/>
          <w:sz w:val="28"/>
          <w:szCs w:val="28"/>
        </w:rPr>
      </w:pPr>
    </w:p>
    <w:p w14:paraId="234D58C1" w14:textId="77777777" w:rsidR="00664CCF" w:rsidRPr="00B636ED" w:rsidRDefault="00664CCF" w:rsidP="00664CCF">
      <w:pPr>
        <w:pStyle w:val="Ttulo2"/>
        <w:framePr w:dropCap="margin" w:lines="3" w:hSpace="284" w:wrap="around" w:vAnchor="text" w:hAnchor="page" w:x="332" w:y="211"/>
        <w:spacing w:before="0" w:line="1576" w:lineRule="exact"/>
        <w:textAlignment w:val="baseline"/>
        <w:rPr>
          <w:rFonts w:cstheme="majorHAnsi"/>
          <w:position w:val="-15"/>
          <w:sz w:val="159"/>
          <w:szCs w:val="28"/>
          <w:lang w:bidi="es-ES"/>
        </w:rPr>
      </w:pPr>
      <w:r w:rsidRPr="00664CCF">
        <w:rPr>
          <w:rFonts w:cstheme="majorHAnsi"/>
          <w:position w:val="-2"/>
          <w:sz w:val="171"/>
          <w:szCs w:val="28"/>
          <w:lang w:bidi="es-ES"/>
        </w:rPr>
        <w:lastRenderedPageBreak/>
        <w:t>2</w:t>
      </w:r>
    </w:p>
    <w:p w14:paraId="6952BABA" w14:textId="77777777" w:rsidR="00664CCF" w:rsidRPr="00B636ED" w:rsidRDefault="00664CCF" w:rsidP="00664CCF">
      <w:pPr>
        <w:pStyle w:val="Ttulo2"/>
        <w:spacing w:before="0"/>
        <w:rPr>
          <w:sz w:val="32"/>
          <w:szCs w:val="28"/>
        </w:rPr>
      </w:pPr>
      <w:r w:rsidRPr="00B636ED">
        <w:rPr>
          <w:sz w:val="32"/>
          <w:szCs w:val="28"/>
          <w:lang w:bidi="es-ES"/>
        </w:rPr>
        <w:t xml:space="preserve"> </w:t>
      </w:r>
    </w:p>
    <w:p w14:paraId="25D270E0" w14:textId="40260614" w:rsidR="00664CCF" w:rsidRPr="00B636ED" w:rsidRDefault="00664CCF" w:rsidP="00664CCF">
      <w:pPr>
        <w:ind w:left="567"/>
        <w:jc w:val="both"/>
        <w:rPr>
          <w:rFonts w:ascii="Century Gothic" w:hAnsi="Century Gothic"/>
          <w:sz w:val="24"/>
          <w:szCs w:val="24"/>
        </w:rPr>
      </w:pPr>
      <w:r w:rsidRPr="00B636ED">
        <w:rPr>
          <w:rFonts w:asciiTheme="majorHAnsi" w:eastAsiaTheme="majorEastAsia" w:hAnsiTheme="majorHAnsi" w:cstheme="majorBidi"/>
          <w:b/>
          <w:bCs/>
          <w:noProof/>
          <w:color w:val="4A66AC" w:themeColor="accent1"/>
          <w:sz w:val="28"/>
          <w:szCs w:val="26"/>
          <w:lang w:bidi="es-ES"/>
        </w:rPr>
        <w:drawing>
          <wp:anchor distT="0" distB="0" distL="114300" distR="114300" simplePos="0" relativeHeight="251674624" behindDoc="1" locked="0" layoutInCell="1" allowOverlap="1" wp14:anchorId="0255B030" wp14:editId="07199DC1">
            <wp:simplePos x="0" y="0"/>
            <wp:positionH relativeFrom="column">
              <wp:posOffset>4549140</wp:posOffset>
            </wp:positionH>
            <wp:positionV relativeFrom="paragraph">
              <wp:posOffset>106680</wp:posOffset>
            </wp:positionV>
            <wp:extent cx="1524000" cy="2443480"/>
            <wp:effectExtent l="190500" t="171450" r="190500" b="185420"/>
            <wp:wrapSquare wrapText="bothSides"/>
            <wp:docPr id="5" name="Imagen 5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f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44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6ED">
        <w:rPr>
          <w:rFonts w:ascii="Century Gothic" w:hAnsi="Century Gothic"/>
          <w:sz w:val="24"/>
          <w:szCs w:val="24"/>
        </w:rPr>
        <w:t>Dentro de la pestaña de información económica se han incluido los presupuestos de ingresos y gastos de los tres últimos ejercicios 2018, 2019 y 2020; la liquidación de cuentas anuales del ejercicio 2018 (última disponible); así como el extracto de las retribuciones percibidas en 2018 por dietas y gastos de representación, dado que los altos cargos de la Organización, según los estatutos no reciben retribución alguna. Con respecto a la auditoría de cuentas, en estos momentos está concluyendo la correspondiente al ejercicio 2019. La previsión es incorporarla al apartado creado al respecto en próximas fechas.</w:t>
      </w:r>
    </w:p>
    <w:p w14:paraId="091FC2EC" w14:textId="7AC69102" w:rsidR="00664CCF" w:rsidRDefault="00E51B54" w:rsidP="00B05F61">
      <w:pPr>
        <w:ind w:left="567"/>
        <w:jc w:val="both"/>
        <w:rPr>
          <w:rFonts w:ascii="Century Gothic" w:hAnsi="Century Gothic"/>
          <w:sz w:val="24"/>
          <w:szCs w:val="24"/>
        </w:rPr>
      </w:pPr>
      <w:hyperlink r:id="rId22" w:history="1">
        <w:r w:rsidR="00664CCF" w:rsidRPr="003A4BFC">
          <w:rPr>
            <w:rStyle w:val="Hipervnculo"/>
            <w:rFonts w:ascii="Century Gothic" w:hAnsi="Century Gothic"/>
            <w:sz w:val="24"/>
            <w:szCs w:val="24"/>
          </w:rPr>
          <w:t>https://www.consejogeneralenfermeria.org/institucional/transparencia/informacion-economica</w:t>
        </w:r>
      </w:hyperlink>
      <w:bookmarkEnd w:id="2"/>
    </w:p>
    <w:p w14:paraId="7ADDFA6F" w14:textId="77777777" w:rsidR="00664CCF" w:rsidRPr="00B636ED" w:rsidRDefault="00664CCF" w:rsidP="00664CCF">
      <w:pPr>
        <w:pStyle w:val="Ttulo2"/>
        <w:framePr w:dropCap="margin" w:lines="3" w:hSpace="284" w:wrap="around" w:vAnchor="text" w:hAnchor="page" w:x="332" w:y="232"/>
        <w:spacing w:before="0" w:line="1576" w:lineRule="exact"/>
        <w:textAlignment w:val="baseline"/>
        <w:rPr>
          <w:rFonts w:ascii="Century Gothic" w:hAnsi="Century Gothic"/>
          <w:position w:val="-9"/>
          <w:sz w:val="109"/>
          <w:szCs w:val="24"/>
        </w:rPr>
      </w:pPr>
      <w:r w:rsidRPr="00664CCF">
        <w:rPr>
          <w:rFonts w:cstheme="majorHAnsi"/>
          <w:position w:val="-2"/>
          <w:sz w:val="171"/>
          <w:szCs w:val="28"/>
          <w:lang w:bidi="es-ES"/>
        </w:rPr>
        <w:t>3</w:t>
      </w:r>
    </w:p>
    <w:p w14:paraId="1C0940C2" w14:textId="77777777" w:rsidR="00664CCF" w:rsidRDefault="00664CCF" w:rsidP="00664CCF">
      <w:pPr>
        <w:jc w:val="both"/>
        <w:rPr>
          <w:rFonts w:ascii="Century Gothic" w:hAnsi="Century Gothic"/>
          <w:sz w:val="24"/>
          <w:szCs w:val="24"/>
        </w:rPr>
      </w:pPr>
    </w:p>
    <w:p w14:paraId="22858E6F" w14:textId="4C5E38BF" w:rsidR="00664CCF" w:rsidRPr="00B636ED" w:rsidRDefault="00664CCF" w:rsidP="00664CCF">
      <w:pPr>
        <w:jc w:val="both"/>
        <w:rPr>
          <w:rFonts w:ascii="Century Gothic" w:hAnsi="Century Gothic"/>
          <w:sz w:val="24"/>
          <w:szCs w:val="24"/>
        </w:rPr>
      </w:pPr>
      <w:r w:rsidRPr="00B636ED">
        <w:rPr>
          <w:rFonts w:ascii="Century Gothic" w:hAnsi="Century Gothic"/>
          <w:sz w:val="24"/>
          <w:szCs w:val="24"/>
        </w:rPr>
        <w:t>Este Consejo General no tiene suscrito ningún contrato público de los que se refieren en el artículo 5 del Real Decreto Legislativo 3/2011, de 14 de noviembre, que aprueba el texto refundido de la Ley de Contratos del Sector Público.</w:t>
      </w:r>
    </w:p>
    <w:p w14:paraId="78B602BA" w14:textId="77777777" w:rsidR="00664CCF" w:rsidRPr="00B636ED" w:rsidRDefault="00664CCF" w:rsidP="00664CCF">
      <w:pPr>
        <w:tabs>
          <w:tab w:val="left" w:pos="567"/>
        </w:tabs>
        <w:ind w:left="567"/>
        <w:jc w:val="both"/>
        <w:rPr>
          <w:rFonts w:ascii="Century Gothic" w:hAnsi="Century Gothic"/>
          <w:sz w:val="24"/>
          <w:szCs w:val="24"/>
        </w:rPr>
      </w:pPr>
      <w:r w:rsidRPr="00B636ED">
        <w:rPr>
          <w:rFonts w:ascii="Century Gothic" w:hAnsi="Century Gothic"/>
          <w:sz w:val="24"/>
          <w:szCs w:val="24"/>
        </w:rPr>
        <w:t xml:space="preserve">De la misma forma tampoco se reciben subvenciones otorgadas por ninguna Administración Pública, y así se ha hecho constar expresamente en el apartado Contratos y Subvenciones: </w:t>
      </w:r>
    </w:p>
    <w:p w14:paraId="3921DCBA" w14:textId="2EB5F882" w:rsidR="00664CCF" w:rsidRPr="00B636ED" w:rsidRDefault="00E51B54" w:rsidP="00B05F61">
      <w:pPr>
        <w:ind w:left="567"/>
        <w:jc w:val="both"/>
        <w:rPr>
          <w:rFonts w:ascii="Century Gothic" w:hAnsi="Century Gothic"/>
          <w:sz w:val="24"/>
          <w:szCs w:val="24"/>
        </w:rPr>
      </w:pPr>
      <w:hyperlink r:id="rId23" w:history="1">
        <w:r w:rsidR="00664CCF" w:rsidRPr="00B636ED">
          <w:rPr>
            <w:rStyle w:val="Hipervnculo"/>
            <w:rFonts w:ascii="Century Gothic" w:hAnsi="Century Gothic"/>
            <w:sz w:val="24"/>
            <w:szCs w:val="24"/>
          </w:rPr>
          <w:t>https://www.consejogeneralenfermeria.org/institucional/transparencia/contratos-y-subvenciones</w:t>
        </w:r>
      </w:hyperlink>
    </w:p>
    <w:p w14:paraId="197D6FB7" w14:textId="77777777" w:rsidR="00664CCF" w:rsidRPr="00FF46FB" w:rsidRDefault="00664CCF" w:rsidP="00664CCF">
      <w:pPr>
        <w:keepNext/>
        <w:framePr w:dropCap="margin" w:lines="4" w:h="1437" w:hRule="exact" w:hSpace="284" w:wrap="around" w:vAnchor="text" w:hAnchor="page" w:x="527" w:y="415"/>
        <w:spacing w:after="0" w:line="1437" w:lineRule="exact"/>
        <w:jc w:val="both"/>
        <w:textAlignment w:val="baseline"/>
        <w:rPr>
          <w:rFonts w:ascii="Century Gothic" w:hAnsi="Century Gothic"/>
          <w:position w:val="-5"/>
          <w:sz w:val="156"/>
          <w:szCs w:val="159"/>
        </w:rPr>
      </w:pPr>
      <w:r w:rsidRPr="00FF46FB">
        <w:rPr>
          <w:rFonts w:asciiTheme="majorHAnsi" w:eastAsiaTheme="majorEastAsia" w:hAnsiTheme="majorHAnsi" w:cstheme="majorHAnsi"/>
          <w:b/>
          <w:bCs/>
          <w:color w:val="4A66AC" w:themeColor="accent1"/>
          <w:position w:val="-5"/>
          <w:sz w:val="156"/>
          <w:szCs w:val="159"/>
          <w:lang w:bidi="es-ES"/>
        </w:rPr>
        <w:t>4</w:t>
      </w:r>
    </w:p>
    <w:p w14:paraId="631D9AD8" w14:textId="77777777" w:rsidR="00664CCF" w:rsidRDefault="00664CCF" w:rsidP="00664CCF">
      <w:pPr>
        <w:jc w:val="both"/>
        <w:rPr>
          <w:rFonts w:ascii="Century Gothic" w:hAnsi="Century Gothic"/>
          <w:sz w:val="24"/>
          <w:szCs w:val="24"/>
        </w:rPr>
      </w:pPr>
    </w:p>
    <w:p w14:paraId="01CA310E" w14:textId="287CD78A" w:rsidR="00664CCF" w:rsidRPr="00B636ED" w:rsidRDefault="00957A2B" w:rsidP="0065229D">
      <w:pPr>
        <w:ind w:left="567" w:hanging="567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/>
      </w:r>
      <w:r w:rsidR="0065229D">
        <w:rPr>
          <w:rFonts w:ascii="Century Gothic" w:hAnsi="Century Gothic"/>
          <w:sz w:val="24"/>
          <w:szCs w:val="24"/>
        </w:rPr>
        <w:t>Aunque a</w:t>
      </w:r>
      <w:r w:rsidR="0065229D" w:rsidRPr="0065229D">
        <w:rPr>
          <w:rFonts w:ascii="Century Gothic" w:hAnsi="Century Gothic"/>
          <w:sz w:val="24"/>
          <w:szCs w:val="24"/>
        </w:rPr>
        <w:t>ctualmente, el Consejo General no tiene firmado ningún acuerdo o convenio que suponga la utilización de fondos públicos. No obstante, y a pesar de no ser de publicidad obligada, en aplicación del principio de publicidad activa</w:t>
      </w:r>
      <w:r w:rsidR="005053A2">
        <w:rPr>
          <w:rFonts w:ascii="Century Gothic" w:hAnsi="Century Gothic"/>
          <w:sz w:val="24"/>
          <w:szCs w:val="24"/>
        </w:rPr>
        <w:t>,</w:t>
      </w:r>
      <w:r w:rsidR="0065229D" w:rsidRPr="0065229D">
        <w:rPr>
          <w:rFonts w:ascii="Century Gothic" w:hAnsi="Century Gothic"/>
          <w:sz w:val="24"/>
          <w:szCs w:val="24"/>
        </w:rPr>
        <w:t xml:space="preserve"> se </w:t>
      </w:r>
      <w:r w:rsidR="0065229D">
        <w:rPr>
          <w:rFonts w:ascii="Century Gothic" w:hAnsi="Century Gothic"/>
          <w:sz w:val="24"/>
          <w:szCs w:val="24"/>
        </w:rPr>
        <w:t>han incluido los</w:t>
      </w:r>
      <w:r w:rsidR="0065229D" w:rsidRPr="0065229D">
        <w:rPr>
          <w:rFonts w:ascii="Century Gothic" w:hAnsi="Century Gothic"/>
          <w:sz w:val="24"/>
          <w:szCs w:val="24"/>
        </w:rPr>
        <w:t xml:space="preserve"> acuerdos suscritos con Administraciones Públicas</w:t>
      </w:r>
      <w:r w:rsidR="005053A2">
        <w:rPr>
          <w:rFonts w:ascii="Century Gothic" w:hAnsi="Century Gothic"/>
          <w:sz w:val="24"/>
          <w:szCs w:val="24"/>
        </w:rPr>
        <w:t xml:space="preserve">. Estos convenios </w:t>
      </w:r>
      <w:r w:rsidR="0065229D" w:rsidRPr="0065229D">
        <w:rPr>
          <w:rFonts w:ascii="Century Gothic" w:hAnsi="Century Gothic"/>
          <w:sz w:val="24"/>
          <w:szCs w:val="24"/>
        </w:rPr>
        <w:t>no implican la transferencia de fondos públicos al Consejo General</w:t>
      </w:r>
      <w:r w:rsidR="0065229D">
        <w:rPr>
          <w:rFonts w:ascii="Century Gothic" w:hAnsi="Century Gothic"/>
          <w:sz w:val="24"/>
          <w:szCs w:val="24"/>
        </w:rPr>
        <w:t xml:space="preserve"> de Enfermería</w:t>
      </w:r>
      <w:r w:rsidR="00664CCF" w:rsidRPr="78BECC10">
        <w:rPr>
          <w:rFonts w:ascii="Century Gothic" w:hAnsi="Century Gothic"/>
          <w:sz w:val="24"/>
          <w:szCs w:val="24"/>
        </w:rPr>
        <w:t>:</w:t>
      </w:r>
    </w:p>
    <w:p w14:paraId="5F7E5210" w14:textId="21FDA05E" w:rsidR="00664CCF" w:rsidRDefault="00E51B54" w:rsidP="0090609A">
      <w:pPr>
        <w:ind w:left="567"/>
        <w:jc w:val="both"/>
        <w:rPr>
          <w:rStyle w:val="Hipervnculo"/>
          <w:rFonts w:ascii="Century Gothic" w:hAnsi="Century Gothic"/>
          <w:szCs w:val="24"/>
        </w:rPr>
      </w:pPr>
      <w:hyperlink r:id="rId24" w:history="1">
        <w:r w:rsidR="00664CCF" w:rsidRPr="00B636ED">
          <w:rPr>
            <w:rStyle w:val="Hipervnculo"/>
            <w:rFonts w:ascii="Century Gothic" w:hAnsi="Century Gothic"/>
            <w:sz w:val="24"/>
            <w:szCs w:val="24"/>
          </w:rPr>
          <w:t>https://www.consejogeneralenfermeria.org/institucional/transparencia/convenios</w:t>
        </w:r>
      </w:hyperlink>
    </w:p>
    <w:p w14:paraId="5582B79F" w14:textId="77777777" w:rsidR="00957A2B" w:rsidRDefault="00957A2B" w:rsidP="00664CCF">
      <w:pPr>
        <w:jc w:val="both"/>
        <w:rPr>
          <w:rFonts w:ascii="Century Gothic" w:hAnsi="Century Gothic"/>
          <w:sz w:val="24"/>
          <w:szCs w:val="24"/>
        </w:rPr>
      </w:pPr>
    </w:p>
    <w:p w14:paraId="537D1965" w14:textId="77777777" w:rsidR="00B05F61" w:rsidRPr="00FF46FB" w:rsidRDefault="00B05F61" w:rsidP="00B05F61">
      <w:pPr>
        <w:pStyle w:val="Ttulo2"/>
        <w:framePr w:dropCap="margin" w:lines="5" w:h="1309" w:hRule="exact" w:hSpace="284" w:wrap="around" w:vAnchor="text" w:hAnchor="page" w:x="407" w:y="93"/>
        <w:spacing w:before="0" w:line="1576" w:lineRule="exact"/>
        <w:textAlignment w:val="baseline"/>
        <w:rPr>
          <w:rFonts w:cstheme="majorHAnsi"/>
          <w:b w:val="0"/>
          <w:bCs w:val="0"/>
          <w:position w:val="-17"/>
          <w:sz w:val="184"/>
          <w:szCs w:val="159"/>
          <w:lang w:bidi="es-ES"/>
        </w:rPr>
      </w:pPr>
      <w:r w:rsidRPr="00664CCF">
        <w:rPr>
          <w:rFonts w:cstheme="majorHAnsi"/>
          <w:position w:val="-2"/>
          <w:sz w:val="171"/>
          <w:szCs w:val="28"/>
          <w:lang w:bidi="es-ES"/>
        </w:rPr>
        <w:t>5</w:t>
      </w:r>
    </w:p>
    <w:p w14:paraId="17E9E39F" w14:textId="59D455E4" w:rsidR="00664CCF" w:rsidRDefault="00957A2B" w:rsidP="78BECC10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/>
      </w:r>
      <w:r w:rsidR="00B05F61">
        <w:rPr>
          <w:rFonts w:ascii="Century Gothic" w:hAnsi="Century Gothic"/>
          <w:sz w:val="24"/>
          <w:szCs w:val="24"/>
        </w:rPr>
        <w:br/>
      </w:r>
      <w:r w:rsidR="00664CCF" w:rsidRPr="78BECC10">
        <w:rPr>
          <w:rFonts w:ascii="Century Gothic" w:hAnsi="Century Gothic"/>
          <w:sz w:val="24"/>
          <w:szCs w:val="24"/>
        </w:rPr>
        <w:t xml:space="preserve">Se ha incluido el organigrama de la organización </w:t>
      </w:r>
      <w:r w:rsidR="00001EB3" w:rsidRPr="78BECC10">
        <w:rPr>
          <w:rFonts w:ascii="Century Gothic" w:hAnsi="Century Gothic"/>
          <w:sz w:val="24"/>
          <w:szCs w:val="24"/>
        </w:rPr>
        <w:t>dentro de los órganos de gobierno.</w:t>
      </w:r>
    </w:p>
    <w:p w14:paraId="5192E63B" w14:textId="66A68DA0" w:rsidR="00001EB3" w:rsidRDefault="00E51B54" w:rsidP="0065229D">
      <w:pPr>
        <w:ind w:left="567"/>
        <w:jc w:val="both"/>
        <w:rPr>
          <w:rStyle w:val="Hipervnculo"/>
          <w:rFonts w:ascii="Century Gothic" w:eastAsia="Century Gothic" w:hAnsi="Century Gothic" w:cs="Century Gothic"/>
          <w:sz w:val="24"/>
          <w:szCs w:val="24"/>
        </w:rPr>
      </w:pPr>
      <w:hyperlink r:id="rId25" w:history="1">
        <w:r w:rsidR="0065229D" w:rsidRPr="00503050">
          <w:rPr>
            <w:rStyle w:val="Hipervnculo"/>
            <w:rFonts w:ascii="Century Gothic" w:eastAsia="Century Gothic" w:hAnsi="Century Gothic" w:cs="Century Gothic"/>
            <w:sz w:val="24"/>
            <w:szCs w:val="24"/>
          </w:rPr>
          <w:t>https://www.consejogeneralenfermeria.org/institucional/estructura-gobierno/organos-de-gobierno</w:t>
        </w:r>
      </w:hyperlink>
    </w:p>
    <w:p w14:paraId="4534DFCA" w14:textId="7641F070" w:rsidR="0065229D" w:rsidRDefault="0065229D" w:rsidP="78BECC10">
      <w:pPr>
        <w:jc w:val="both"/>
        <w:rPr>
          <w:rStyle w:val="Hipervnculo"/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A862C85" wp14:editId="5A7CE624">
            <wp:simplePos x="0" y="0"/>
            <wp:positionH relativeFrom="column">
              <wp:posOffset>361950</wp:posOffset>
            </wp:positionH>
            <wp:positionV relativeFrom="paragraph">
              <wp:posOffset>98425</wp:posOffset>
            </wp:positionV>
            <wp:extent cx="3704606" cy="2619375"/>
            <wp:effectExtent l="0" t="0" r="0" b="0"/>
            <wp:wrapNone/>
            <wp:docPr id="6" name="Imagen 6" descr="Imagen que contiene ropa, camiseta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GANIGRAMA ORGANIZACIÓN COLEGIAL_Mesa de trabajo 1 copia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60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EE927" w14:textId="71F68278" w:rsidR="0065229D" w:rsidRDefault="0065229D" w:rsidP="78BECC10">
      <w:pPr>
        <w:jc w:val="both"/>
        <w:rPr>
          <w:noProof/>
        </w:rPr>
      </w:pPr>
    </w:p>
    <w:p w14:paraId="3075E930" w14:textId="6AC6A498" w:rsidR="0065229D" w:rsidRDefault="0065229D" w:rsidP="78BECC10">
      <w:pPr>
        <w:jc w:val="both"/>
        <w:rPr>
          <w:rStyle w:val="Hipervnculo"/>
          <w:rFonts w:ascii="Century Gothic" w:eastAsia="Century Gothic" w:hAnsi="Century Gothic" w:cs="Century Gothic"/>
          <w:sz w:val="24"/>
          <w:szCs w:val="24"/>
        </w:rPr>
      </w:pPr>
    </w:p>
    <w:p w14:paraId="57D1B10C" w14:textId="79A60CF0" w:rsidR="0065229D" w:rsidRDefault="0065229D" w:rsidP="78BECC10">
      <w:pPr>
        <w:jc w:val="both"/>
        <w:rPr>
          <w:rStyle w:val="Hipervnculo"/>
          <w:rFonts w:ascii="Century Gothic" w:eastAsia="Century Gothic" w:hAnsi="Century Gothic" w:cs="Century Gothic"/>
          <w:sz w:val="24"/>
          <w:szCs w:val="24"/>
        </w:rPr>
      </w:pPr>
    </w:p>
    <w:p w14:paraId="1D315E0A" w14:textId="009631C8" w:rsidR="0065229D" w:rsidRDefault="0065229D" w:rsidP="78BECC10">
      <w:pPr>
        <w:jc w:val="both"/>
        <w:rPr>
          <w:noProof/>
        </w:rPr>
      </w:pPr>
    </w:p>
    <w:p w14:paraId="4164FDD8" w14:textId="534C5F03" w:rsidR="0065229D" w:rsidRDefault="0065229D" w:rsidP="78BECC10">
      <w:pPr>
        <w:jc w:val="both"/>
      </w:pPr>
    </w:p>
    <w:p w14:paraId="6EDDA3C0" w14:textId="652BE507" w:rsidR="0065229D" w:rsidRDefault="0065229D" w:rsidP="78BECC10">
      <w:pPr>
        <w:jc w:val="both"/>
      </w:pPr>
    </w:p>
    <w:p w14:paraId="43CC161C" w14:textId="2CF2ABF3" w:rsidR="00664CCF" w:rsidRPr="00B636ED" w:rsidRDefault="00664CCF" w:rsidP="00664CCF">
      <w:pPr>
        <w:jc w:val="both"/>
        <w:rPr>
          <w:rFonts w:ascii="Century Gothic" w:hAnsi="Century Gothic"/>
          <w:sz w:val="24"/>
          <w:szCs w:val="24"/>
        </w:rPr>
      </w:pPr>
    </w:p>
    <w:p w14:paraId="02FA0F81" w14:textId="160B5398" w:rsidR="0065229D" w:rsidRPr="00B636ED" w:rsidRDefault="0065229D" w:rsidP="00B05F61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5F6BE40" wp14:editId="4F1F0BE0">
            <wp:simplePos x="0" y="0"/>
            <wp:positionH relativeFrom="column">
              <wp:posOffset>2190750</wp:posOffset>
            </wp:positionH>
            <wp:positionV relativeFrom="paragraph">
              <wp:posOffset>226695</wp:posOffset>
            </wp:positionV>
            <wp:extent cx="4068331" cy="2876550"/>
            <wp:effectExtent l="0" t="0" r="889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RGANIGRAMA CONSEJO GENERA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304" cy="2884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4BA9CDEE" w14:textId="77777777" w:rsidR="00664CCF" w:rsidRPr="00FF46FB" w:rsidRDefault="00664CCF" w:rsidP="00664CCF">
      <w:pPr>
        <w:pStyle w:val="Ttulo2"/>
        <w:framePr w:dropCap="margin" w:lines="5" w:h="1336" w:hRule="exact" w:hSpace="284" w:wrap="around" w:vAnchor="text" w:hAnchor="page" w:x="317" w:y="496"/>
        <w:spacing w:before="0" w:line="1576" w:lineRule="exact"/>
        <w:textAlignment w:val="baseline"/>
        <w:rPr>
          <w:rFonts w:cstheme="majorHAnsi"/>
          <w:position w:val="-18"/>
          <w:sz w:val="186"/>
          <w:szCs w:val="159"/>
        </w:rPr>
      </w:pPr>
      <w:r w:rsidRPr="00664CCF">
        <w:rPr>
          <w:rFonts w:cstheme="majorHAnsi"/>
          <w:position w:val="-2"/>
          <w:sz w:val="171"/>
          <w:szCs w:val="28"/>
          <w:lang w:bidi="es-ES"/>
        </w:rPr>
        <w:lastRenderedPageBreak/>
        <w:t>6</w:t>
      </w:r>
    </w:p>
    <w:p w14:paraId="3431C098" w14:textId="77777777" w:rsidR="00664CCF" w:rsidRDefault="00664CCF" w:rsidP="00664CCF">
      <w:pPr>
        <w:jc w:val="both"/>
        <w:rPr>
          <w:rFonts w:ascii="Century Gothic" w:hAnsi="Century Gothic"/>
          <w:sz w:val="24"/>
          <w:szCs w:val="24"/>
        </w:rPr>
      </w:pPr>
    </w:p>
    <w:p w14:paraId="5D3E344B" w14:textId="77777777" w:rsidR="0065229D" w:rsidRDefault="0065229D" w:rsidP="00664CCF">
      <w:pPr>
        <w:jc w:val="both"/>
        <w:rPr>
          <w:rFonts w:ascii="Century Gothic" w:hAnsi="Century Gothic"/>
          <w:sz w:val="24"/>
          <w:szCs w:val="24"/>
        </w:rPr>
      </w:pPr>
    </w:p>
    <w:p w14:paraId="6911EC96" w14:textId="4E318814" w:rsidR="00664CCF" w:rsidRPr="00B636ED" w:rsidRDefault="00664CCF" w:rsidP="00664CCF">
      <w:pPr>
        <w:jc w:val="both"/>
        <w:rPr>
          <w:rFonts w:ascii="Century Gothic" w:hAnsi="Century Gothic"/>
          <w:sz w:val="24"/>
          <w:szCs w:val="24"/>
        </w:rPr>
      </w:pPr>
      <w:r w:rsidRPr="00B636ED">
        <w:rPr>
          <w:rFonts w:ascii="Century Gothic" w:hAnsi="Century Gothic"/>
          <w:sz w:val="24"/>
          <w:szCs w:val="24"/>
        </w:rPr>
        <w:t>Con respecto a la calidad de la información. Los documentos pdf incluidos en la web son editables, y los que hasta el momento no lo eran se han modificado para permitir la edición, así como la selección y copia de los textos:</w:t>
      </w:r>
    </w:p>
    <w:p w14:paraId="6FAE36FE" w14:textId="77777777" w:rsidR="00664CCF" w:rsidRPr="00B636ED" w:rsidRDefault="00664CCF" w:rsidP="00664CCF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A5CAA81" wp14:editId="66BEBF07">
            <wp:extent cx="3048000" cy="3009900"/>
            <wp:effectExtent l="0" t="0" r="0" b="0"/>
            <wp:docPr id="11234757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0AFC" w14:textId="7150E701" w:rsidR="00CE2CBA" w:rsidRDefault="00CE2CBA">
      <w:pPr>
        <w:rPr>
          <w:rFonts w:ascii="Century Gothic" w:hAnsi="Century Gothic"/>
          <w:sz w:val="24"/>
          <w:szCs w:val="24"/>
        </w:rPr>
      </w:pPr>
    </w:p>
    <w:p w14:paraId="0F315E98" w14:textId="36A0F796" w:rsidR="00664CCF" w:rsidRPr="00FF46FB" w:rsidRDefault="00664CCF" w:rsidP="78BECC10">
      <w:pPr>
        <w:pStyle w:val="Ttulo2"/>
        <w:framePr w:dropCap="margin" w:lines="3" w:hSpace="284" w:wrap="around" w:vAnchor="text" w:hAnchor="page" w:x="257" w:y="1"/>
        <w:spacing w:before="0" w:line="1576" w:lineRule="exact"/>
        <w:textAlignment w:val="baseline"/>
        <w:rPr>
          <w:rFonts w:ascii="Century Gothic" w:hAnsi="Century Gothic"/>
          <w:sz w:val="112"/>
          <w:szCs w:val="112"/>
        </w:rPr>
      </w:pPr>
      <w:r w:rsidRPr="78BECC10">
        <w:rPr>
          <w:position w:val="-2"/>
          <w:sz w:val="171"/>
          <w:szCs w:val="171"/>
          <w:lang w:bidi="es-ES"/>
        </w:rPr>
        <w:t>7</w:t>
      </w:r>
    </w:p>
    <w:p w14:paraId="6EF6D57C" w14:textId="77777777" w:rsidR="0065229D" w:rsidRDefault="0065229D" w:rsidP="00664CCF">
      <w:pPr>
        <w:jc w:val="both"/>
        <w:rPr>
          <w:rFonts w:ascii="Century Gothic" w:hAnsi="Century Gothic"/>
          <w:sz w:val="24"/>
          <w:szCs w:val="24"/>
        </w:rPr>
      </w:pPr>
    </w:p>
    <w:p w14:paraId="193C5DA2" w14:textId="47BB13E3" w:rsidR="00664CCF" w:rsidRPr="00B636ED" w:rsidRDefault="00664CCF" w:rsidP="00664CCF">
      <w:pPr>
        <w:jc w:val="both"/>
        <w:rPr>
          <w:rFonts w:ascii="Century Gothic" w:hAnsi="Century Gothic"/>
          <w:sz w:val="24"/>
          <w:szCs w:val="24"/>
        </w:rPr>
      </w:pPr>
      <w:r w:rsidRPr="00B636ED">
        <w:rPr>
          <w:rFonts w:ascii="Century Gothic" w:hAnsi="Century Gothic"/>
          <w:sz w:val="24"/>
          <w:szCs w:val="24"/>
        </w:rPr>
        <w:t>La revisión completa de la página web ha incluido la elaboración de un protocolo de revisión de los contenidos, que permita mantenerlos permanentemente actualizados. Se avisa de ello a los usuarios con una nota al pie de página.</w:t>
      </w:r>
    </w:p>
    <w:p w14:paraId="3BE0C547" w14:textId="434DB8C7" w:rsidR="0065229D" w:rsidRDefault="00664CCF" w:rsidP="00664CCF">
      <w:pPr>
        <w:jc w:val="center"/>
        <w:rPr>
          <w:rFonts w:ascii="Century Gothic" w:hAnsi="Century Gothic"/>
          <w:sz w:val="24"/>
          <w:szCs w:val="24"/>
        </w:rPr>
      </w:pPr>
      <w:r w:rsidRPr="00B636E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4030A7F" wp14:editId="23B6640F">
            <wp:extent cx="2409825" cy="638175"/>
            <wp:effectExtent l="171450" t="171450" r="200025" b="2000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visio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3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C2D5CCC" w14:textId="5D7E9FED" w:rsidR="00664CCF" w:rsidRPr="00B636ED" w:rsidRDefault="0065229D" w:rsidP="0065229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38FCFBD3" w14:textId="77777777" w:rsidR="00664CCF" w:rsidRPr="00FF46FB" w:rsidRDefault="00664CCF" w:rsidP="00664CCF">
      <w:pPr>
        <w:pStyle w:val="Ttulo2"/>
        <w:framePr w:dropCap="margin" w:lines="3" w:hSpace="284" w:wrap="around" w:vAnchor="text" w:hAnchor="page" w:x="362" w:y="327"/>
        <w:spacing w:before="0" w:line="1576" w:lineRule="exact"/>
        <w:textAlignment w:val="baseline"/>
        <w:rPr>
          <w:rFonts w:ascii="Century Gothic" w:hAnsi="Century Gothic"/>
          <w:position w:val="-9"/>
          <w:sz w:val="109"/>
          <w:szCs w:val="24"/>
        </w:rPr>
      </w:pPr>
      <w:r w:rsidRPr="00664CCF">
        <w:rPr>
          <w:rFonts w:cstheme="majorHAnsi"/>
          <w:position w:val="-2"/>
          <w:sz w:val="171"/>
          <w:szCs w:val="28"/>
          <w:lang w:bidi="es-ES"/>
        </w:rPr>
        <w:lastRenderedPageBreak/>
        <w:t>8</w:t>
      </w:r>
    </w:p>
    <w:p w14:paraId="516C2E98" w14:textId="77777777" w:rsidR="0065229D" w:rsidRDefault="0065229D" w:rsidP="0065229D">
      <w:pPr>
        <w:ind w:left="567"/>
        <w:jc w:val="both"/>
        <w:rPr>
          <w:rFonts w:ascii="Century Gothic" w:hAnsi="Century Gothic"/>
          <w:sz w:val="24"/>
          <w:szCs w:val="24"/>
        </w:rPr>
      </w:pPr>
    </w:p>
    <w:p w14:paraId="2F417EA5" w14:textId="77777777" w:rsidR="0065229D" w:rsidRDefault="0065229D" w:rsidP="0065229D">
      <w:pPr>
        <w:ind w:left="567"/>
        <w:jc w:val="both"/>
        <w:rPr>
          <w:rFonts w:ascii="Century Gothic" w:hAnsi="Century Gothic"/>
          <w:sz w:val="24"/>
          <w:szCs w:val="24"/>
        </w:rPr>
      </w:pPr>
    </w:p>
    <w:p w14:paraId="5E26D183" w14:textId="5DCA26DB" w:rsidR="00664CCF" w:rsidRDefault="00664CCF" w:rsidP="0065229D">
      <w:pPr>
        <w:ind w:left="567"/>
        <w:jc w:val="both"/>
        <w:rPr>
          <w:rFonts w:ascii="Century Gothic" w:hAnsi="Century Gothic"/>
          <w:sz w:val="24"/>
          <w:szCs w:val="24"/>
        </w:rPr>
      </w:pPr>
      <w:r w:rsidRPr="00B636ED">
        <w:rPr>
          <w:rFonts w:ascii="Century Gothic" w:hAnsi="Century Gothic"/>
          <w:sz w:val="24"/>
          <w:szCs w:val="24"/>
        </w:rPr>
        <w:t>T</w:t>
      </w:r>
      <w:r>
        <w:rPr>
          <w:rFonts w:ascii="Century Gothic" w:hAnsi="Century Gothic"/>
          <w:sz w:val="24"/>
          <w:szCs w:val="24"/>
        </w:rPr>
        <w:t xml:space="preserve">ambién se ha procedido a actualizar la información legal, la política de privacidad, la de cookies y la de seguridad, </w:t>
      </w:r>
      <w:r w:rsidRPr="00FF46FB">
        <w:rPr>
          <w:rFonts w:ascii="Century Gothic" w:hAnsi="Century Gothic"/>
          <w:sz w:val="24"/>
          <w:szCs w:val="24"/>
        </w:rPr>
        <w:t>De conformidad con el Reglamento (UE) 2016/679 del Parlamento Europeo y del Consejo, de 27 de abril de 2016 (RGPD), con la Ley Orgánica 3/2018, de 5 de diciembre, de Protección de Datos y Garantía de los Derechos Digitales, y con el resto de la legislación aplicable en España en materia de protección de datos personales</w:t>
      </w:r>
      <w:r>
        <w:rPr>
          <w:rFonts w:ascii="Century Gothic" w:hAnsi="Century Gothic"/>
          <w:sz w:val="24"/>
          <w:szCs w:val="24"/>
        </w:rPr>
        <w:t>.</w:t>
      </w:r>
    </w:p>
    <w:p w14:paraId="4D5D4556" w14:textId="7963E5D5" w:rsidR="00664CCF" w:rsidRDefault="00664CCF" w:rsidP="00664CCF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D5D6AF7" wp14:editId="08750F3F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5000625" cy="762000"/>
            <wp:effectExtent l="171450" t="171450" r="200025" b="1714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6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7F1A3E31" w14:textId="77777777" w:rsidR="00664CCF" w:rsidRDefault="00664CCF" w:rsidP="00664CCF">
      <w:pPr>
        <w:ind w:left="567"/>
        <w:jc w:val="both"/>
        <w:rPr>
          <w:rStyle w:val="Hipervnculo"/>
          <w:rFonts w:ascii="Century Gothic" w:hAnsi="Century Gothic"/>
          <w:sz w:val="24"/>
          <w:szCs w:val="24"/>
        </w:rPr>
      </w:pPr>
    </w:p>
    <w:p w14:paraId="630727F0" w14:textId="77777777" w:rsidR="00664CCF" w:rsidRDefault="00664CCF" w:rsidP="00664CCF">
      <w:pPr>
        <w:ind w:left="567"/>
        <w:jc w:val="both"/>
        <w:rPr>
          <w:rStyle w:val="Hipervnculo"/>
          <w:rFonts w:ascii="Century Gothic" w:hAnsi="Century Gothic"/>
          <w:sz w:val="24"/>
          <w:szCs w:val="24"/>
        </w:rPr>
      </w:pPr>
    </w:p>
    <w:p w14:paraId="6BB53268" w14:textId="77777777" w:rsidR="00664CCF" w:rsidRDefault="00664CCF" w:rsidP="00664CCF">
      <w:pPr>
        <w:ind w:left="567"/>
        <w:jc w:val="both"/>
        <w:rPr>
          <w:rStyle w:val="Hipervnculo"/>
          <w:rFonts w:ascii="Century Gothic" w:hAnsi="Century Gothic"/>
          <w:sz w:val="24"/>
          <w:szCs w:val="24"/>
        </w:rPr>
      </w:pPr>
    </w:p>
    <w:p w14:paraId="0E39DF78" w14:textId="22E81C9A" w:rsidR="00664CCF" w:rsidRPr="00FF46FB" w:rsidRDefault="00E51B54" w:rsidP="00664CCF">
      <w:pPr>
        <w:ind w:left="567"/>
        <w:jc w:val="both"/>
        <w:rPr>
          <w:rStyle w:val="Hipervnculo"/>
          <w:rFonts w:ascii="Century Gothic" w:hAnsi="Century Gothic"/>
          <w:sz w:val="24"/>
          <w:szCs w:val="24"/>
        </w:rPr>
      </w:pPr>
      <w:hyperlink r:id="rId31" w:history="1">
        <w:r w:rsidR="00664CCF" w:rsidRPr="003A4BFC">
          <w:rPr>
            <w:rStyle w:val="Hipervnculo"/>
            <w:rFonts w:ascii="Century Gothic" w:hAnsi="Century Gothic"/>
            <w:sz w:val="24"/>
            <w:szCs w:val="24"/>
          </w:rPr>
          <w:t>https://www.consejogeneralenfermeria.org/informacion-legal</w:t>
        </w:r>
      </w:hyperlink>
    </w:p>
    <w:p w14:paraId="5D3EAF4C" w14:textId="77777777" w:rsidR="00664CCF" w:rsidRPr="00FF46FB" w:rsidRDefault="00E51B54" w:rsidP="00664CCF">
      <w:pPr>
        <w:ind w:left="567"/>
        <w:jc w:val="both"/>
        <w:rPr>
          <w:rStyle w:val="Hipervnculo"/>
          <w:rFonts w:ascii="Century Gothic" w:hAnsi="Century Gothic"/>
          <w:sz w:val="24"/>
          <w:szCs w:val="24"/>
        </w:rPr>
      </w:pPr>
      <w:hyperlink r:id="rId32" w:history="1">
        <w:r w:rsidR="00664CCF" w:rsidRPr="00FF46FB">
          <w:rPr>
            <w:rStyle w:val="Hipervnculo"/>
            <w:rFonts w:ascii="Century Gothic" w:hAnsi="Century Gothic"/>
            <w:sz w:val="24"/>
            <w:szCs w:val="24"/>
          </w:rPr>
          <w:t>https://www.consejogeneralenfermeria.org/politica-de-privacidad</w:t>
        </w:r>
      </w:hyperlink>
    </w:p>
    <w:p w14:paraId="48D7D2FF" w14:textId="77777777" w:rsidR="00664CCF" w:rsidRPr="00FF46FB" w:rsidRDefault="00E51B54" w:rsidP="00664CCF">
      <w:pPr>
        <w:ind w:left="567"/>
        <w:jc w:val="both"/>
        <w:rPr>
          <w:rStyle w:val="Hipervnculo"/>
          <w:rFonts w:ascii="Century Gothic" w:hAnsi="Century Gothic"/>
          <w:sz w:val="24"/>
          <w:szCs w:val="24"/>
        </w:rPr>
      </w:pPr>
      <w:hyperlink r:id="rId33" w:history="1">
        <w:r w:rsidR="00664CCF" w:rsidRPr="00FF46FB">
          <w:rPr>
            <w:rStyle w:val="Hipervnculo"/>
            <w:rFonts w:ascii="Century Gothic" w:hAnsi="Century Gothic"/>
            <w:sz w:val="24"/>
            <w:szCs w:val="24"/>
          </w:rPr>
          <w:t>https://www.consejogeneralenfermeria.org/politica-de-cookies</w:t>
        </w:r>
      </w:hyperlink>
    </w:p>
    <w:p w14:paraId="1AC6590E" w14:textId="77777777" w:rsidR="00664CCF" w:rsidRDefault="00E51B54" w:rsidP="00664CCF">
      <w:pPr>
        <w:ind w:left="567"/>
        <w:jc w:val="both"/>
        <w:rPr>
          <w:rFonts w:ascii="Century Gothic" w:hAnsi="Century Gothic"/>
          <w:sz w:val="24"/>
          <w:szCs w:val="24"/>
        </w:rPr>
      </w:pPr>
      <w:hyperlink r:id="rId34" w:history="1">
        <w:r w:rsidR="00664CCF" w:rsidRPr="003A4BFC">
          <w:rPr>
            <w:rStyle w:val="Hipervnculo"/>
            <w:rFonts w:ascii="Century Gothic" w:hAnsi="Century Gothic"/>
            <w:sz w:val="24"/>
            <w:szCs w:val="24"/>
          </w:rPr>
          <w:t>https://www.consejogeneralenfermeria.org/pdfs/Politica%20de%20seguridad%20Noviembre%202018%20versi%C3%B3n%202.1.pdf</w:t>
        </w:r>
      </w:hyperlink>
      <w:r w:rsidR="00664CCF">
        <w:rPr>
          <w:rFonts w:ascii="Century Gothic" w:hAnsi="Century Gothic"/>
          <w:sz w:val="24"/>
          <w:szCs w:val="24"/>
        </w:rPr>
        <w:t xml:space="preserve"> </w:t>
      </w:r>
    </w:p>
    <w:p w14:paraId="5D06808E" w14:textId="77777777" w:rsidR="0065229D" w:rsidRDefault="0065229D" w:rsidP="00664CCF">
      <w:pPr>
        <w:jc w:val="both"/>
        <w:rPr>
          <w:rFonts w:ascii="Century Gothic" w:hAnsi="Century Gothic"/>
          <w:sz w:val="24"/>
          <w:szCs w:val="24"/>
        </w:rPr>
      </w:pPr>
    </w:p>
    <w:p w14:paraId="5EA05C21" w14:textId="77777777" w:rsidR="00664CCF" w:rsidRPr="00FF46FB" w:rsidRDefault="00664CCF" w:rsidP="00664CCF">
      <w:pPr>
        <w:pStyle w:val="Ttulo2"/>
        <w:framePr w:dropCap="margin" w:lines="3" w:hSpace="284" w:wrap="around" w:vAnchor="text" w:hAnchor="page" w:x="467" w:y="123"/>
        <w:spacing w:before="0" w:line="1576" w:lineRule="exact"/>
        <w:textAlignment w:val="baseline"/>
        <w:rPr>
          <w:rFonts w:ascii="Century Gothic" w:hAnsi="Century Gothic"/>
          <w:position w:val="-9"/>
          <w:sz w:val="109"/>
          <w:szCs w:val="24"/>
        </w:rPr>
      </w:pPr>
      <w:r w:rsidRPr="00664CCF">
        <w:rPr>
          <w:rFonts w:cstheme="majorHAnsi"/>
          <w:position w:val="-2"/>
          <w:sz w:val="171"/>
          <w:szCs w:val="28"/>
          <w:lang w:bidi="es-ES"/>
        </w:rPr>
        <w:t>9</w:t>
      </w:r>
    </w:p>
    <w:p w14:paraId="48FB464A" w14:textId="77777777" w:rsidR="00664CCF" w:rsidRDefault="00664CCF" w:rsidP="00664CCF">
      <w:pPr>
        <w:jc w:val="both"/>
        <w:rPr>
          <w:rFonts w:ascii="Century Gothic" w:hAnsi="Century Gothic"/>
          <w:sz w:val="24"/>
          <w:szCs w:val="24"/>
        </w:rPr>
      </w:pPr>
    </w:p>
    <w:p w14:paraId="70B57721" w14:textId="77777777" w:rsidR="00957A2B" w:rsidRDefault="00664CCF" w:rsidP="00957A2B">
      <w:pPr>
        <w:jc w:val="both"/>
        <w:rPr>
          <w:rFonts w:ascii="Century Gothic" w:hAnsi="Century Gothic"/>
          <w:sz w:val="24"/>
          <w:szCs w:val="24"/>
        </w:rPr>
      </w:pPr>
      <w:r w:rsidRPr="00B636ED">
        <w:rPr>
          <w:rFonts w:ascii="Century Gothic" w:hAnsi="Century Gothic"/>
          <w:sz w:val="24"/>
          <w:szCs w:val="24"/>
        </w:rPr>
        <w:t>Todas estas modificaciones se mantendrán en la web que próximamente sustituirá a la actual</w:t>
      </w:r>
    </w:p>
    <w:p w14:paraId="56323AB1" w14:textId="09A7D4F6" w:rsidR="00CE2CBA" w:rsidRPr="004F53E9" w:rsidRDefault="00957A2B" w:rsidP="00957A2B">
      <w:pPr>
        <w:jc w:val="both"/>
        <w:rPr>
          <w:sz w:val="24"/>
        </w:rPr>
      </w:pPr>
      <w:r>
        <w:rPr>
          <w:noProof/>
          <w:lang w:bidi="es-ES"/>
        </w:rPr>
        <w:drawing>
          <wp:anchor distT="0" distB="0" distL="114300" distR="114300" simplePos="0" relativeHeight="251678720" behindDoc="0" locked="0" layoutInCell="1" allowOverlap="1" wp14:anchorId="49925C40" wp14:editId="59C3B07B">
            <wp:simplePos x="0" y="0"/>
            <wp:positionH relativeFrom="page">
              <wp:align>left</wp:align>
            </wp:positionH>
            <wp:positionV relativeFrom="paragraph">
              <wp:posOffset>243840</wp:posOffset>
            </wp:positionV>
            <wp:extent cx="2133600" cy="2469637"/>
            <wp:effectExtent l="0" t="0" r="0" b="6985"/>
            <wp:wrapNone/>
            <wp:docPr id="17" name="Gráfico 17" descr="hexágon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áfico 13" descr="hexágono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6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CB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9B0379" wp14:editId="2188EDBA">
                <wp:simplePos x="0" y="0"/>
                <wp:positionH relativeFrom="margin">
                  <wp:align>right</wp:align>
                </wp:positionH>
                <wp:positionV relativeFrom="paragraph">
                  <wp:posOffset>979805</wp:posOffset>
                </wp:positionV>
                <wp:extent cx="4438650" cy="177165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062CF" w14:textId="44FF775D" w:rsidR="00CE2CBA" w:rsidRPr="006E3CDD" w:rsidRDefault="00CE2CBA" w:rsidP="00CE2CBA">
                            <w:pPr>
                              <w:ind w:firstLine="72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3CDD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Por todo lo anteriormente expuesto se solicita la modificación del informe del Consejo de Transparencia y Buen Gobierno para que tenga en cuenta las modificaciones efectuadas.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0379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30" type="#_x0000_t202" style="position:absolute;left:0;text-align:left;margin-left:298.3pt;margin-top:77.15pt;width:349.5pt;height:139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" fillcolor="white [3201]" stroked="f" strokeweight=".5pt">
                <v:textbox>
                  <w:txbxContent>
                    <w:p w14:paraId="1E0062CF" w14:textId="44FF775D" w:rsidR="00CE2CBA" w:rsidRPr="006E3CDD" w:rsidRDefault="00CE2CBA" w:rsidP="00CE2CBA">
                      <w:pPr>
                        <w:ind w:firstLine="72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3CDD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Por todo lo anteriormente expuesto se solicita la modificación del informe del Consejo de Transparencia y Buen Gobierno para que tenga en cuenta las modificaciones efectuadas.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2CB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5E40D0" wp14:editId="0277E3AD">
                <wp:simplePos x="0" y="0"/>
                <wp:positionH relativeFrom="column">
                  <wp:posOffset>-666750</wp:posOffset>
                </wp:positionH>
                <wp:positionV relativeFrom="paragraph">
                  <wp:posOffset>1227455</wp:posOffset>
                </wp:positionV>
                <wp:extent cx="2076450" cy="65722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D598A" w14:textId="648D67E2" w:rsidR="00CE2CBA" w:rsidRPr="00CE2CBA" w:rsidRDefault="00CE2CBA" w:rsidP="00CE2C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E2CBA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Conclusión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06DD763">
              <v:shape id="Cuadro de texto 22" style="position:absolute;margin-left:-52.5pt;margin-top:96.65pt;width:163.5pt;height:5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" w14:anchorId="7D5E40D0">
                <v:textbox>
                  <w:txbxContent>
                    <w:p w:rsidRPr="00CE2CBA" w:rsidR="00CE2CBA" w:rsidP="00CE2CBA" w:rsidRDefault="00CE2CBA" w14:paraId="04950B48" w14:textId="648D67E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CE2CBA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Conclusión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E2CBA" w:rsidRPr="004F53E9" w:rsidSect="006E3CDD">
      <w:footerReference w:type="even" r:id="rId35"/>
      <w:footerReference w:type="default" r:id="rId36"/>
      <w:pgSz w:w="11906" w:h="16838" w:code="9"/>
      <w:pgMar w:top="1440" w:right="1080" w:bottom="1440" w:left="1080" w:header="576" w:footer="32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ACC225" w14:textId="77777777" w:rsidR="00E51B54" w:rsidRDefault="00E51B54">
      <w:pPr>
        <w:spacing w:after="0" w:line="240" w:lineRule="auto"/>
      </w:pPr>
      <w:r>
        <w:separator/>
      </w:r>
    </w:p>
  </w:endnote>
  <w:endnote w:type="continuationSeparator" w:id="0">
    <w:p w14:paraId="5F910895" w14:textId="77777777" w:rsidR="00E51B54" w:rsidRDefault="00E51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F2DBA" w14:textId="77777777" w:rsidR="00172D10" w:rsidRDefault="00172D10">
    <w:pPr>
      <w:jc w:val="right"/>
    </w:pPr>
  </w:p>
  <w:p w14:paraId="15DA0779" w14:textId="77777777" w:rsidR="00172D10" w:rsidRDefault="001C62C8" w:rsidP="009823B0">
    <w:pPr>
      <w:jc w:val="right"/>
    </w:pPr>
    <w:r>
      <w:rPr>
        <w:lang w:bidi="es-ES"/>
      </w:rPr>
      <w:fldChar w:fldCharType="begin"/>
    </w:r>
    <w:r>
      <w:rPr>
        <w:lang w:bidi="es-ES"/>
      </w:rPr>
      <w:instrText xml:space="preserve"> PAGE   \* MERGEFORMAT </w:instrText>
    </w:r>
    <w:r>
      <w:rPr>
        <w:lang w:bidi="es-ES"/>
      </w:rPr>
      <w:fldChar w:fldCharType="separate"/>
    </w:r>
    <w:r>
      <w:rPr>
        <w:noProof/>
        <w:lang w:bidi="es-ES"/>
      </w:rPr>
      <w:t>2</w:t>
    </w:r>
    <w:r>
      <w:rPr>
        <w:noProof/>
        <w:lang w:bidi="es-ES"/>
      </w:rPr>
      <w:fldChar w:fldCharType="end"/>
    </w:r>
    <w:r>
      <w:rPr>
        <w:lang w:bidi="es-ES"/>
      </w:rPr>
      <w:t xml:space="preserve"> </w:t>
    </w:r>
    <w:r>
      <w:rPr>
        <w:rFonts w:ascii="Wingdings 2" w:eastAsia="Wingdings 2" w:hAnsi="Wingdings 2" w:cs="Wingdings 2"/>
        <w:color w:val="297FD5" w:themeColor="accent3"/>
        <w:lang w:bidi="es-ES"/>
      </w:rPr>
      <w:t>□</w:t>
    </w:r>
  </w:p>
  <w:p w14:paraId="685D6AB2" w14:textId="77777777" w:rsidR="00172D10" w:rsidRDefault="00172D1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4A66AC" w:themeColor="accent1"/>
      </w:rPr>
      <w:id w:val="-4055262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D6E20C" w14:textId="62504C92" w:rsidR="005D120C" w:rsidRPr="005D120C" w:rsidRDefault="006E3CDD" w:rsidP="006E3CDD">
        <w:pPr>
          <w:pStyle w:val="Piedepgina"/>
          <w:jc w:val="right"/>
          <w:rPr>
            <w:color w:val="4A66AC" w:themeColor="accent1"/>
          </w:rPr>
        </w:pPr>
        <w:r>
          <w:rPr>
            <w:noProof/>
            <w:color w:val="4A66AC" w:themeColor="accent1"/>
          </w:rPr>
          <w:drawing>
            <wp:anchor distT="0" distB="0" distL="114300" distR="114300" simplePos="0" relativeHeight="251658240" behindDoc="0" locked="0" layoutInCell="1" allowOverlap="1" wp14:anchorId="79F00B08" wp14:editId="5FD4EDD4">
              <wp:simplePos x="0" y="0"/>
              <wp:positionH relativeFrom="column">
                <wp:posOffset>-330835</wp:posOffset>
              </wp:positionH>
              <wp:positionV relativeFrom="paragraph">
                <wp:posOffset>10795</wp:posOffset>
              </wp:positionV>
              <wp:extent cx="1341040" cy="422671"/>
              <wp:effectExtent l="0" t="0" r="0" b="0"/>
              <wp:wrapNone/>
              <wp:docPr id="39" name="Imagen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41040" cy="4226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78BECC10">
          <w:rPr>
            <w:color w:val="4A66AC" w:themeColor="accent1"/>
          </w:rPr>
          <w:t xml:space="preserve">Alegaciones </w:t>
        </w:r>
        <w:r w:rsidR="005D120C" w:rsidRPr="005D120C">
          <w:rPr>
            <w:color w:val="4A66AC" w:themeColor="accent1"/>
            <w:lang w:bidi="es-ES"/>
          </w:rPr>
          <w:fldChar w:fldCharType="begin"/>
        </w:r>
        <w:r w:rsidR="005D120C" w:rsidRPr="005D120C">
          <w:rPr>
            <w:color w:val="4A66AC" w:themeColor="accent1"/>
            <w:lang w:bidi="es-ES"/>
          </w:rPr>
          <w:instrText xml:space="preserve"> PAGE   \* MERGEFORMAT </w:instrText>
        </w:r>
        <w:r w:rsidR="005D120C" w:rsidRPr="005D120C">
          <w:rPr>
            <w:color w:val="4A66AC" w:themeColor="accent1"/>
            <w:lang w:bidi="es-ES"/>
          </w:rPr>
          <w:fldChar w:fldCharType="separate"/>
        </w:r>
        <w:r w:rsidR="78BECC10">
          <w:rPr>
            <w:noProof/>
            <w:color w:val="4A66AC" w:themeColor="accent1"/>
            <w:lang w:bidi="es-ES"/>
          </w:rPr>
          <w:t>1</w:t>
        </w:r>
        <w:r w:rsidR="005D120C" w:rsidRPr="005D120C">
          <w:rPr>
            <w:noProof/>
            <w:color w:val="4A66AC" w:themeColor="accent1"/>
            <w:lang w:bidi="es-ES"/>
          </w:rPr>
          <w:fldChar w:fldCharType="end"/>
        </w:r>
      </w:p>
    </w:sdtContent>
  </w:sdt>
  <w:p w14:paraId="46AAC18C" w14:textId="4DFC4783" w:rsidR="00172D10" w:rsidRDefault="00172D10" w:rsidP="005D12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FFAEF" w14:textId="77777777" w:rsidR="00E51B54" w:rsidRDefault="00E51B54">
      <w:pPr>
        <w:spacing w:after="0" w:line="240" w:lineRule="auto"/>
      </w:pPr>
      <w:r>
        <w:separator/>
      </w:r>
    </w:p>
  </w:footnote>
  <w:footnote w:type="continuationSeparator" w:id="0">
    <w:p w14:paraId="55787BA4" w14:textId="77777777" w:rsidR="00E51B54" w:rsidRDefault="00E51B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DF0"/>
    <w:rsid w:val="00001EB3"/>
    <w:rsid w:val="00056BFA"/>
    <w:rsid w:val="001332DC"/>
    <w:rsid w:val="00172D10"/>
    <w:rsid w:val="001A2155"/>
    <w:rsid w:val="001C62C8"/>
    <w:rsid w:val="00203A92"/>
    <w:rsid w:val="00250B83"/>
    <w:rsid w:val="00260E5B"/>
    <w:rsid w:val="00297F87"/>
    <w:rsid w:val="002A2E02"/>
    <w:rsid w:val="00374C02"/>
    <w:rsid w:val="003827DB"/>
    <w:rsid w:val="003F17C8"/>
    <w:rsid w:val="00426F60"/>
    <w:rsid w:val="00484707"/>
    <w:rsid w:val="004A7E44"/>
    <w:rsid w:val="004F53E9"/>
    <w:rsid w:val="005053A2"/>
    <w:rsid w:val="005D120C"/>
    <w:rsid w:val="0065229D"/>
    <w:rsid w:val="00664CCF"/>
    <w:rsid w:val="006E3CDD"/>
    <w:rsid w:val="00732598"/>
    <w:rsid w:val="008A25CD"/>
    <w:rsid w:val="00901939"/>
    <w:rsid w:val="0090609A"/>
    <w:rsid w:val="00957A2B"/>
    <w:rsid w:val="0096164A"/>
    <w:rsid w:val="009823B0"/>
    <w:rsid w:val="00A272E4"/>
    <w:rsid w:val="00AC2F7B"/>
    <w:rsid w:val="00B05F61"/>
    <w:rsid w:val="00B76B9C"/>
    <w:rsid w:val="00B903A7"/>
    <w:rsid w:val="00C37285"/>
    <w:rsid w:val="00CE2CBA"/>
    <w:rsid w:val="00E51B54"/>
    <w:rsid w:val="00EF376E"/>
    <w:rsid w:val="00F92DF0"/>
    <w:rsid w:val="00FD2FA9"/>
    <w:rsid w:val="2F172042"/>
    <w:rsid w:val="30DC1A3D"/>
    <w:rsid w:val="66E25CC7"/>
    <w:rsid w:val="78BEC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563E44"/>
  <w15:docId w15:val="{6FFC3FC1-B437-428D-8492-3BDA2CCB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6BFA"/>
    <w:pPr>
      <w:keepNext/>
      <w:keepLines/>
      <w:shd w:val="clear" w:color="auto" w:fill="4A66AC" w:themeFill="accent1"/>
      <w:spacing w:before="360" w:after="0" w:line="228" w:lineRule="auto"/>
      <w:outlineLvl w:val="0"/>
    </w:pPr>
    <w:rPr>
      <w:rFonts w:asciiTheme="majorHAnsi" w:eastAsiaTheme="majorEastAsia" w:hAnsiTheme="majorHAnsi" w:cstheme="majorBidi"/>
      <w:bCs/>
      <w:color w:val="FFFFFF" w:themeColor="background1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76B9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A66AC" w:themeColor="accen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42852" w:themeColor="text2"/>
      <w:sz w:val="23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42852" w:themeColor="text2"/>
      <w:sz w:val="23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6BFA"/>
    <w:rPr>
      <w:rFonts w:asciiTheme="majorHAnsi" w:eastAsiaTheme="majorEastAsia" w:hAnsiTheme="majorHAnsi" w:cstheme="majorBidi"/>
      <w:bCs/>
      <w:color w:val="FFFFFF" w:themeColor="background1"/>
      <w:sz w:val="24"/>
      <w:szCs w:val="32"/>
      <w:shd w:val="clear" w:color="auto" w:fill="4A66AC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B76B9C"/>
    <w:rPr>
      <w:rFonts w:asciiTheme="majorHAnsi" w:eastAsiaTheme="majorEastAsia" w:hAnsiTheme="majorHAnsi" w:cstheme="majorBidi"/>
      <w:b/>
      <w:bCs/>
      <w:color w:val="4A66AC" w:themeColor="accent1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tulo">
    <w:name w:val="Title"/>
    <w:basedOn w:val="Normal"/>
    <w:next w:val="Normal"/>
    <w:link w:val="TtuloCar"/>
    <w:uiPriority w:val="10"/>
    <w:qFormat/>
    <w:rsid w:val="008A25CD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242852" w:themeColor="text2"/>
      <w:spacing w:val="5"/>
      <w:kern w:val="28"/>
      <w:sz w:val="44"/>
      <w:szCs w:val="56"/>
      <w14:ligatures w14:val="standardContextual"/>
      <w14:cntxtAlts/>
    </w:rPr>
  </w:style>
  <w:style w:type="character" w:customStyle="1" w:styleId="TtuloCar">
    <w:name w:val="Título Car"/>
    <w:basedOn w:val="Fuentedeprrafopredeter"/>
    <w:link w:val="Ttulo"/>
    <w:uiPriority w:val="10"/>
    <w:rsid w:val="008A25CD"/>
    <w:rPr>
      <w:rFonts w:asciiTheme="majorHAnsi" w:eastAsiaTheme="majorEastAsia" w:hAnsiTheme="majorHAnsi" w:cstheme="majorBidi"/>
      <w:b/>
      <w:color w:val="242852" w:themeColor="text2"/>
      <w:spacing w:val="5"/>
      <w:kern w:val="28"/>
      <w:sz w:val="44"/>
      <w:szCs w:val="56"/>
      <w14:ligatures w14:val="standardContextual"/>
      <w14:cntxtAlts/>
    </w:rPr>
  </w:style>
  <w:style w:type="paragraph" w:styleId="Subttulo">
    <w:name w:val="Subtitle"/>
    <w:basedOn w:val="Normal"/>
    <w:next w:val="Normal"/>
    <w:link w:val="SubttuloCar"/>
    <w:uiPriority w:val="11"/>
    <w:qFormat/>
    <w:rsid w:val="00B76B9C"/>
    <w:pPr>
      <w:numPr>
        <w:ilvl w:val="1"/>
      </w:numPr>
    </w:pPr>
    <w:rPr>
      <w:rFonts w:eastAsiaTheme="majorEastAsia" w:cstheme="majorBidi"/>
      <w:b/>
      <w:iCs/>
      <w:color w:val="297FD5" w:themeColor="accent3"/>
      <w:spacing w:val="15"/>
      <w:sz w:val="28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76B9C"/>
    <w:rPr>
      <w:rFonts w:eastAsiaTheme="majorEastAsia" w:cstheme="majorBidi"/>
      <w:b/>
      <w:iCs/>
      <w:color w:val="297FD5" w:themeColor="accent3"/>
      <w:spacing w:val="15"/>
      <w:sz w:val="28"/>
      <w:szCs w:val="24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eastAsiaTheme="minorEastAsia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242852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styleId="nfasis">
    <w:name w:val="Emphasis"/>
    <w:basedOn w:val="Fuentedeprrafopredeter"/>
    <w:uiPriority w:val="20"/>
    <w:qFormat/>
    <w:rPr>
      <w:i/>
      <w:iCs/>
      <w:color w:val="auto"/>
    </w:rPr>
  </w:style>
  <w:style w:type="paragraph" w:styleId="Prrafodelista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4A66AC" w:themeColor="accent1"/>
      <w:sz w:val="24"/>
      <w:lang w:bidi="hi-IN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36" w:space="8" w:color="4A66AC" w:themeColor="accent1"/>
        <w:left w:val="single" w:sz="36" w:space="8" w:color="4A66AC" w:themeColor="accent1"/>
        <w:bottom w:val="single" w:sz="36" w:space="8" w:color="4A66AC" w:themeColor="accent1"/>
        <w:right w:val="single" w:sz="36" w:space="8" w:color="4A66AC" w:themeColor="accent1"/>
      </w:pBdr>
      <w:shd w:val="clear" w:color="auto" w:fill="4A66AC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4A66AC" w:themeFill="accent1"/>
      <w:lang w:bidi="hi-IN"/>
      <w14:ligatures w14:val="standardContextual"/>
      <w14:cntxtAlts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aps w:val="0"/>
      <w:smallCaps w:val="0"/>
      <w:color w:val="auto"/>
    </w:rPr>
  </w:style>
  <w:style w:type="character" w:styleId="Referenciasutil">
    <w:name w:val="Subtle Reference"/>
    <w:basedOn w:val="Fuentedeprrafopredeter"/>
    <w:uiPriority w:val="31"/>
    <w:qFormat/>
    <w:rPr>
      <w:smallCaps/>
      <w:color w:val="auto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/>
      <w:szCs w:val="28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table" w:styleId="Tablaconcuadrcula">
    <w:name w:val="Table Grid"/>
    <w:basedOn w:val="Tablanormal"/>
    <w:uiPriority w:val="59"/>
    <w:unhideWhenUsed/>
    <w:rsid w:val="00B90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B90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stilo1">
    <w:name w:val="Estilo 1"/>
    <w:basedOn w:val="Ttulo"/>
    <w:link w:val="Carcterdeestilo1"/>
    <w:qFormat/>
    <w:rsid w:val="002A2E02"/>
    <w:pPr>
      <w:framePr w:hSpace="187" w:wrap="around" w:vAnchor="page" w:hAnchor="margin" w:xAlign="center" w:y="4942"/>
      <w:jc w:val="center"/>
    </w:pPr>
    <w:rPr>
      <w:b w:val="0"/>
    </w:rPr>
  </w:style>
  <w:style w:type="character" w:customStyle="1" w:styleId="Carcterdeestilo1">
    <w:name w:val="Carácter de estilo 1"/>
    <w:basedOn w:val="TtuloCar"/>
    <w:link w:val="Estilo1"/>
    <w:rsid w:val="002A2E02"/>
    <w:rPr>
      <w:rFonts w:asciiTheme="majorHAnsi" w:eastAsiaTheme="majorEastAsia" w:hAnsiTheme="majorHAnsi" w:cstheme="majorBidi"/>
      <w:b w:val="0"/>
      <w:color w:val="242852" w:themeColor="text2"/>
      <w:spacing w:val="5"/>
      <w:kern w:val="28"/>
      <w:sz w:val="60"/>
      <w:szCs w:val="56"/>
      <w14:ligatures w14:val="standardContextual"/>
      <w14:cntxtAlts/>
    </w:rPr>
  </w:style>
  <w:style w:type="character" w:styleId="Hipervnculo">
    <w:name w:val="Hyperlink"/>
    <w:basedOn w:val="Fuentedeprrafopredeter"/>
    <w:uiPriority w:val="99"/>
    <w:unhideWhenUsed/>
    <w:rsid w:val="00664CC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4C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16.jpeg"/><Relationship Id="rId21" Type="http://schemas.openxmlformats.org/officeDocument/2006/relationships/image" Target="media/image15.JPG"/><Relationship Id="rId34" Type="http://schemas.openxmlformats.org/officeDocument/2006/relationships/hyperlink" Target="https://www.consejogeneralenfermeria.org/pdfs/Politica%20de%20seguridad%20Noviembre%202018%20versi%C3%B3n%202.1.pdf" TargetMode="Externa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consejogeneralenfermeria.org/institucional/estructura-gobierno/organos-de-gobierno" TargetMode="External"/><Relationship Id="rId33" Type="http://schemas.openxmlformats.org/officeDocument/2006/relationships/hyperlink" Target="https://www.consejogeneralenfermeria.org/politica-de-cookies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19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hyperlink" Target="https://www.consejogeneralenfermeria.org/institucional/transparencia/convenios" TargetMode="External"/><Relationship Id="rId32" Type="http://schemas.openxmlformats.org/officeDocument/2006/relationships/hyperlink" Target="https://www.consejogeneralenfermeria.org/politica-de-privacidad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www.consejogeneralenfermeria.org/institucional/transparencia/contratos-y-subvenciones" TargetMode="External"/><Relationship Id="rId28" Type="http://schemas.openxmlformats.org/officeDocument/2006/relationships/image" Target="media/image18.jp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hyperlink" Target="https://www.consejogeneralenfermeria.org/institucional/transparencia" TargetMode="External"/><Relationship Id="rId31" Type="http://schemas.openxmlformats.org/officeDocument/2006/relationships/hyperlink" Target="https://www.consejogeneralenfermeria.org/informacion-lega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hyperlink" Target="https://www.consejogeneralenfermeria.org/institucional/transparencia/informacion-economica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maRomeroCGE\AppData\Roaming\Microsoft\Templates\Informe%20(dise&#241;o%20Ejecutivo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Executiv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Informe (diseño Ejecutivo)</Template>
  <TotalTime>8</TotalTime>
  <Pages>7</Pages>
  <Words>701</Words>
  <Characters>3857</Characters>
  <Application>Microsoft Office Word</Application>
  <DocSecurity>0</DocSecurity>
  <Lines>32</Lines>
  <Paragraphs>9</Paragraphs>
  <ScaleCrop>false</ScaleCrop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Gema Romero CGE</dc:creator>
  <cp:lastModifiedBy>Gema Romero CGE</cp:lastModifiedBy>
  <cp:revision>11</cp:revision>
  <cp:lastPrinted>2009-08-05T20:41:00Z</cp:lastPrinted>
  <dcterms:created xsi:type="dcterms:W3CDTF">2020-07-14T05:18:00Z</dcterms:created>
  <dcterms:modified xsi:type="dcterms:W3CDTF">2020-07-15T10:56:00Z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