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70D" w:rsidRPr="00831442" w:rsidRDefault="00DF25D7" w:rsidP="00831442">
      <w:pPr>
        <w:spacing w:before="120" w:after="120" w:line="312" w:lineRule="auto"/>
      </w:pPr>
      <w:r w:rsidRPr="00831442">
        <w:rPr>
          <w:rFonts w:eastAsia="Lucida Grande" w:cs="Lucida Grande"/>
          <w:noProof/>
          <w:color w:val="000000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601A517" wp14:editId="38275E17">
                <wp:simplePos x="0" y="0"/>
                <wp:positionH relativeFrom="column">
                  <wp:posOffset>352425</wp:posOffset>
                </wp:positionH>
                <wp:positionV relativeFrom="paragraph">
                  <wp:posOffset>-428625</wp:posOffset>
                </wp:positionV>
                <wp:extent cx="6464300" cy="2152650"/>
                <wp:effectExtent l="0" t="0" r="0" b="0"/>
                <wp:wrapNone/>
                <wp:docPr id="16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  <w:id w:val="228783080"/>
                              <w:placeholder>
                                <w:docPart w:val="9F38587DCE4F49368CED0492B4EFD406"/>
                              </w:placeholder>
                            </w:sdtPr>
                            <w:sdtEndPr/>
                            <w:sdtContent>
                              <w:p w:rsidR="002C785C" w:rsidRDefault="002C785C" w:rsidP="003F6EDC">
                                <w:pPr>
                                  <w:pStyle w:val="Ttulodelboletn"/>
                                  <w:jc w:val="center"/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</w:rPr>
                                </w:pPr>
                                <w:r w:rsidRPr="00006957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Informe de evaluación sobre el cumplimiento de las </w:t>
                                </w:r>
                                <w:r w:rsidRPr="00C604E5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>obligaciones</w:t>
                                </w:r>
                                <w:r w:rsidRPr="00006957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 de Publicidad Activa </w:t>
                                </w:r>
                                <w:r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>por parte de</w:t>
                                </w:r>
                              </w:p>
                            </w:sdtContent>
                          </w:sdt>
                          <w:p w:rsidR="002C785C" w:rsidRPr="00006957" w:rsidRDefault="002C785C" w:rsidP="003F6EDC">
                            <w:pPr>
                              <w:pStyle w:val="Ttulodelboletn"/>
                              <w:jc w:val="center"/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  <w:t>Accem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27.75pt;margin-top:-33.75pt;width:509pt;height:16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3yuQIAAMMFAAAOAAAAZHJzL2Uyb0RvYy54bWysVNtu3CAQfa/Uf0C8O76EddZWvFGyXleV&#10;0ouU9gNYg9eoNrjAxptW/fcOeG9JXqq2frCAGc7MmTnM9c2u79Aj10YoWeD4IsKIy1oxITcF/vql&#10;CuYYGUslo52SvMBP3OCbxds31+OQ80S1qmNcIwCRJh+HArfWDnkYmrrlPTUXauASjI3SPbWw1ZuQ&#10;aToCet+FSRSl4ag0G7SquTFwWk5GvPD4TcNr+6lpDLeoKzDkZv1f+//a/cPFNc03mg6tqPdp0L/I&#10;oqdCQtAjVEktRVstXkH1otbKqMZe1KoPVdOImnsOwCaOXrB5aOnAPRcojhmOZTL/D7b++PhZI8Gg&#10;dylGkvbQo+WWMq0Q48jynVUoJq5M42By8H4YwN/u7tQOrnjKZrhX9TeDpFq2VG74rdZqbDllkGbs&#10;boZnVycc40DW4wfFIBzdWuWBdo3uXQ2hKgjQoV1PxxZBIqiGw5Sk5DICUw22JJ4l6cw3MaT54fqg&#10;jX3HVY/cosAaNODh6eO9sS4dmh9cXDSpKtF1XgedfHYAjtMJBIerzubS8G39mUXZar6ak4Ak6Sog&#10;UVkGt9WSBGkVX83Ky3K5LONfLm5M8lYwxqULc5BYTP6shXuxT+I4isyoTjAH51IyerNedho9UpB4&#10;5T9fdLCc3MLnafgiAJcXlOKERHdJFlTp/CogFZkF2VU0D6I4u8vSiGSkrJ5TuheS/zslNBY4myWz&#10;SU2npF9wi/z3mhvNe2FhiHSiL/D86ERzp8GVZL61lopuWp+VwqV/KgW0+9Bor1gn0kmudrfeAYqT&#10;8VqxJ9CuVqAsUCFMPli0Sv/AaIQpUmDzfUs1x6h7L0H/WUyIGzvnG32+WZ9vqKwBqsAWo2m5tNOo&#10;2g5abFqINL04qW7hzTTCq/mU1f6lwaTwpPZTzY2i8733Os3exW8AAAD//wMAUEsDBBQABgAIAAAA&#10;IQBEo3mN3QAAAAsBAAAPAAAAZHJzL2Rvd25yZXYueG1sTI/LTsMwEEX3SPyDNZXYtU6LXFchkwoV&#10;8QEUJLZO7CZR7XEUOw/69bgr2N3RHN05UxwXZ9lkhtB5QthuMmCGaq87ahC+Pt/XB2AhKtLKejII&#10;PybAsXx8KFSu/UwfZjrHhqUSCrlCaGPsc85D3Rqnwsb3htLu4genYhqHhutBzancWb7Lsj13qqN0&#10;oVW9ObWmvp5Hh1DfxrfDqaum+Sa/ZbW0VlzIIj6tltcXYNEs8Q+Gu35ShzI5VX4kHZhFEEIkEmG9&#10;lyncgUw+p1Qh7ORWAC8L/v+H8hcAAP//AwBQSwECLQAUAAYACAAAACEAtoM4kv4AAADhAQAAEwAA&#10;AAAAAAAAAAAAAAAAAAAAW0NvbnRlbnRfVHlwZXNdLnhtbFBLAQItABQABgAIAAAAIQA4/SH/1gAA&#10;AJQBAAALAAAAAAAAAAAAAAAAAC8BAABfcmVscy8ucmVsc1BLAQItABQABgAIAAAAIQBUNd3yuQIA&#10;AMMFAAAOAAAAAAAAAAAAAAAAAC4CAABkcnMvZTJvRG9jLnhtbFBLAQItABQABgAIAAAAIQBEo3mN&#10;3QAAAAsBAAAPAAAAAAAAAAAAAAAAABMFAABkcnMvZG93bnJldi54bWxQSwUGAAAAAAQABADzAAAA&#10;HQYAAAAA&#10;" filled="f" stroked="f">
                <v:textbox inset=",7.2pt,,7.2pt">
                  <w:txbxContent>
                    <w:sdt>
                      <w:sdtPr>
                        <w:rPr>
                          <w:rFonts w:ascii="Century Gothic" w:hAnsi="Century Gothic"/>
                          <w:sz w:val="50"/>
                          <w:szCs w:val="50"/>
                        </w:rPr>
                        <w:id w:val="228783080"/>
                        <w:placeholder>
                          <w:docPart w:val="9F38587DCE4F49368CED0492B4EFD406"/>
                        </w:placeholder>
                      </w:sdtPr>
                      <w:sdtEndPr/>
                      <w:sdtContent>
                        <w:p w:rsidR="002C785C" w:rsidRDefault="002C785C" w:rsidP="003F6EDC">
                          <w:pPr>
                            <w:pStyle w:val="Ttulodelboletn"/>
                            <w:jc w:val="center"/>
                            <w:rPr>
                              <w:rFonts w:ascii="Century Gothic" w:hAnsi="Century Gothic"/>
                              <w:sz w:val="50"/>
                              <w:szCs w:val="50"/>
                            </w:rPr>
                          </w:pPr>
                          <w:r w:rsidRPr="00006957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Informe de evaluación sobre el cumplimiento de las </w:t>
                          </w:r>
                          <w:r w:rsidRPr="00C604E5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>obligaciones</w:t>
                          </w:r>
                          <w:r w:rsidRPr="00006957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 de Publicidad Activa </w:t>
                          </w:r>
                          <w:r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>por parte de</w:t>
                          </w:r>
                        </w:p>
                      </w:sdtContent>
                    </w:sdt>
                    <w:p w:rsidR="002C785C" w:rsidRPr="00006957" w:rsidRDefault="002C785C" w:rsidP="003F6EDC">
                      <w:pPr>
                        <w:pStyle w:val="Ttulodelboletn"/>
                        <w:jc w:val="center"/>
                        <w:rPr>
                          <w:rFonts w:ascii="Century Gothic" w:hAnsi="Century Gothic"/>
                          <w:sz w:val="50"/>
                          <w:szCs w:val="50"/>
                        </w:rPr>
                      </w:pPr>
                      <w:r>
                        <w:rPr>
                          <w:rFonts w:ascii="Century Gothic" w:hAnsi="Century Gothic"/>
                          <w:sz w:val="50"/>
                          <w:szCs w:val="50"/>
                        </w:rPr>
                        <w:t>Accem</w:t>
                      </w:r>
                    </w:p>
                  </w:txbxContent>
                </v:textbox>
              </v:shape>
            </w:pict>
          </mc:Fallback>
        </mc:AlternateContent>
      </w:r>
      <w:r w:rsidR="00006957" w:rsidRPr="0083144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516010" wp14:editId="21DF1923">
                <wp:simplePos x="0" y="0"/>
                <wp:positionH relativeFrom="page">
                  <wp:posOffset>-180340</wp:posOffset>
                </wp:positionH>
                <wp:positionV relativeFrom="page">
                  <wp:posOffset>-116840</wp:posOffset>
                </wp:positionV>
                <wp:extent cx="8001000" cy="2997835"/>
                <wp:effectExtent l="0" t="0" r="0" b="0"/>
                <wp:wrapNone/>
                <wp:docPr id="14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997835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2C785C" w:rsidRDefault="002C785C" w:rsidP="00006957">
                            <w:pPr>
                              <w:pStyle w:val="Ttulo2"/>
                              <w:tabs>
                                <w:tab w:val="left" w:pos="142"/>
                              </w:tabs>
                              <w:ind w:left="567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F6E2067" wp14:editId="4EDDF7B8">
                                  <wp:extent cx="1148316" cy="658342"/>
                                  <wp:effectExtent l="0" t="0" r="0" b="8890"/>
                                  <wp:docPr id="39" name="Imagen 39" descr="C:\Users\anam.ruiz\Pictures\PEQUEÑO CTBG 1 B texto AA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nam.ruiz\Pictures\PEQUEÑO CTBG 1 B texto AA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716" cy="658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" o:spid="_x0000_s1027" style="position:absolute;margin-left:-14.2pt;margin-top:-9.2pt;width:630pt;height:236.0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+EPEQIAAAoEAAAOAAAAZHJzL2Uyb0RvYy54bWysU1GO0zAQ/UfiDpb/adLSLW3UdLXqahHS&#10;AisWDuA6TmLheMzYbbLchrPsxRg7bSnwh/ixPPb4zZs3z+vroTPsoNBrsCWfTnLOlJVQaduU/Mvn&#10;u1dLznwQthIGrCr5k/L8evPyxbp3hZpBC6ZSyAjE+qJ3JW9DcEWWedmqTvgJOGXpsgbsRKAQm6xC&#10;0RN6Z7JZni+yHrByCFJ5T6e34yXfJPy6VjJ8rGuvAjMlJ24hrZjWXVyzzVoUDQrXanmkIf6BRSe0&#10;paJnqFsRBNuj/guq0xLBQx0mEroM6lpLlXqgbqb5H908tsKp1AuJ491ZJv//YOWHwwMyXdHs5pxZ&#10;0dGMPpFqzz9sszfAFlGh3vmCEh/dA8YevbsH+dUzC9tW2EbdIELfKlERr2nMz357EANPT9mufw8V&#10;4Yt9gCTWUGMXAUkGNqSZPJ1noobAJB0uc9Ilp9FJuputVm+Wr69SDVGcnjv04a2CjsVNyZHoJ3hx&#10;uPch0hHFKSXRB6OrO21MCrDZbQ2ygyCDXOXLxWJ7RPeXacbGZAvx2Yg4nqhksbGMKIjzseKp51G7&#10;MOyGUeOTmjuonkgRhNGQ9IFo0wJ+56wnM5bcf9sLVJyZd5ZUXU3n8+jeywAvg91lIKwkqJIHzsbt&#10;NoyO3zvUTUuVpkkfCzc0iVonjSLjkdVxfmS4JN3xc0RHX8Yp69cX3vwEAAD//wMAUEsDBBQABgAI&#10;AAAAIQBrPl5s4QAAAAwBAAAPAAAAZHJzL2Rvd25yZXYueG1sTI/BToNAEIbvJr7DZky8tQtbRIIs&#10;jTXRxAMHq016HNgViOwsYbctvr3Lyd7+yXz555tiO5uBnfXkeksS4nUETFNjVU+thK/P11UGzHkk&#10;hYMlLeFXO9iWtzcF5spe6EOf975loYRcjhI678ecc9d02qBb21FT2H3byaAP49RyNeEllJuBiyhK&#10;ucGewoUOR/3S6eZnfzISjinWh/dqFLujqg5vSWVFtkukvL+bn5+AeT37fxgW/aAOZXCq7YmUY4OE&#10;lciSgIYQL2EhxCZOgdUSkofNI/Cy4NdPlH8AAAD//wMAUEsBAi0AFAAGAAgAAAAhALaDOJL+AAAA&#10;4QEAABMAAAAAAAAAAAAAAAAAAAAAAFtDb250ZW50X1R5cGVzXS54bWxQSwECLQAUAAYACAAAACEA&#10;OP0h/9YAAACUAQAACwAAAAAAAAAAAAAAAAAvAQAAX3JlbHMvLnJlbHNQSwECLQAUAAYACAAAACEA&#10;5TfhDxECAAAKBAAADgAAAAAAAAAAAAAAAAAuAgAAZHJzL2Uyb0RvYy54bWxQSwECLQAUAAYACAAA&#10;ACEAaz5ebOEAAAAMAQAADwAAAAAAAAAAAAAAAABrBAAAZHJzL2Rvd25yZXYueG1sUEsFBgAAAAAE&#10;AAQA8wAAAHkFAAAAAA==&#10;" fillcolor="#50866c" stroked="f">
                <v:textbox inset=",7.2pt,,7.2pt">
                  <w:txbxContent>
                    <w:p w:rsidR="002C785C" w:rsidRDefault="002C785C" w:rsidP="00006957">
                      <w:pPr>
                        <w:pStyle w:val="Ttulo2"/>
                        <w:tabs>
                          <w:tab w:val="left" w:pos="142"/>
                        </w:tabs>
                        <w:ind w:left="567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F6E2067" wp14:editId="4EDDF7B8">
                            <wp:extent cx="1148316" cy="658342"/>
                            <wp:effectExtent l="0" t="0" r="0" b="8890"/>
                            <wp:docPr id="39" name="Imagen 39" descr="C:\Users\anam.ruiz\Pictures\PEQUEÑO CTBG 1 B texto AA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nam.ruiz\Pictures\PEQUEÑO CTBG 1 B texto AA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716" cy="658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2470D" w:rsidRPr="00831442" w:rsidRDefault="0082470D" w:rsidP="00831442">
      <w:pPr>
        <w:spacing w:before="120" w:after="120" w:line="312" w:lineRule="auto"/>
      </w:pPr>
    </w:p>
    <w:p w:rsidR="0082470D" w:rsidRPr="00831442" w:rsidRDefault="0082470D" w:rsidP="00831442">
      <w:pPr>
        <w:spacing w:before="120" w:after="120" w:line="312" w:lineRule="auto"/>
      </w:pPr>
    </w:p>
    <w:p w:rsidR="0082470D" w:rsidRPr="00831442" w:rsidRDefault="0082470D" w:rsidP="00831442">
      <w:pPr>
        <w:spacing w:before="120" w:after="120" w:line="312" w:lineRule="auto"/>
        <w:rPr>
          <w:b/>
          <w:sz w:val="36"/>
        </w:rPr>
      </w:pPr>
    </w:p>
    <w:p w:rsidR="0082470D" w:rsidRPr="00A0682F" w:rsidRDefault="00751FAA" w:rsidP="00831442">
      <w:pPr>
        <w:spacing w:before="120" w:after="120" w:line="312" w:lineRule="auto"/>
        <w:rPr>
          <w:b/>
          <w:sz w:val="24"/>
        </w:rPr>
      </w:pPr>
      <w:r w:rsidRPr="00A0682F">
        <w:rPr>
          <w:noProof/>
          <w:sz w:val="16"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82E884" wp14:editId="531F0CA2">
                <wp:simplePos x="0" y="0"/>
                <wp:positionH relativeFrom="page">
                  <wp:posOffset>-180975</wp:posOffset>
                </wp:positionH>
                <wp:positionV relativeFrom="page">
                  <wp:posOffset>2638425</wp:posOffset>
                </wp:positionV>
                <wp:extent cx="8001000" cy="245110"/>
                <wp:effectExtent l="0" t="0" r="0" b="2540"/>
                <wp:wrapTight wrapText="bothSides">
                  <wp:wrapPolygon edited="0">
                    <wp:start x="0" y="0"/>
                    <wp:lineTo x="0" y="20145"/>
                    <wp:lineTo x="21549" y="20145"/>
                    <wp:lineTo x="21549" y="0"/>
                    <wp:lineTo x="0" y="0"/>
                  </wp:wrapPolygon>
                </wp:wrapTight>
                <wp:docPr id="12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4511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-14.25pt;margin-top:207.75pt;width:630pt;height:19.3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BCCCQIAAPcDAAAOAAAAZHJzL2Uyb0RvYy54bWysU1GO0zAQ/UfiDpb/aZKqC0vUdLVqtQhp&#10;gRULB5g6TmKReMzYbbrchrNwMcZOWwr8IX4sjz1+896b8fLmMPRir8kbtJUsZrkU2iqsjW0r+fnT&#10;3YtrKXwAW0OPVlfySXt5s3r+bDm6Us+xw77WJBjE+nJ0lexCcGWWedXpAfwMnbZ82SANEDikNqsJ&#10;RkYf+mye5y+zEal2hEp7z6eb6VKuEn7TaBU+NI3XQfSVZG4hrZTWbVyz1RLKlsB1Rh1pwD+wGMBY&#10;LnqG2kAAsSPzF9RgFKHHJswUDhk2jVE6aWA1Rf6HmscOnE5a2Bzvzjb5/wer3u8fSJiaezeXwsLA&#10;PfrIrv34bttdj+JVdGh0vuTER/dAUaN396i+eGFx3YFt9S0Rjp2GmnkVMT/77UEMPD8V2/Ed1owP&#10;u4DJrENDQwRkG8Qh9eTp3BN9CELx4XXOvuTcOsV388VVUaSmZVCeXjvy4Y3GQcRNJYnZJ3TY3/sQ&#10;2UB5SknssTf1nen7FFC7Xfck9sDzsb7abDbzJIBFXqb1NiZbjM8mxOlEpwmbykDJlI8VT5In67ZY&#10;P7F8wmn6+LfwpkP6JsXIk1dJ/3UHpKXo31q28HWxWMRRvQzoMtheBmAVQ1UySDFt12Ea750j03Zc&#10;qUhuWLxl2xuTHIn8JlbHZvF0JaOOPyGO72Wcsn7919VPAAAA//8DAFBLAwQUAAYACAAAACEAVgwH&#10;MeAAAAAMAQAADwAAAGRycy9kb3ducmV2LnhtbEyPzU7DMBCE70i8g7VIXFDrJG2gCnGqqhLinAAS&#10;3Jx4SSz8E8Vuk7492xPcZndGs9+W+8UadsYpaO8EpOsEGLrOK+16Ae9vL6sdsBClU9J4hwIuGGBf&#10;3d6UslB+djWem9gzKnGhkAKGGMeC89ANaGVY+xEded9+sjLSOPVcTXKmcmt4liSP3Ert6MIgRzwO&#10;2P00Jyvga9MeF3P4eG2Wen7Inj4vtc61EPd3y+EZWMQl/oXhik/oUBFT609OBWYErLJdTlEB2zQn&#10;cU1km5RUS6t8mwKvSv7/ieoXAAD//wMAUEsBAi0AFAAGAAgAAAAhALaDOJL+AAAA4QEAABMAAAAA&#10;AAAAAAAAAAAAAAAAAFtDb250ZW50X1R5cGVzXS54bWxQSwECLQAUAAYACAAAACEAOP0h/9YAAACU&#10;AQAACwAAAAAAAAAAAAAAAAAvAQAAX3JlbHMvLnJlbHNQSwECLQAUAAYACAAAACEAHvAQggkCAAD3&#10;AwAADgAAAAAAAAAAAAAAAAAuAgAAZHJzL2Uyb0RvYy54bWxQSwECLQAUAAYACAAAACEAVgwHMeAA&#10;AAAMAQAADwAAAAAAAAAAAAAAAABjBAAAZHJzL2Rvd25yZXYueG1sUEsFBgAAAAAEAAQA8wAAAHAF&#10;AAAAAA=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</w:p>
    <w:p w:rsidR="00415DBD" w:rsidRPr="00831442" w:rsidRDefault="00415DBD" w:rsidP="00831442">
      <w:pPr>
        <w:spacing w:before="120" w:after="120" w:line="312" w:lineRule="auto"/>
        <w:ind w:right="-2"/>
        <w:jc w:val="both"/>
        <w:rPr>
          <w:rFonts w:cs="Arial"/>
          <w:szCs w:val="22"/>
        </w:rPr>
        <w:sectPr w:rsidR="00415DBD" w:rsidRPr="00831442" w:rsidSect="00A0682F">
          <w:pgSz w:w="11906" w:h="16838" w:code="9"/>
          <w:pgMar w:top="1701" w:right="630" w:bottom="1134" w:left="720" w:header="720" w:footer="720" w:gutter="0"/>
          <w:cols w:space="720"/>
          <w:docGrid w:linePitch="326"/>
        </w:sectPr>
      </w:pPr>
    </w:p>
    <w:p w:rsidR="00415DBD" w:rsidRPr="00831442" w:rsidRDefault="00415DBD" w:rsidP="00831442">
      <w:pPr>
        <w:pStyle w:val="Ttulo2"/>
        <w:spacing w:before="120" w:after="120" w:line="312" w:lineRule="auto"/>
        <w:rPr>
          <w:lang w:bidi="es-ES"/>
        </w:rPr>
      </w:pPr>
      <w:bookmarkStart w:id="0" w:name="_GoBack"/>
      <w:bookmarkEnd w:id="0"/>
      <w:r w:rsidRPr="00831442">
        <w:rPr>
          <w:lang w:bidi="es-ES"/>
        </w:rPr>
        <w:lastRenderedPageBreak/>
        <w:t>Marco de la evaluación.</w:t>
      </w:r>
    </w:p>
    <w:p w:rsidR="00415DBD" w:rsidRPr="00831442" w:rsidRDefault="00415DBD" w:rsidP="00831442">
      <w:pPr>
        <w:spacing w:before="120" w:after="120" w:line="312" w:lineRule="auto"/>
        <w:ind w:right="-2"/>
        <w:jc w:val="both"/>
        <w:rPr>
          <w:rFonts w:cs="Arial"/>
          <w:szCs w:val="22"/>
        </w:rPr>
      </w:pPr>
    </w:p>
    <w:p w:rsidR="00415DBD" w:rsidRPr="00831442" w:rsidRDefault="00415DBD" w:rsidP="00831442">
      <w:pPr>
        <w:spacing w:before="120" w:after="120" w:line="312" w:lineRule="auto"/>
        <w:ind w:right="-2"/>
        <w:jc w:val="both"/>
        <w:rPr>
          <w:rFonts w:cs="Arial"/>
          <w:szCs w:val="22"/>
        </w:rPr>
      </w:pPr>
      <w:r w:rsidRPr="00831442">
        <w:rPr>
          <w:rFonts w:cs="Arial"/>
          <w:szCs w:val="22"/>
        </w:rPr>
        <w:t xml:space="preserve">La </w:t>
      </w:r>
      <w:r w:rsidRPr="00831442">
        <w:rPr>
          <w:rFonts w:cs="Arial"/>
          <w:color w:val="000000"/>
          <w:szCs w:val="22"/>
        </w:rPr>
        <w:t xml:space="preserve">Ley 19/2013, de 9 de diciembre, de transparencia, acceso a la información pública y buen gobierno (LTAIBG), en sus </w:t>
      </w:r>
      <w:r w:rsidRPr="00831442">
        <w:rPr>
          <w:rFonts w:cs="Arial"/>
          <w:szCs w:val="22"/>
        </w:rPr>
        <w:t>2 y 3</w:t>
      </w:r>
      <w:r w:rsidR="00324386" w:rsidRPr="00831442">
        <w:rPr>
          <w:rFonts w:cs="Arial"/>
        </w:rPr>
        <w:t xml:space="preserve"> delimita su ámbito subjetivo de aplicación</w:t>
      </w:r>
      <w:r w:rsidRPr="00831442">
        <w:rPr>
          <w:rFonts w:cs="Arial"/>
          <w:szCs w:val="22"/>
        </w:rPr>
        <w:t xml:space="preserve">. Es en este último precepto en su letra b) en el que expresamente sujeta a la aplicación de las disposiciones de su capítulo II, relativas a la publicidad activa, a </w:t>
      </w:r>
      <w:r w:rsidRPr="00831442">
        <w:rPr>
          <w:rFonts w:cs="Arial"/>
          <w:i/>
          <w:szCs w:val="22"/>
        </w:rPr>
        <w:t>las entidades privadas</w:t>
      </w:r>
      <w:r w:rsidRPr="00831442">
        <w:rPr>
          <w:rFonts w:cs="Arial"/>
          <w:szCs w:val="22"/>
        </w:rPr>
        <w:t xml:space="preserve"> </w:t>
      </w:r>
      <w:r w:rsidRPr="00831442">
        <w:rPr>
          <w:rFonts w:cs="Arial"/>
          <w:i/>
          <w:szCs w:val="22"/>
        </w:rPr>
        <w:t xml:space="preserve">que perciban durante el período de un año ayudas o subvenciones públicas en una </w:t>
      </w:r>
      <w:r w:rsidRPr="00831442">
        <w:rPr>
          <w:rFonts w:cs="Arial"/>
          <w:b/>
          <w:i/>
          <w:szCs w:val="22"/>
        </w:rPr>
        <w:t>cuantía superior a 100.000 euros</w:t>
      </w:r>
      <w:r w:rsidRPr="00831442">
        <w:rPr>
          <w:rFonts w:cs="Arial"/>
          <w:i/>
          <w:szCs w:val="22"/>
        </w:rPr>
        <w:t xml:space="preserve"> </w:t>
      </w:r>
      <w:r w:rsidRPr="00831442">
        <w:rPr>
          <w:rFonts w:cs="Arial"/>
          <w:b/>
          <w:i/>
          <w:szCs w:val="22"/>
        </w:rPr>
        <w:t>o cuando al menos el 40</w:t>
      </w:r>
      <w:r w:rsidRPr="00831442">
        <w:rPr>
          <w:rFonts w:ascii="Arial" w:hAnsi="Arial" w:cs="Arial"/>
          <w:b/>
          <w:i/>
          <w:szCs w:val="22"/>
        </w:rPr>
        <w:t> </w:t>
      </w:r>
      <w:r w:rsidRPr="00831442">
        <w:rPr>
          <w:rFonts w:cs="Arial"/>
          <w:b/>
          <w:i/>
          <w:szCs w:val="22"/>
        </w:rPr>
        <w:t>% del total de sus ingresos anuales tengan car</w:t>
      </w:r>
      <w:r w:rsidRPr="00831442">
        <w:rPr>
          <w:rFonts w:cs="Century Gothic"/>
          <w:b/>
          <w:i/>
          <w:szCs w:val="22"/>
        </w:rPr>
        <w:t>á</w:t>
      </w:r>
      <w:r w:rsidRPr="00831442">
        <w:rPr>
          <w:rFonts w:cs="Arial"/>
          <w:b/>
          <w:i/>
          <w:szCs w:val="22"/>
        </w:rPr>
        <w:t>cter de ayuda o subvenci</w:t>
      </w:r>
      <w:r w:rsidRPr="00831442">
        <w:rPr>
          <w:rFonts w:cs="Century Gothic"/>
          <w:b/>
          <w:i/>
          <w:szCs w:val="22"/>
        </w:rPr>
        <w:t>ó</w:t>
      </w:r>
      <w:r w:rsidRPr="00831442">
        <w:rPr>
          <w:rFonts w:cs="Arial"/>
          <w:b/>
          <w:i/>
          <w:szCs w:val="22"/>
        </w:rPr>
        <w:t>n p</w:t>
      </w:r>
      <w:r w:rsidRPr="00831442">
        <w:rPr>
          <w:rFonts w:cs="Century Gothic"/>
          <w:b/>
          <w:i/>
          <w:szCs w:val="22"/>
        </w:rPr>
        <w:t>ú</w:t>
      </w:r>
      <w:r w:rsidRPr="00831442">
        <w:rPr>
          <w:rFonts w:cs="Arial"/>
          <w:b/>
          <w:i/>
          <w:szCs w:val="22"/>
        </w:rPr>
        <w:t>blica, siempre que alcancen como m</w:t>
      </w:r>
      <w:r w:rsidRPr="00831442">
        <w:rPr>
          <w:rFonts w:cs="Century Gothic"/>
          <w:b/>
          <w:i/>
          <w:szCs w:val="22"/>
        </w:rPr>
        <w:t>í</w:t>
      </w:r>
      <w:r w:rsidRPr="00831442">
        <w:rPr>
          <w:rFonts w:cs="Arial"/>
          <w:b/>
          <w:i/>
          <w:szCs w:val="22"/>
        </w:rPr>
        <w:t>nimo la cantidad de 5.000 euros</w:t>
      </w:r>
      <w:r w:rsidRPr="00831442">
        <w:rPr>
          <w:rFonts w:cs="Arial"/>
          <w:i/>
          <w:szCs w:val="22"/>
        </w:rPr>
        <w:t>.</w:t>
      </w:r>
    </w:p>
    <w:p w:rsidR="00415DBD" w:rsidRPr="00831442" w:rsidRDefault="00415DBD" w:rsidP="00831442">
      <w:pPr>
        <w:spacing w:before="120" w:after="120" w:line="312" w:lineRule="auto"/>
        <w:jc w:val="both"/>
        <w:rPr>
          <w:rFonts w:cs="Arial"/>
          <w:bCs/>
          <w:szCs w:val="22"/>
        </w:rPr>
      </w:pPr>
      <w:r w:rsidRPr="00831442">
        <w:rPr>
          <w:rFonts w:cs="Arial"/>
          <w:szCs w:val="22"/>
        </w:rPr>
        <w:t xml:space="preserve">Estas entidades privadas a las que se refiere el mencionado artículo 3 b) de la </w:t>
      </w:r>
      <w:r w:rsidRPr="00831442">
        <w:rPr>
          <w:rFonts w:cs="Arial"/>
          <w:bCs/>
          <w:szCs w:val="22"/>
        </w:rPr>
        <w:t>Ley 19/2013, de 9 de diciembre, están obligadas en relación con lo dispuesto en el Capítulo II del Título I de la Ley, es decir, las obligaciones de publicidad activa recogidas en sus artículos 6 y 8, aunque no en su totalidad:</w:t>
      </w:r>
    </w:p>
    <w:p w:rsidR="00415DBD" w:rsidRPr="00831442" w:rsidRDefault="00415DBD" w:rsidP="00831442">
      <w:pPr>
        <w:pStyle w:val="Prrafodelista"/>
        <w:numPr>
          <w:ilvl w:val="0"/>
          <w:numId w:val="9"/>
        </w:numPr>
        <w:spacing w:before="120" w:after="120" w:line="312" w:lineRule="auto"/>
        <w:ind w:left="0" w:firstLine="0"/>
        <w:contextualSpacing w:val="0"/>
        <w:jc w:val="both"/>
        <w:rPr>
          <w:rFonts w:cs="Arial"/>
          <w:bCs/>
          <w:szCs w:val="22"/>
        </w:rPr>
      </w:pPr>
      <w:r w:rsidRPr="00831442">
        <w:rPr>
          <w:rFonts w:cs="Arial"/>
          <w:bCs/>
          <w:szCs w:val="22"/>
        </w:rPr>
        <w:t xml:space="preserve">En cuanto a lo establecido en el artículo 6, estas entidades vienen obligadas a publicar la siguiente </w:t>
      </w:r>
      <w:r w:rsidRPr="00831442">
        <w:rPr>
          <w:rFonts w:cs="Arial"/>
          <w:b/>
          <w:bCs/>
          <w:szCs w:val="22"/>
        </w:rPr>
        <w:t>información institucional y organizativa</w:t>
      </w:r>
      <w:r w:rsidRPr="00831442">
        <w:rPr>
          <w:rFonts w:cs="Arial"/>
          <w:bCs/>
          <w:szCs w:val="22"/>
        </w:rPr>
        <w:t xml:space="preserve"> (con exclusión de la información relativa a planificación):</w:t>
      </w:r>
    </w:p>
    <w:p w:rsidR="00415DBD" w:rsidRPr="00831442" w:rsidRDefault="00415DBD" w:rsidP="00831442">
      <w:pPr>
        <w:pStyle w:val="Prrafodelista"/>
        <w:numPr>
          <w:ilvl w:val="0"/>
          <w:numId w:val="10"/>
        </w:numPr>
        <w:spacing w:before="120" w:after="120" w:line="312" w:lineRule="auto"/>
        <w:contextualSpacing w:val="0"/>
        <w:jc w:val="both"/>
        <w:rPr>
          <w:rFonts w:cs="Arial"/>
          <w:bCs/>
          <w:szCs w:val="22"/>
        </w:rPr>
      </w:pPr>
      <w:r w:rsidRPr="00831442">
        <w:rPr>
          <w:rFonts w:cs="Arial"/>
          <w:bCs/>
          <w:szCs w:val="22"/>
        </w:rPr>
        <w:lastRenderedPageBreak/>
        <w:t>Funciones que desarrollan</w:t>
      </w:r>
    </w:p>
    <w:p w:rsidR="00415DBD" w:rsidRPr="00831442" w:rsidRDefault="00415DBD" w:rsidP="00831442">
      <w:pPr>
        <w:pStyle w:val="Prrafodelista"/>
        <w:numPr>
          <w:ilvl w:val="0"/>
          <w:numId w:val="10"/>
        </w:numPr>
        <w:spacing w:before="120" w:after="120" w:line="312" w:lineRule="auto"/>
        <w:contextualSpacing w:val="0"/>
        <w:jc w:val="both"/>
        <w:rPr>
          <w:rFonts w:cs="Arial"/>
          <w:bCs/>
          <w:szCs w:val="22"/>
        </w:rPr>
      </w:pPr>
      <w:r w:rsidRPr="00831442">
        <w:rPr>
          <w:rFonts w:cs="Arial"/>
          <w:bCs/>
          <w:szCs w:val="22"/>
        </w:rPr>
        <w:t xml:space="preserve">Normativa que les sea de aplicación </w:t>
      </w:r>
    </w:p>
    <w:p w:rsidR="00415DBD" w:rsidRPr="00831442" w:rsidRDefault="00415DBD" w:rsidP="00831442">
      <w:pPr>
        <w:pStyle w:val="Prrafodelista"/>
        <w:numPr>
          <w:ilvl w:val="0"/>
          <w:numId w:val="10"/>
        </w:numPr>
        <w:spacing w:before="120" w:after="120" w:line="312" w:lineRule="auto"/>
        <w:contextualSpacing w:val="0"/>
        <w:jc w:val="both"/>
        <w:rPr>
          <w:rFonts w:cs="Arial"/>
          <w:bCs/>
          <w:szCs w:val="22"/>
        </w:rPr>
      </w:pPr>
      <w:r w:rsidRPr="00831442">
        <w:rPr>
          <w:rFonts w:cs="Arial"/>
          <w:bCs/>
          <w:szCs w:val="22"/>
        </w:rPr>
        <w:t>Estructura organizativa</w:t>
      </w:r>
    </w:p>
    <w:p w:rsidR="00415DBD" w:rsidRPr="00831442" w:rsidRDefault="00415DBD" w:rsidP="00831442">
      <w:pPr>
        <w:pStyle w:val="Prrafodelista"/>
        <w:numPr>
          <w:ilvl w:val="0"/>
          <w:numId w:val="10"/>
        </w:numPr>
        <w:spacing w:before="120" w:after="120" w:line="312" w:lineRule="auto"/>
        <w:contextualSpacing w:val="0"/>
        <w:jc w:val="both"/>
        <w:rPr>
          <w:rFonts w:cs="Arial"/>
          <w:bCs/>
          <w:szCs w:val="22"/>
        </w:rPr>
      </w:pPr>
      <w:r w:rsidRPr="00831442">
        <w:rPr>
          <w:rFonts w:cs="Arial"/>
          <w:bCs/>
          <w:szCs w:val="22"/>
        </w:rPr>
        <w:t xml:space="preserve">En relación con la anterior obligación, se debe incluir un organigrama actualizado que identifique a los responsables de los diferentes órganos y su perfil y trayectoria profesional. </w:t>
      </w:r>
    </w:p>
    <w:p w:rsidR="00415DBD" w:rsidRPr="00831442" w:rsidRDefault="00415DBD" w:rsidP="00831442">
      <w:pPr>
        <w:spacing w:before="120" w:after="120" w:line="312" w:lineRule="auto"/>
        <w:jc w:val="both"/>
        <w:rPr>
          <w:rFonts w:cs="Arial"/>
          <w:bCs/>
          <w:szCs w:val="22"/>
        </w:rPr>
      </w:pPr>
      <w:r w:rsidRPr="00831442">
        <w:rPr>
          <w:rFonts w:cs="Arial"/>
          <w:bCs/>
          <w:szCs w:val="22"/>
        </w:rPr>
        <w:t xml:space="preserve">2. Por lo que respecta al artículo 8, vienen obligadas a publicar la siguiente </w:t>
      </w:r>
      <w:r w:rsidRPr="00831442">
        <w:rPr>
          <w:rFonts w:cs="Arial"/>
          <w:b/>
          <w:bCs/>
          <w:szCs w:val="22"/>
        </w:rPr>
        <w:t>información económica y presupuestaria</w:t>
      </w:r>
      <w:r w:rsidRPr="00831442">
        <w:rPr>
          <w:rFonts w:cs="Arial"/>
          <w:bCs/>
          <w:szCs w:val="22"/>
        </w:rPr>
        <w:t xml:space="preserve"> (con exclusión de la información estadística): </w:t>
      </w:r>
    </w:p>
    <w:p w:rsidR="00415DBD" w:rsidRPr="00831442" w:rsidRDefault="00415DBD" w:rsidP="00831442">
      <w:pPr>
        <w:pStyle w:val="Prrafodelista"/>
        <w:numPr>
          <w:ilvl w:val="0"/>
          <w:numId w:val="8"/>
        </w:numPr>
        <w:spacing w:before="120" w:after="120" w:line="312" w:lineRule="auto"/>
        <w:contextualSpacing w:val="0"/>
        <w:jc w:val="both"/>
        <w:rPr>
          <w:rFonts w:cs="Arial"/>
          <w:bCs/>
          <w:szCs w:val="22"/>
        </w:rPr>
      </w:pPr>
      <w:r w:rsidRPr="00831442">
        <w:rPr>
          <w:rFonts w:cs="Arial"/>
          <w:bCs/>
          <w:szCs w:val="22"/>
        </w:rPr>
        <w:t xml:space="preserve">Todos los contratos celebrados con una Administración Pública, incluidos los contratos menores, con indicación del objeto, duración, importe de licitación y </w:t>
      </w:r>
      <w:r w:rsidR="00536832" w:rsidRPr="00831442">
        <w:rPr>
          <w:rFonts w:cs="Arial"/>
          <w:bCs/>
          <w:szCs w:val="22"/>
        </w:rPr>
        <w:t xml:space="preserve">de </w:t>
      </w:r>
      <w:r w:rsidRPr="00831442">
        <w:rPr>
          <w:rFonts w:cs="Arial"/>
          <w:bCs/>
          <w:szCs w:val="22"/>
        </w:rPr>
        <w:t xml:space="preserve">adjudicación. </w:t>
      </w:r>
    </w:p>
    <w:p w:rsidR="00415DBD" w:rsidRPr="00831442" w:rsidRDefault="00415DBD" w:rsidP="00831442">
      <w:pPr>
        <w:pStyle w:val="Prrafodelista"/>
        <w:numPr>
          <w:ilvl w:val="0"/>
          <w:numId w:val="8"/>
        </w:numPr>
        <w:spacing w:before="120" w:after="120" w:line="312" w:lineRule="auto"/>
        <w:contextualSpacing w:val="0"/>
        <w:jc w:val="both"/>
        <w:rPr>
          <w:rFonts w:cs="Arial"/>
          <w:bCs/>
          <w:szCs w:val="22"/>
        </w:rPr>
      </w:pPr>
      <w:r w:rsidRPr="00831442">
        <w:rPr>
          <w:rFonts w:cs="Arial"/>
          <w:bCs/>
          <w:szCs w:val="22"/>
        </w:rPr>
        <w:t>La relación de convenios suscritos con una Administración Pública con mención de las partes firmantes, su objeto, plazo de duración y en su caso, las obligaciones económicas convenidas.</w:t>
      </w:r>
    </w:p>
    <w:p w:rsidR="00415DBD" w:rsidRPr="00831442" w:rsidRDefault="00415DBD" w:rsidP="00831442">
      <w:pPr>
        <w:pStyle w:val="Prrafodelista"/>
        <w:numPr>
          <w:ilvl w:val="0"/>
          <w:numId w:val="8"/>
        </w:numPr>
        <w:spacing w:before="120" w:after="120" w:line="312" w:lineRule="auto"/>
        <w:contextualSpacing w:val="0"/>
        <w:jc w:val="both"/>
        <w:rPr>
          <w:rFonts w:cs="Arial"/>
          <w:bCs/>
          <w:szCs w:val="22"/>
        </w:rPr>
      </w:pPr>
      <w:r w:rsidRPr="00831442">
        <w:rPr>
          <w:rFonts w:cs="Arial"/>
          <w:bCs/>
          <w:szCs w:val="22"/>
        </w:rPr>
        <w:t>Las subvenciones y ayudas públicas recibidas con indicación de su importe, objetivo o finalidad y Administración Pública concedente.</w:t>
      </w:r>
    </w:p>
    <w:p w:rsidR="00415DBD" w:rsidRPr="00831442" w:rsidRDefault="00415DBD" w:rsidP="00831442">
      <w:pPr>
        <w:pStyle w:val="parrafo"/>
        <w:numPr>
          <w:ilvl w:val="0"/>
          <w:numId w:val="8"/>
        </w:numPr>
        <w:spacing w:before="120" w:beforeAutospacing="0" w:after="120" w:afterAutospacing="0" w:line="312" w:lineRule="auto"/>
        <w:jc w:val="both"/>
        <w:rPr>
          <w:rFonts w:ascii="Century Gothic" w:eastAsiaTheme="minorEastAsia" w:hAnsi="Century Gothic" w:cs="Arial"/>
          <w:bCs/>
          <w:sz w:val="22"/>
          <w:szCs w:val="22"/>
        </w:rPr>
      </w:pPr>
      <w:r w:rsidRPr="00831442">
        <w:rPr>
          <w:rFonts w:ascii="Century Gothic" w:eastAsiaTheme="minorEastAsia" w:hAnsi="Century Gothic" w:cs="Arial"/>
          <w:bCs/>
          <w:sz w:val="22"/>
          <w:szCs w:val="22"/>
        </w:rPr>
        <w:lastRenderedPageBreak/>
        <w:t xml:space="preserve">Los presupuestos, con descripción de las principales partidas e información actualizada y comprensible sobre su estado de ejecución </w:t>
      </w:r>
    </w:p>
    <w:p w:rsidR="00415DBD" w:rsidRPr="00831442" w:rsidRDefault="00C4050E" w:rsidP="00831442">
      <w:pPr>
        <w:pStyle w:val="parrafo"/>
        <w:numPr>
          <w:ilvl w:val="0"/>
          <w:numId w:val="8"/>
        </w:numPr>
        <w:spacing w:before="120" w:beforeAutospacing="0" w:after="120" w:afterAutospacing="0" w:line="312" w:lineRule="auto"/>
        <w:jc w:val="both"/>
        <w:rPr>
          <w:rFonts w:ascii="Century Gothic" w:eastAsiaTheme="minorEastAsia" w:hAnsi="Century Gothic" w:cs="Arial"/>
          <w:bCs/>
          <w:sz w:val="22"/>
          <w:szCs w:val="22"/>
        </w:rPr>
      </w:pPr>
      <w:r w:rsidRPr="00831442">
        <w:rPr>
          <w:rFonts w:ascii="Century Gothic" w:eastAsia="Arial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061B2E" wp14:editId="784D7EB6">
                <wp:simplePos x="0" y="0"/>
                <wp:positionH relativeFrom="page">
                  <wp:posOffset>-6350</wp:posOffset>
                </wp:positionH>
                <wp:positionV relativeFrom="page">
                  <wp:posOffset>987425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41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" o:spid="_x0000_s1026" style="position:absolute;margin-left:-.5pt;margin-top:77.75pt;width:630pt;height:13.7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AZCwIAAPgDAAAOAAAAZHJzL2Uyb0RvYy54bWysU1GO0zAQ/UfiDpb/aZJSYBs1Xa1aLUJa&#10;YMWyB3AdJ7FwPGbsNi234Sx7McZOW7rwh/ixPPb4zXtvxovrfW/YTqHXYCteTHLOlJVQa9tW/PHr&#10;7asrznwQthYGrKr4QXl+vXz5YjG4Uk2hA1MrZARifTm4inchuDLLvOxUL/wEnLJ02QD2IlCIbVaj&#10;GAi9N9k0z99mA2DtEKTynk7X4yVfJvymUTJ8bhqvAjMVJ24hrZjWTVyz5UKULQrXaXmkIf6BRS+0&#10;paJnqLUIgm1R/wXVa4ngoQkTCX0GTaOlShpITZH/oeahE04lLWSOd2eb/P+DlZ9298h0XfFZwZkV&#10;PfXoC7n29NO2WwOsmEeLBudLynxw9xhFencH8ptnFladsK26QYShU6ImYkXMz549iIGnp2wzfISa&#10;CohtgOTWvsE+ApIPbJ+acjg3Re0Dk3R4lZMxOfVO0l3x7vV8nrqWifL02qEP7xX0LG4qjkQ/oYvd&#10;nQ+RjShPKYk9GF3famNSgO1mZZDtBA3I6s16vZ4mASTyMs3YmGwhPhsRxxOVRmwsI0qifKx4kjxa&#10;t4H6QPIRxvGj70KbDvAHZwONXsX9961AxZn5YMnCeTGbxVm9DPAy2FwGwkqCqnjgbNyuwjjfW4e6&#10;7ahSkdywcEO2Nzo5EvmNrI7NovFKRh2/Qpzfyzhl/f6wy18AAAD//wMAUEsDBBQABgAIAAAAIQDw&#10;DeSE4AAAAAsBAAAPAAAAZHJzL2Rvd25yZXYueG1sTI/NTsMwEITvSLyDtUhcUOs0yLQNcaqqEuKc&#10;FCR6c2KTWPgnit3GfXu2J7jtzo5mvyl3yRpyUVPQ3nFYLTMgynVeatdz+Di+LTZAQhROCuOd4nBV&#10;AXbV/V0pCulnV6tLE3uCIS4UgsMQ41hQGrpBWRGWflQOb99+siLiOvVUTmLGcGtonmUv1Art8MMg&#10;RnUYVPfTnC2H03N7SGb/+d6ken7K11/XWjPN+eND2r8CiSrFPzPc8BEdKmRq/dnJQAyHxQqrRNQZ&#10;Y0BuhpxtUWpx2uRboFVJ/3eofgEAAP//AwBQSwECLQAUAAYACAAAACEAtoM4kv4AAADhAQAAEwAA&#10;AAAAAAAAAAAAAAAAAAAAW0NvbnRlbnRfVHlwZXNdLnhtbFBLAQItABQABgAIAAAAIQA4/SH/1gAA&#10;AJQBAAALAAAAAAAAAAAAAAAAAC8BAABfcmVscy8ucmVsc1BLAQItABQABgAIAAAAIQCzfKAZCwIA&#10;APgDAAAOAAAAAAAAAAAAAAAAAC4CAABkcnMvZTJvRG9jLnhtbFBLAQItABQABgAIAAAAIQDwDeSE&#10;4AAAAAsBAAAPAAAAAAAAAAAAAAAAAGUEAABkcnMvZG93bnJldi54bWxQSwUGAAAAAAQABADzAAAA&#10;cgUAAAAA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831442">
        <w:rPr>
          <w:rFonts w:ascii="Century Gothic" w:eastAsia="Arial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030580" wp14:editId="1EF6E33B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37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2C785C" w:rsidRPr="00F31BC3" w:rsidRDefault="002C785C" w:rsidP="00C4050E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5873DCE" wp14:editId="305AB7DE">
                                  <wp:extent cx="1148080" cy="648335"/>
                                  <wp:effectExtent l="0" t="0" r="0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8" o:spid="_x0000_s1028" style="position:absolute;left:0;text-align:left;margin-left:-.5pt;margin-top:0;width:630pt;height:78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UyVEAIAAAoEAAAOAAAAZHJzL2Uyb0RvYy54bWysU1GO0zAQ/UfiDpb/aZKylDZqulp1tQhp&#10;gRULB3AdJ7FwPGbsNlluw1m4GGOnLQX+ED/WjD3z5s2b8fp67A07KPQabMWLWc6ZshJqbduKf/50&#10;92LJmQ/C1sKAVRV/Up5fb54/Ww+uVHPowNQKGYFYXw6u4l0IrswyLzvVCz8Dpyw9NoC9CORim9Uo&#10;BkLvTTbP80U2ANYOQSrv6fZ2euSbhN80SoYPTeNVYKbixC2kE9O5i2e2WYuyReE6LY80xD+w6IW2&#10;VPQMdSuCYHvUf0H1WiJ4aMJMQp9B02ipUg/UTZH/0c1jJ5xKvZA43p1l8v8PVr4/PCDTdcVfvubM&#10;ip5m9JFU+/HdtnsDrFhGiQbnS4p8dA8Ym/TuHuQXzyxsO2FbdYMIQ6dETcSKGJ/9lhAdT6lsN7yD&#10;mgqIfYCk1thgHwFJBzamoTydh6LGwCRdLnMSJqfZSXpbrfIF2bGEKE/ZDn14o6Bn0ag4Ev2ELg73&#10;Pkyhp5DEHoyu77QxycF2tzXIDoIW5FW+XCy2R3R/GWZsDLYQ0ybE6UalFZvKiJIoHyueWp6kC+Nu&#10;TBrPT2LuoH4iQRCmhaQPREYH+I2zgZax4v7rXqDizLy1JOqquLqK23vp4KWzu3SElQRV8cDZZG7D&#10;tPF7h7rtqFKR9LFwQ4NodNIoMp5YHcdHC5dUPn6OuNGXfor69YU3PwEAAP//AwBQSwMEFAAGAAgA&#10;AAAhAEG8XDfeAAAACAEAAA8AAABkcnMvZG93bnJldi54bWxMj0FLw0AQhe+C/2EZwVu7aWhDjdkU&#10;Kyh46MFqocdJdkyC2dmQ3bbx3zs96WV4wxvefK/YTK5XZxpD59nAYp6AIq697bgx8PnxMluDChHZ&#10;Yu+ZDPxQgE15e1Ngbv2F3+m8j42SEA45GmhjHHKtQ92SwzD3A7F4X350GGUdG21HvEi463WaJJl2&#10;2LF8aHGg55bq7/3JGThmWB3edkO6Pdrd4XW58+l6uzTm/m56egQVaYp/x3DFF3QohanyJ7ZB9QZm&#10;C6kSDci8uunqQVQlapUloMtC/y9Q/gIAAP//AwBQSwECLQAUAAYACAAAACEAtoM4kv4AAADhAQAA&#10;EwAAAAAAAAAAAAAAAAAAAAAAW0NvbnRlbnRfVHlwZXNdLnhtbFBLAQItABQABgAIAAAAIQA4/SH/&#10;1gAAAJQBAAALAAAAAAAAAAAAAAAAAC8BAABfcmVscy8ucmVsc1BLAQItABQABgAIAAAAIQBElUyV&#10;EAIAAAoEAAAOAAAAAAAAAAAAAAAAAC4CAABkcnMvZTJvRG9jLnhtbFBLAQItABQABgAIAAAAIQBB&#10;vFw33gAAAAgBAAAPAAAAAAAAAAAAAAAAAGoEAABkcnMvZG93bnJldi54bWxQSwUGAAAAAAQABADz&#10;AAAAdQUAAAAA&#10;" fillcolor="#50866c" stroked="f">
                <v:textbox inset=",7.2pt,,7.2pt">
                  <w:txbxContent>
                    <w:p w:rsidR="002C785C" w:rsidRPr="00F31BC3" w:rsidRDefault="002C785C" w:rsidP="00C4050E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FEF912D" wp14:editId="54A14CE7">
                            <wp:extent cx="1148080" cy="648335"/>
                            <wp:effectExtent l="0" t="0" r="0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415DBD" w:rsidRPr="00831442">
        <w:rPr>
          <w:rFonts w:ascii="Century Gothic" w:eastAsiaTheme="minorEastAsia" w:hAnsi="Century Gothic" w:cs="Arial"/>
          <w:bCs/>
          <w:sz w:val="22"/>
          <w:szCs w:val="22"/>
        </w:rPr>
        <w:t>Las cuentas anuales que deban rendirse y los informes de auditoría de cuentas y de fiscalización por parte de los órganos de control externo que sobre ellos se emitan.</w:t>
      </w:r>
    </w:p>
    <w:p w:rsidR="00415DBD" w:rsidRPr="00831442" w:rsidRDefault="00415DBD" w:rsidP="00831442">
      <w:pPr>
        <w:pStyle w:val="parrafo"/>
        <w:numPr>
          <w:ilvl w:val="0"/>
          <w:numId w:val="8"/>
        </w:numPr>
        <w:spacing w:before="120" w:beforeAutospacing="0" w:after="120" w:afterAutospacing="0" w:line="312" w:lineRule="auto"/>
        <w:jc w:val="both"/>
        <w:rPr>
          <w:rFonts w:ascii="Century Gothic" w:eastAsiaTheme="minorEastAsia" w:hAnsi="Century Gothic" w:cs="Arial"/>
          <w:bCs/>
          <w:sz w:val="22"/>
          <w:szCs w:val="22"/>
        </w:rPr>
      </w:pPr>
      <w:r w:rsidRPr="00831442">
        <w:rPr>
          <w:rFonts w:ascii="Century Gothic" w:eastAsiaTheme="minorEastAsia" w:hAnsi="Century Gothic" w:cs="Arial"/>
          <w:bCs/>
          <w:sz w:val="22"/>
          <w:szCs w:val="22"/>
        </w:rPr>
        <w:t>Las retribuciones percibidas anualmente por los altos cargos y máximos responsables de la entidad.</w:t>
      </w:r>
    </w:p>
    <w:p w:rsidR="00415DBD" w:rsidRPr="00831442" w:rsidRDefault="009F687D" w:rsidP="00831442">
      <w:pPr>
        <w:spacing w:before="120" w:after="120" w:line="312" w:lineRule="auto"/>
        <w:jc w:val="both"/>
        <w:rPr>
          <w:rFonts w:cs="Arial"/>
          <w:szCs w:val="22"/>
        </w:rPr>
      </w:pPr>
      <w:r w:rsidRPr="00831442">
        <w:rPr>
          <w:rFonts w:cs="Arial"/>
          <w:szCs w:val="22"/>
        </w:rPr>
        <w:t xml:space="preserve">Por otro lado, el artículo 38.1 de la referida </w:t>
      </w:r>
      <w:r w:rsidRPr="00831442">
        <w:rPr>
          <w:rFonts w:cs="Arial"/>
          <w:bCs/>
          <w:szCs w:val="22"/>
        </w:rPr>
        <w:t xml:space="preserve">Ley 19/2013, de 9 de diciembre, en su letra d) </w:t>
      </w:r>
      <w:r w:rsidRPr="00831442">
        <w:rPr>
          <w:rFonts w:cs="Arial"/>
          <w:szCs w:val="22"/>
        </w:rPr>
        <w:t xml:space="preserve">atribuye a este Consejo de Transparencia y Buen Gobierno, entre otras funciones, la de </w:t>
      </w:r>
      <w:r w:rsidRPr="00831442">
        <w:rPr>
          <w:rFonts w:cs="Arial"/>
          <w:i/>
          <w:szCs w:val="22"/>
        </w:rPr>
        <w:t>“Evaluar el grado de aplicación de esta Ley”.</w:t>
      </w:r>
      <w:r w:rsidR="00415DBD" w:rsidRPr="00831442">
        <w:rPr>
          <w:rFonts w:cs="Arial"/>
          <w:szCs w:val="22"/>
        </w:rPr>
        <w:t xml:space="preserve"> En base a dicho mandato, este Consejo ha procedido a evaluar una muestra de entidades subvencionadas que hayan percibido durante el período de un año ayudas o subvenciones públicas en una cuantía superior a 100.000 euros. </w:t>
      </w:r>
    </w:p>
    <w:p w:rsidR="00415DBD" w:rsidRPr="00831442" w:rsidRDefault="00415DBD" w:rsidP="00831442">
      <w:pPr>
        <w:spacing w:before="120" w:after="120" w:line="312" w:lineRule="auto"/>
        <w:jc w:val="both"/>
        <w:rPr>
          <w:rFonts w:cs="Arial"/>
          <w:szCs w:val="22"/>
        </w:rPr>
      </w:pPr>
      <w:r w:rsidRPr="00831442">
        <w:rPr>
          <w:rFonts w:cs="Arial"/>
          <w:szCs w:val="22"/>
        </w:rPr>
        <w:t>El período de un año se ha hecho coincidir con el año 2019 y la información sobre</w:t>
      </w:r>
      <w:r w:rsidR="00D92419" w:rsidRPr="00831442">
        <w:rPr>
          <w:rFonts w:cs="Arial"/>
          <w:szCs w:val="22"/>
        </w:rPr>
        <w:t xml:space="preserve"> </w:t>
      </w:r>
      <w:r w:rsidRPr="00831442">
        <w:rPr>
          <w:rFonts w:cs="Arial"/>
          <w:szCs w:val="22"/>
        </w:rPr>
        <w:t>subvenciones recibidas (sin incluir otras ayudas públicas) se ha extraído de la Base de Datos Nacional de Subvenciones, que se puede consultar en el siguiente enlace:</w:t>
      </w:r>
    </w:p>
    <w:p w:rsidR="00415DBD" w:rsidRPr="00831442" w:rsidRDefault="00A0682F" w:rsidP="00831442">
      <w:pPr>
        <w:spacing w:before="120" w:after="120" w:line="312" w:lineRule="auto"/>
        <w:jc w:val="both"/>
        <w:rPr>
          <w:rFonts w:cs="Arial"/>
          <w:szCs w:val="22"/>
        </w:rPr>
      </w:pPr>
      <w:hyperlink r:id="rId16" w:history="1">
        <w:r w:rsidR="00415DBD" w:rsidRPr="00831442">
          <w:rPr>
            <w:rStyle w:val="Hipervnculo"/>
            <w:rFonts w:cs="Arial"/>
            <w:szCs w:val="22"/>
          </w:rPr>
          <w:t>https://www.pap.hacienda.gob.es/bdnstrans/GE/es/concesiones</w:t>
        </w:r>
      </w:hyperlink>
      <w:r w:rsidR="00415DBD" w:rsidRPr="00831442">
        <w:rPr>
          <w:rFonts w:cs="Arial"/>
          <w:szCs w:val="22"/>
        </w:rPr>
        <w:t>)</w:t>
      </w:r>
    </w:p>
    <w:p w:rsidR="00415DBD" w:rsidRPr="00831442" w:rsidRDefault="00415DBD" w:rsidP="00831442">
      <w:pPr>
        <w:spacing w:before="120" w:after="120" w:line="312" w:lineRule="auto"/>
        <w:sectPr w:rsidR="00415DBD" w:rsidRPr="00831442" w:rsidSect="00A0682F">
          <w:type w:val="continuous"/>
          <w:pgSz w:w="11906" w:h="16838" w:code="9"/>
          <w:pgMar w:top="1701" w:right="630" w:bottom="1134" w:left="720" w:header="720" w:footer="720" w:gutter="0"/>
          <w:cols w:num="2" w:space="720"/>
          <w:docGrid w:linePitch="326"/>
        </w:sectPr>
      </w:pPr>
    </w:p>
    <w:p w:rsidR="00415DBD" w:rsidRPr="00831442" w:rsidRDefault="00415DBD" w:rsidP="00831442">
      <w:pPr>
        <w:spacing w:before="120" w:after="120" w:line="312" w:lineRule="auto"/>
      </w:pPr>
    </w:p>
    <w:p w:rsidR="0082470D" w:rsidRPr="00831442" w:rsidRDefault="00A0682F" w:rsidP="00831442">
      <w:pPr>
        <w:pStyle w:val="Titulardelboletn"/>
        <w:numPr>
          <w:ilvl w:val="0"/>
          <w:numId w:val="2"/>
        </w:numPr>
        <w:spacing w:before="120" w:after="120" w:line="312" w:lineRule="auto"/>
        <w:rPr>
          <w:rFonts w:ascii="Century Gothic" w:hAnsi="Century Gothic"/>
          <w:color w:val="50866C"/>
        </w:rPr>
      </w:pPr>
      <w:sdt>
        <w:sdtPr>
          <w:rPr>
            <w:rFonts w:ascii="Century Gothic" w:hAnsi="Century Gothic"/>
          </w:rPr>
          <w:id w:val="228783093"/>
          <w:placeholder>
            <w:docPart w:val="9F38587DCE4F49368CED0492B4EFD406"/>
          </w:placeholder>
        </w:sdtPr>
        <w:sdtEndPr>
          <w:rPr>
            <w:color w:val="50866C"/>
          </w:rPr>
        </w:sdtEndPr>
        <w:sdtContent>
          <w:r w:rsidR="003F6EDC" w:rsidRPr="00831442">
            <w:rPr>
              <w:rFonts w:ascii="Century Gothic" w:hAnsi="Century Gothic"/>
              <w:color w:val="50866C"/>
              <w:lang w:bidi="es-ES"/>
            </w:rPr>
            <w:t>Localización y Estructuración de la Información de Transparencia</w:t>
          </w:r>
        </w:sdtContent>
      </w:sdt>
    </w:p>
    <w:p w:rsidR="0082470D" w:rsidRPr="00831442" w:rsidRDefault="0082470D" w:rsidP="00831442">
      <w:pPr>
        <w:spacing w:before="120" w:after="120" w:line="312" w:lineRule="auto"/>
      </w:pPr>
    </w:p>
    <w:p w:rsidR="00760E4B" w:rsidRPr="00831442" w:rsidRDefault="00760E4B" w:rsidP="00831442">
      <w:pPr>
        <w:pStyle w:val="Cuerpodelboletn"/>
        <w:spacing w:before="120" w:after="120" w:line="312" w:lineRule="auto"/>
        <w:sectPr w:rsidR="00760E4B" w:rsidRPr="00831442" w:rsidSect="00A0682F">
          <w:type w:val="continuous"/>
          <w:pgSz w:w="11906" w:h="16838" w:code="9"/>
          <w:pgMar w:top="1701" w:right="630" w:bottom="1134" w:left="720" w:header="720" w:footer="720" w:gutter="0"/>
          <w:cols w:space="720"/>
          <w:docGrid w:linePitch="326"/>
        </w:sectPr>
      </w:pPr>
    </w:p>
    <w:p w:rsidR="00015460" w:rsidRPr="00831442" w:rsidRDefault="00015460" w:rsidP="00831442">
      <w:pPr>
        <w:pStyle w:val="Ttulo2"/>
        <w:numPr>
          <w:ilvl w:val="1"/>
          <w:numId w:val="16"/>
        </w:numPr>
        <w:spacing w:before="120" w:after="120" w:line="312" w:lineRule="auto"/>
        <w:ind w:left="284" w:hanging="284"/>
        <w:rPr>
          <w:lang w:bidi="es-ES"/>
        </w:rPr>
      </w:pPr>
      <w:r w:rsidRPr="00831442">
        <w:rPr>
          <w:lang w:bidi="es-ES"/>
        </w:rPr>
        <w:lastRenderedPageBreak/>
        <w:t>Localización</w:t>
      </w:r>
    </w:p>
    <w:p w:rsidR="00015460" w:rsidRDefault="00015460" w:rsidP="00831442">
      <w:pPr>
        <w:pStyle w:val="Cuerpodelboletn"/>
        <w:spacing w:before="120" w:after="120" w:line="312" w:lineRule="auto"/>
      </w:pPr>
      <w:r w:rsidRPr="00831442">
        <w:rPr>
          <w:lang w:bidi="es-ES"/>
        </w:rPr>
        <w:t xml:space="preserve">La web de </w:t>
      </w:r>
      <w:r w:rsidR="001508E3">
        <w:rPr>
          <w:lang w:bidi="es-ES"/>
        </w:rPr>
        <w:t>Accem</w:t>
      </w:r>
      <w:r w:rsidRPr="00831442">
        <w:rPr>
          <w:lang w:bidi="es-ES"/>
        </w:rPr>
        <w:t xml:space="preserve">, </w:t>
      </w:r>
      <w:hyperlink r:id="rId17" w:history="1">
        <w:r w:rsidR="001508E3" w:rsidRPr="00630C01">
          <w:rPr>
            <w:rStyle w:val="Hipervnculo"/>
          </w:rPr>
          <w:t>https://www.accem.es/</w:t>
        </w:r>
      </w:hyperlink>
      <w:r w:rsidR="001508E3">
        <w:t>,</w:t>
      </w:r>
      <w:r w:rsidRPr="00831442">
        <w:t xml:space="preserve"> </w:t>
      </w:r>
      <w:r w:rsidRPr="00831442">
        <w:rPr>
          <w:lang w:bidi="es-ES"/>
        </w:rPr>
        <w:t>contiene un enlace especifico “</w:t>
      </w:r>
      <w:r w:rsidR="001508E3">
        <w:rPr>
          <w:lang w:bidi="es-ES"/>
        </w:rPr>
        <w:t>T</w:t>
      </w:r>
      <w:r w:rsidRPr="00831442">
        <w:rPr>
          <w:lang w:bidi="es-ES"/>
        </w:rPr>
        <w:t>ransparentes” ubicado dentro del acceso “Somos” situado en la</w:t>
      </w:r>
      <w:r w:rsidR="00D92419" w:rsidRPr="00831442">
        <w:rPr>
          <w:lang w:bidi="es-ES"/>
        </w:rPr>
        <w:t xml:space="preserve"> </w:t>
      </w:r>
      <w:r w:rsidRPr="00831442">
        <w:rPr>
          <w:lang w:bidi="es-ES"/>
        </w:rPr>
        <w:t>parte superior de la página home.</w:t>
      </w:r>
      <w:r w:rsidR="00D92419" w:rsidRPr="00831442">
        <w:rPr>
          <w:lang w:bidi="es-ES"/>
        </w:rPr>
        <w:t xml:space="preserve"> </w:t>
      </w:r>
      <w:hyperlink r:id="rId18" w:history="1">
        <w:r w:rsidR="001508E3" w:rsidRPr="00630C01">
          <w:rPr>
            <w:rStyle w:val="Hipervnculo"/>
          </w:rPr>
          <w:t>https://www.accem.es/transparentes/</w:t>
        </w:r>
      </w:hyperlink>
    </w:p>
    <w:p w:rsidR="00015460" w:rsidRDefault="00015460" w:rsidP="00831442">
      <w:pPr>
        <w:pStyle w:val="Cuerpodelboletn"/>
        <w:spacing w:before="120" w:after="120" w:line="312" w:lineRule="auto"/>
        <w:rPr>
          <w:lang w:bidi="es-ES"/>
        </w:rPr>
      </w:pPr>
      <w:r w:rsidRPr="00831442">
        <w:rPr>
          <w:lang w:bidi="es-ES"/>
        </w:rPr>
        <w:t xml:space="preserve">Además de este enlace se localiza información relativa a obligaciones de publicidad activa en </w:t>
      </w:r>
      <w:r w:rsidR="001508E3">
        <w:rPr>
          <w:lang w:bidi="es-ES"/>
        </w:rPr>
        <w:t>los</w:t>
      </w:r>
      <w:r w:rsidRPr="00831442">
        <w:rPr>
          <w:lang w:bidi="es-ES"/>
        </w:rPr>
        <w:t xml:space="preserve"> enlace</w:t>
      </w:r>
      <w:r w:rsidR="001508E3">
        <w:rPr>
          <w:lang w:bidi="es-ES"/>
        </w:rPr>
        <w:t>s</w:t>
      </w:r>
      <w:r w:rsidRPr="00831442">
        <w:rPr>
          <w:lang w:bidi="es-ES"/>
        </w:rPr>
        <w:t xml:space="preserve"> “</w:t>
      </w:r>
      <w:r w:rsidR="001508E3">
        <w:rPr>
          <w:lang w:bidi="es-ES"/>
        </w:rPr>
        <w:t>Conócenos</w:t>
      </w:r>
      <w:r w:rsidRPr="00831442">
        <w:rPr>
          <w:lang w:bidi="es-ES"/>
        </w:rPr>
        <w:t>” y “</w:t>
      </w:r>
      <w:r w:rsidR="001508E3">
        <w:rPr>
          <w:lang w:bidi="es-ES"/>
        </w:rPr>
        <w:t xml:space="preserve">Organización” </w:t>
      </w:r>
      <w:r w:rsidRPr="00831442">
        <w:rPr>
          <w:lang w:bidi="es-ES"/>
        </w:rPr>
        <w:t>ubicados también dentro del acceso “Somos”.</w:t>
      </w:r>
    </w:p>
    <w:p w:rsidR="001508E3" w:rsidRDefault="001508E3" w:rsidP="00831442">
      <w:pPr>
        <w:pStyle w:val="Cuerpodelboletn"/>
        <w:spacing w:before="120" w:after="120" w:line="312" w:lineRule="auto"/>
        <w:rPr>
          <w:lang w:bidi="es-ES"/>
        </w:rPr>
      </w:pPr>
    </w:p>
    <w:p w:rsidR="001508E3" w:rsidRPr="00831442" w:rsidRDefault="001508E3" w:rsidP="00831442">
      <w:pPr>
        <w:pStyle w:val="Cuerpodelboletn"/>
        <w:spacing w:before="120" w:after="120" w:line="312" w:lineRule="auto"/>
        <w:rPr>
          <w:lang w:bidi="es-ES"/>
        </w:rPr>
      </w:pPr>
    </w:p>
    <w:p w:rsidR="001508E3" w:rsidRDefault="00D92419" w:rsidP="00831442">
      <w:pPr>
        <w:pStyle w:val="Cuerpodelboletn"/>
        <w:spacing w:before="120" w:after="120" w:line="312" w:lineRule="auto"/>
        <w:rPr>
          <w:lang w:bidi="es-ES"/>
        </w:rPr>
      </w:pPr>
      <w:r w:rsidRPr="00831442">
        <w:rPr>
          <w:lang w:bidi="es-ES"/>
        </w:rPr>
        <w:lastRenderedPageBreak/>
        <w:t xml:space="preserve"> </w:t>
      </w:r>
      <w:r w:rsidR="001508E3">
        <w:rPr>
          <w:noProof/>
          <w:lang w:eastAsia="es-ES"/>
        </w:rPr>
        <w:drawing>
          <wp:inline distT="0" distB="0" distL="0" distR="0" wp14:anchorId="00781F36" wp14:editId="1B5206C1">
            <wp:extent cx="3197483" cy="1800000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646" r="14714" b="18281"/>
                    <a:stretch/>
                  </pic:blipFill>
                  <pic:spPr bwMode="auto">
                    <a:xfrm>
                      <a:off x="0" y="0"/>
                      <a:ext cx="319748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E3" w:rsidRDefault="001508E3">
      <w:pPr>
        <w:rPr>
          <w:color w:val="000000"/>
          <w:lang w:bidi="es-ES"/>
        </w:rPr>
      </w:pPr>
      <w:r>
        <w:rPr>
          <w:lang w:bidi="es-ES"/>
        </w:rPr>
        <w:br w:type="page"/>
      </w:r>
    </w:p>
    <w:p w:rsidR="00015460" w:rsidRPr="00831442" w:rsidRDefault="00015460" w:rsidP="00831442">
      <w:pPr>
        <w:pStyle w:val="Ttulo2"/>
        <w:numPr>
          <w:ilvl w:val="1"/>
          <w:numId w:val="16"/>
        </w:numPr>
        <w:spacing w:before="120" w:after="120" w:line="312" w:lineRule="auto"/>
        <w:ind w:left="284" w:hanging="284"/>
      </w:pPr>
      <w:r w:rsidRPr="00831442">
        <w:lastRenderedPageBreak/>
        <w:t>Estructuración</w:t>
      </w:r>
    </w:p>
    <w:p w:rsidR="001508E3" w:rsidRDefault="00015460" w:rsidP="00831442">
      <w:pPr>
        <w:pStyle w:val="Cuerpodelboletn"/>
        <w:spacing w:before="120" w:after="120" w:line="312" w:lineRule="auto"/>
        <w:rPr>
          <w:lang w:bidi="es-ES"/>
        </w:rPr>
      </w:pPr>
      <w:r w:rsidRPr="00831442">
        <w:rPr>
          <w:lang w:bidi="es-ES"/>
        </w:rPr>
        <w:t xml:space="preserve">La información relativa a las obligaciones de publicidad activa que se recoge en la página web de </w:t>
      </w:r>
      <w:r w:rsidR="001508E3">
        <w:rPr>
          <w:lang w:bidi="es-ES"/>
        </w:rPr>
        <w:t>Accem</w:t>
      </w:r>
      <w:r w:rsidRPr="00831442">
        <w:rPr>
          <w:lang w:bidi="es-ES"/>
        </w:rPr>
        <w:t xml:space="preserve"> </w:t>
      </w:r>
      <w:r w:rsidR="001508E3">
        <w:rPr>
          <w:lang w:bidi="es-ES"/>
        </w:rPr>
        <w:t xml:space="preserve">no </w:t>
      </w:r>
      <w:r w:rsidRPr="00831442">
        <w:rPr>
          <w:lang w:bidi="es-ES"/>
        </w:rPr>
        <w:t>se estructura</w:t>
      </w:r>
      <w:r w:rsidRPr="00831442">
        <w:rPr>
          <w:color w:val="FF0000"/>
          <w:lang w:bidi="es-ES"/>
        </w:rPr>
        <w:t xml:space="preserve"> </w:t>
      </w:r>
      <w:r w:rsidRPr="00831442">
        <w:rPr>
          <w:lang w:bidi="es-ES"/>
        </w:rPr>
        <w:t>conforme al patrón definido por la Ley de Transparencia, Acceso a la Información y Buen Gobierno (en adelante LTAIBG)</w:t>
      </w:r>
      <w:r w:rsidR="001508E3">
        <w:rPr>
          <w:lang w:bidi="es-ES"/>
        </w:rPr>
        <w:t xml:space="preserve">. </w:t>
      </w:r>
    </w:p>
    <w:p w:rsidR="001508E3" w:rsidRDefault="001508E3" w:rsidP="00831442">
      <w:pPr>
        <w:pStyle w:val="Cuerpodelboletn"/>
        <w:spacing w:before="120" w:after="120" w:line="312" w:lineRule="auto"/>
        <w:rPr>
          <w:lang w:bidi="es-ES"/>
        </w:rPr>
      </w:pPr>
    </w:p>
    <w:p w:rsidR="00015460" w:rsidRPr="00831442" w:rsidRDefault="001508E3" w:rsidP="00831442">
      <w:pPr>
        <w:pStyle w:val="Cuerpodelboletn"/>
        <w:spacing w:before="120" w:after="120" w:line="312" w:lineRule="auto"/>
        <w:rPr>
          <w:lang w:bidi="es-ES"/>
        </w:rPr>
      </w:pPr>
      <w:r>
        <w:rPr>
          <w:lang w:bidi="es-ES"/>
        </w:rPr>
        <w:t>Y a</w:t>
      </w:r>
      <w:r w:rsidR="00015460" w:rsidRPr="00831442">
        <w:rPr>
          <w:lang w:bidi="es-ES"/>
        </w:rPr>
        <w:t xml:space="preserve">unque la información está </w:t>
      </w:r>
      <w:r w:rsidR="00B20CB7" w:rsidRPr="00831442">
        <w:rPr>
          <w:lang w:bidi="es-ES"/>
        </w:rPr>
        <w:t>organizada</w:t>
      </w:r>
      <w:r w:rsidR="00015460" w:rsidRPr="00831442">
        <w:rPr>
          <w:lang w:bidi="es-ES"/>
        </w:rPr>
        <w:t xml:space="preserve"> y resulta fácil su localización, sería deseable que se ajustase más a la estructura que propone la LTAIBG, lo que facilitaría aún más la búsqueda de información a los ciudadanos, que lógicamente utilizan co</w:t>
      </w:r>
      <w:r w:rsidR="009F50F5">
        <w:rPr>
          <w:lang w:bidi="es-ES"/>
        </w:rPr>
        <w:t>mo</w:t>
      </w:r>
      <w:r w:rsidR="00015460" w:rsidRPr="00831442">
        <w:rPr>
          <w:lang w:bidi="es-ES"/>
        </w:rPr>
        <w:t xml:space="preserve"> referencia para buscar la información de su interés el patrón definido por la LTAIBG.</w:t>
      </w:r>
      <w:r w:rsidR="00015460" w:rsidRPr="0083144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D9CD11" wp14:editId="229CD7F0">
                <wp:simplePos x="0" y="0"/>
                <wp:positionH relativeFrom="page">
                  <wp:posOffset>0</wp:posOffset>
                </wp:positionH>
                <wp:positionV relativeFrom="page">
                  <wp:posOffset>990600</wp:posOffset>
                </wp:positionV>
                <wp:extent cx="8001000" cy="190500"/>
                <wp:effectExtent l="0" t="0" r="0" b="0"/>
                <wp:wrapTight wrapText="bothSides">
                  <wp:wrapPolygon edited="0">
                    <wp:start x="0" y="0"/>
                    <wp:lineTo x="0" y="19440"/>
                    <wp:lineTo x="21549" y="19440"/>
                    <wp:lineTo x="21549" y="0"/>
                    <wp:lineTo x="0" y="0"/>
                  </wp:wrapPolygon>
                </wp:wrapTight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9050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3" o:spid="_x0000_s1026" style="position:absolute;margin-left:0;margin-top:78pt;width:630pt;height:1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ssBwIAAPgDAAAOAAAAZHJzL2Uyb0RvYy54bWysU1Fu2zAM/R+wOwj6X2xn7dAacYoiQYcB&#10;3Vas2wEUWbaFyaJGKXGy2+wsu1gp2cmy9m/Yj0BS1OPjI7W42feG7RR6DbbixSznTFkJtbZtxb99&#10;vXtzxZkPwtbCgFUVPyjPb5avXy0GV6o5dGBqhYxArC8HV/EuBFdmmZed6oWfgVOWLhvAXgRysc1q&#10;FAOh9yab5/m7bACsHYJU3lN0PV7yZcJvGiXD56bxKjBTceIW0onp3MQzWy5E2aJwnZYTDfEPLHqh&#10;LRU9Qa1FEGyL+gVUryWChybMJPQZNI2WKvVA3RT5s24eO+FU6oXE8e4kk/9/sPLT7gGZrml2bzmz&#10;oqcZfSHVfv+y7dYAoyhJNDhfUuaje8DYpHf3IL97ZmHVCduqW0QYOiVqIlbE/OyvB9Hx9JRtho9Q&#10;UwGxDZDU2jfYR0DSge3TUA6noah9YJKCVzkJk9PsJN0V1/kl2bGEKI+vHfrwXkHPolFxJPoJXezu&#10;fRhTjymJPRhd32ljkoPtZmWQ7QQtyOpyvV7PJ3R/nmZsTLYQn42IY0SlFRvLiJIoTxWPLY/SbaA+&#10;UPsI4/rRdyGjA/zJ2UCrV3H/YytQcWY+WJLwuri4iLt67uC5szl3hJUEVfHA2WiuwrjfW4e67ahS&#10;kdSwcEuyNzopEvmNrKZh0XolTaevEPf33E9Zfz7s8gkAAP//AwBQSwMEFAAGAAgAAAAhAIAbmTfb&#10;AAAACQEAAA8AAABkcnMvZG93bnJldi54bWxMT0FOwzAQvCPxB2uRuKDWIahpFeJUVSXEOQEkuDmx&#10;SSzsdRS7jft7tie4zc6MZmeqfXKWnfUcjEcBj+sMmMbeK4ODgPe3l9UOWIgSlbQetYCLDrCvb28q&#10;WSq/YKPPbRwYhWAopYAxxqnkPPSjdjKs/aSRtG8/OxnpnAeuZrlQuLM8z7KCO2mQPoxy0sdR9z/t&#10;yQn4euqOyR4+XtvULA/59vPSmI0R4v4uHZ6BRZ3inxmu9ak61NSp8ydUgVkBNCQSuykIXOW8yAh1&#10;hHZE8bri/xfUvwAAAP//AwBQSwECLQAUAAYACAAAACEAtoM4kv4AAADhAQAAEwAAAAAAAAAAAAAA&#10;AAAAAAAAW0NvbnRlbnRfVHlwZXNdLnhtbFBLAQItABQABgAIAAAAIQA4/SH/1gAAAJQBAAALAAAA&#10;AAAAAAAAAAAAAC8BAABfcmVscy8ucmVsc1BLAQItABQABgAIAAAAIQBMEKssBwIAAPgDAAAOAAAA&#10;AAAAAAAAAAAAAC4CAABkcnMvZTJvRG9jLnhtbFBLAQItABQABgAIAAAAIQCAG5k32wAAAAkBAAAP&#10;AAAAAAAAAAAAAAAAAGEEAABkcnMvZG93bnJldi54bWxQSwUGAAAAAAQABADzAAAAaQUAAAAA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="00015460" w:rsidRPr="0083144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14CA58" wp14:editId="16A3845A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20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2C785C" w:rsidRDefault="002C785C" w:rsidP="00015460"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es-ES"/>
                              </w:rPr>
                              <w:drawing>
                                <wp:inline distT="0" distB="0" distL="0" distR="0" wp14:anchorId="3582FAD6" wp14:editId="7CDDB808">
                                  <wp:extent cx="1143000" cy="647700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0" o:spid="_x0000_s1029" style="position:absolute;left:0;text-align:left;margin-left:.3pt;margin-top:0;width:630pt;height:78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CjDwIAAAoEAAAOAAAAZHJzL2Uyb0RvYy54bWysU1GO0zAQ/UfiDpb/adKyVNuo6WrV1SKk&#10;BVYsHMBxnMTC8Zix26TchrNwsR07bSnwh/ixZsbjN2/ejNc3Y2/YXqHXYEs+n+WcKSuh1rYt+ZfP&#10;96+uOfNB2FoYsKrkB+X5zebli/XgCrWADkytkBGI9cXgSt6F4Ios87JTvfAzcMrSZQPYi0AutlmN&#10;YiD03mSLPF9mA2DtEKTynqJ30yXfJPymUTJ8bBqvAjMlJ24hnZjOKp7ZZi2KFoXrtDzSEP/Aohfa&#10;UtEz1J0Igu1Q/wXVa4ngoQkzCX0GTaOlSj1QN/P8j26eOuFU6oXE8e4sk/9/sPLD/hGZrku+IHms&#10;6GlGn0i1nz9suzPAKEoSDc4XlPnkHjE26d0DyK+eWdh2wrbqFhGGTomaiM1jfvbbg+h4esqq4T3U&#10;VEDsAiS1xgb7CEg6sDEN5XAeihoDkxS8zkmYnMhJulut8iXZsYQoTq8d+vBWQc+iUXIk+gld7B98&#10;mFJPKYk9GF3fa2OSg221Ncj2ghbkTX69XG6P6P4yzdiYbCE+mxCniEorNpURBVE+Vjy1PEkXxmpM&#10;Gr8+iVlBfSBBEKaFpA9ERgf4nbOBlrHk/ttOoOLMvLMk6mp+dRW399LBS6e6dISVBFXywNlkbsO0&#10;8TuHuu2o0jzpY+GWBtHopFFkPLE6jo8WLql8/Bxxoy/9lPXrC2+eAQAA//8DAFBLAwQUAAYACAAA&#10;ACEA6JQIOtsAAAAGAQAADwAAAGRycy9kb3ducmV2LnhtbEyPwU7DMBBE70j8g7VI3KhNVKwqxKla&#10;JJA45EChUo+b2CRR43UUu234e7YnuO1oRrNvivXsB3F2U+wDGXhcKBCOmmB7ag18fb4+rEDEhGRx&#10;COQM/LgI6/L2psDchgt9uPMutYJLKOZooEtpzKWMTec8xkUYHbH3HSaPieXUSjvhhcv9IDOltPTY&#10;E3/ocHQvnWuOu5M3cNBY79+rMdsebLV/W1YhW22XxtzfzZtnEMnN6S8MV3xGh5KZ6nAiG8VgQHPO&#10;AM+5eplWrGu+nrQCWRbyP375CwAA//8DAFBLAQItABQABgAIAAAAIQC2gziS/gAAAOEBAAATAAAA&#10;AAAAAAAAAAAAAAAAAABbQ29udGVudF9UeXBlc10ueG1sUEsBAi0AFAAGAAgAAAAhADj9If/WAAAA&#10;lAEAAAsAAAAAAAAAAAAAAAAALwEAAF9yZWxzLy5yZWxzUEsBAi0AFAAGAAgAAAAhAGmiEKMPAgAA&#10;CgQAAA4AAAAAAAAAAAAAAAAALgIAAGRycy9lMm9Eb2MueG1sUEsBAi0AFAAGAAgAAAAhAOiUCDrb&#10;AAAABgEAAA8AAAAAAAAAAAAAAAAAaQQAAGRycy9kb3ducmV2LnhtbFBLBQYAAAAABAAEAPMAAABx&#10;BQAAAAA=&#10;" fillcolor="#50866c" stroked="f">
                <v:textbox inset=",7.2pt,,7.2pt">
                  <w:txbxContent>
                    <w:p w:rsidR="002C785C" w:rsidRDefault="002C785C" w:rsidP="00015460"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es-ES"/>
                        </w:rPr>
                        <w:drawing>
                          <wp:inline distT="0" distB="0" distL="0" distR="0" wp14:anchorId="15A55A6D" wp14:editId="038AC1E5">
                            <wp:extent cx="1143000" cy="647700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:rsidR="00015460" w:rsidRPr="00831442" w:rsidRDefault="00015460" w:rsidP="00831442">
      <w:pPr>
        <w:spacing w:before="120" w:after="120" w:line="312" w:lineRule="auto"/>
        <w:rPr>
          <w:color w:val="000000"/>
          <w:lang w:bidi="es-ES"/>
        </w:rPr>
        <w:sectPr w:rsidR="00015460" w:rsidRPr="00831442" w:rsidSect="00A0682F">
          <w:type w:val="continuous"/>
          <w:pgSz w:w="11906" w:h="16838"/>
          <w:pgMar w:top="1701" w:right="720" w:bottom="1134" w:left="720" w:header="720" w:footer="720" w:gutter="0"/>
          <w:cols w:num="2" w:space="720"/>
        </w:sectPr>
      </w:pPr>
    </w:p>
    <w:p w:rsidR="00803D20" w:rsidRPr="00831442" w:rsidRDefault="00803D20" w:rsidP="00831442">
      <w:pPr>
        <w:pStyle w:val="Cuerpodelboletn"/>
        <w:spacing w:before="120" w:after="120" w:line="312" w:lineRule="auto"/>
        <w:rPr>
          <w:lang w:bidi="es-ES"/>
        </w:rPr>
      </w:pPr>
    </w:p>
    <w:p w:rsidR="003F6EDC" w:rsidRPr="00831442" w:rsidRDefault="00A0682F" w:rsidP="00831442">
      <w:pPr>
        <w:pStyle w:val="Cuerpodelboletn"/>
        <w:numPr>
          <w:ilvl w:val="0"/>
          <w:numId w:val="2"/>
        </w:numPr>
        <w:spacing w:before="120" w:after="120" w:line="312" w:lineRule="auto"/>
        <w:rPr>
          <w:b/>
          <w:color w:val="50866C"/>
          <w:sz w:val="32"/>
        </w:rPr>
      </w:pPr>
      <w:sdt>
        <w:sdtPr>
          <w:rPr>
            <w:b/>
            <w:color w:val="50866C"/>
            <w:sz w:val="32"/>
          </w:rPr>
          <w:id w:val="37865676"/>
          <w:placeholder>
            <w:docPart w:val="07033FA691034FE1ABDD22E05C700155"/>
          </w:placeholder>
        </w:sdtPr>
        <w:sdtEndPr/>
        <w:sdtContent>
          <w:r w:rsidR="003F6EDC" w:rsidRPr="00831442">
            <w:rPr>
              <w:b/>
              <w:color w:val="50866C"/>
              <w:sz w:val="32"/>
            </w:rPr>
            <w:t xml:space="preserve">Cumplimiento de las obligaciones de </w:t>
          </w:r>
          <w:r w:rsidR="004720A5" w:rsidRPr="00831442">
            <w:rPr>
              <w:b/>
              <w:color w:val="50866C"/>
              <w:sz w:val="32"/>
            </w:rPr>
            <w:t>Publicidad Activa</w:t>
          </w:r>
        </w:sdtContent>
      </w:sdt>
    </w:p>
    <w:p w:rsidR="003F6EDC" w:rsidRPr="00831442" w:rsidRDefault="003F6EDC" w:rsidP="00831442">
      <w:pPr>
        <w:pStyle w:val="Cuerpodelboletn"/>
        <w:spacing w:before="120" w:after="120" w:line="312" w:lineRule="auto"/>
        <w:rPr>
          <w:lang w:bidi="es-ES"/>
        </w:rPr>
      </w:pPr>
    </w:p>
    <w:p w:rsidR="003F6EDC" w:rsidRPr="00831442" w:rsidRDefault="003F6EDC" w:rsidP="00831442">
      <w:pPr>
        <w:pStyle w:val="Cuerpodelboletn"/>
        <w:spacing w:before="120" w:after="120" w:line="312" w:lineRule="auto"/>
        <w:sectPr w:rsidR="003F6EDC" w:rsidRPr="00831442" w:rsidSect="00A0682F">
          <w:type w:val="continuous"/>
          <w:pgSz w:w="11906" w:h="16838" w:code="9"/>
          <w:pgMar w:top="1701" w:right="720" w:bottom="1134" w:left="720" w:header="720" w:footer="720" w:gutter="0"/>
          <w:cols w:space="720"/>
          <w:docGrid w:linePitch="326"/>
        </w:sectPr>
      </w:pPr>
    </w:p>
    <w:p w:rsidR="003E5D2F" w:rsidRPr="00831442" w:rsidRDefault="003E5D2F" w:rsidP="00A0682F">
      <w:pPr>
        <w:pStyle w:val="Cuerpodelboletn"/>
        <w:numPr>
          <w:ilvl w:val="1"/>
          <w:numId w:val="2"/>
        </w:numPr>
        <w:spacing w:before="120" w:after="120" w:line="312" w:lineRule="auto"/>
        <w:ind w:left="426"/>
        <w:jc w:val="left"/>
        <w:rPr>
          <w:rFonts w:eastAsiaTheme="majorEastAsia" w:cstheme="majorBidi"/>
          <w:b/>
          <w:bCs/>
          <w:color w:val="50866C"/>
          <w:sz w:val="26"/>
          <w:szCs w:val="26"/>
        </w:rPr>
      </w:pPr>
      <w:r w:rsidRPr="00831442">
        <w:rPr>
          <w:rStyle w:val="Ttulo2Car"/>
          <w:lang w:bidi="es-ES"/>
        </w:rPr>
        <w:lastRenderedPageBreak/>
        <w:t>Información Institucional</w:t>
      </w:r>
      <w:r w:rsidR="00AD6065" w:rsidRPr="00831442">
        <w:rPr>
          <w:rStyle w:val="Ttulo2Car"/>
          <w:lang w:bidi="es-ES"/>
        </w:rPr>
        <w:t xml:space="preserve"> y</w:t>
      </w:r>
      <w:r w:rsidR="00D92419" w:rsidRPr="00831442">
        <w:rPr>
          <w:rStyle w:val="Ttulo2Car"/>
          <w:lang w:bidi="es-ES"/>
        </w:rPr>
        <w:t xml:space="preserve"> </w:t>
      </w:r>
      <w:r w:rsidR="00AD6065" w:rsidRPr="00831442">
        <w:rPr>
          <w:rStyle w:val="Ttulo2Car"/>
          <w:lang w:bidi="es-ES"/>
        </w:rPr>
        <w:t>Organizativa</w:t>
      </w:r>
    </w:p>
    <w:p w:rsidR="00104E94" w:rsidRPr="00831442" w:rsidRDefault="00104E94" w:rsidP="00831442">
      <w:pPr>
        <w:pStyle w:val="Ttulo3"/>
        <w:spacing w:before="120" w:after="120" w:line="312" w:lineRule="auto"/>
        <w:rPr>
          <w:rStyle w:val="Ttulo2Car"/>
          <w:b/>
          <w:sz w:val="22"/>
          <w:szCs w:val="22"/>
        </w:rPr>
      </w:pPr>
      <w:r w:rsidRPr="00831442">
        <w:rPr>
          <w:rStyle w:val="Ttulo2Car"/>
          <w:b/>
          <w:sz w:val="22"/>
          <w:szCs w:val="22"/>
        </w:rPr>
        <w:t>Contenidos</w:t>
      </w:r>
    </w:p>
    <w:p w:rsidR="00C24010" w:rsidRPr="00831442" w:rsidRDefault="00902A71" w:rsidP="00831442">
      <w:pPr>
        <w:pStyle w:val="Cuerpodelboletn"/>
        <w:spacing w:before="120" w:after="120" w:line="312" w:lineRule="auto"/>
        <w:rPr>
          <w:color w:val="auto"/>
          <w:lang w:bidi="es-ES"/>
        </w:rPr>
      </w:pPr>
      <w:r w:rsidRPr="00831442">
        <w:rPr>
          <w:color w:val="auto"/>
          <w:lang w:bidi="es-ES"/>
        </w:rPr>
        <w:t xml:space="preserve">La información relativa a este grupo de obligaciones se encuentra contenida en los </w:t>
      </w:r>
      <w:r w:rsidR="00C24010" w:rsidRPr="00831442">
        <w:rPr>
          <w:color w:val="auto"/>
          <w:lang w:bidi="es-ES"/>
        </w:rPr>
        <w:t>siguientes enlaces</w:t>
      </w:r>
      <w:r w:rsidR="00700864" w:rsidRPr="00831442">
        <w:rPr>
          <w:color w:val="auto"/>
          <w:lang w:bidi="es-ES"/>
        </w:rPr>
        <w:t xml:space="preserve"> dentro del acceso “Somos”</w:t>
      </w:r>
      <w:r w:rsidR="00C24010" w:rsidRPr="00831442">
        <w:rPr>
          <w:color w:val="auto"/>
          <w:lang w:bidi="es-ES"/>
        </w:rPr>
        <w:t>:</w:t>
      </w:r>
    </w:p>
    <w:p w:rsidR="00700864" w:rsidRPr="00831442" w:rsidRDefault="00C24010" w:rsidP="00831442">
      <w:pPr>
        <w:pStyle w:val="Cuerpodelboletn"/>
        <w:numPr>
          <w:ilvl w:val="0"/>
          <w:numId w:val="15"/>
        </w:numPr>
        <w:spacing w:before="120" w:after="120" w:line="312" w:lineRule="auto"/>
        <w:rPr>
          <w:color w:val="auto"/>
          <w:lang w:bidi="es-ES"/>
        </w:rPr>
      </w:pPr>
      <w:r w:rsidRPr="00831442">
        <w:rPr>
          <w:color w:val="auto"/>
          <w:lang w:bidi="es-ES"/>
        </w:rPr>
        <w:t xml:space="preserve">En el enlace </w:t>
      </w:r>
      <w:r w:rsidR="00700864" w:rsidRPr="00831442">
        <w:rPr>
          <w:color w:val="auto"/>
          <w:lang w:bidi="es-ES"/>
        </w:rPr>
        <w:t>“</w:t>
      </w:r>
      <w:r w:rsidR="00FA0453">
        <w:rPr>
          <w:color w:val="auto"/>
          <w:lang w:bidi="es-ES"/>
        </w:rPr>
        <w:t>Conócenos” se describen las funciones que desarrollan, y su misión, visión,</w:t>
      </w:r>
      <w:r w:rsidR="000A1C45">
        <w:rPr>
          <w:color w:val="auto"/>
          <w:lang w:bidi="es-ES"/>
        </w:rPr>
        <w:t xml:space="preserve"> </w:t>
      </w:r>
      <w:r w:rsidR="00FA0453">
        <w:rPr>
          <w:color w:val="auto"/>
          <w:lang w:bidi="es-ES"/>
        </w:rPr>
        <w:t>valores y principios, así como la historia de la asociación</w:t>
      </w:r>
      <w:r w:rsidR="00700864" w:rsidRPr="00831442">
        <w:rPr>
          <w:color w:val="auto"/>
          <w:lang w:bidi="es-ES"/>
        </w:rPr>
        <w:t>.</w:t>
      </w:r>
    </w:p>
    <w:p w:rsidR="00700864" w:rsidRDefault="00700864" w:rsidP="00831442">
      <w:pPr>
        <w:pStyle w:val="Cuerpodelboletn"/>
        <w:numPr>
          <w:ilvl w:val="0"/>
          <w:numId w:val="15"/>
        </w:numPr>
        <w:spacing w:before="120" w:after="120" w:line="312" w:lineRule="auto"/>
        <w:rPr>
          <w:color w:val="auto"/>
          <w:lang w:bidi="es-ES"/>
        </w:rPr>
      </w:pPr>
      <w:r w:rsidRPr="00831442">
        <w:rPr>
          <w:color w:val="auto"/>
          <w:lang w:bidi="es-ES"/>
        </w:rPr>
        <w:t xml:space="preserve">Esta información se complementa con la información que recoge </w:t>
      </w:r>
      <w:r w:rsidR="00FA0453">
        <w:rPr>
          <w:color w:val="auto"/>
          <w:lang w:bidi="es-ES"/>
        </w:rPr>
        <w:t>la estr</w:t>
      </w:r>
      <w:r w:rsidR="00575D0E">
        <w:rPr>
          <w:color w:val="auto"/>
          <w:lang w:bidi="es-ES"/>
        </w:rPr>
        <w:t>uctura</w:t>
      </w:r>
      <w:r w:rsidR="00FA0453">
        <w:rPr>
          <w:color w:val="auto"/>
          <w:lang w:bidi="es-ES"/>
        </w:rPr>
        <w:t xml:space="preserve"> y organigrama de la asociación, se detallan</w:t>
      </w:r>
      <w:r w:rsidR="000A1C45">
        <w:rPr>
          <w:color w:val="auto"/>
          <w:lang w:bidi="es-ES"/>
        </w:rPr>
        <w:t xml:space="preserve"> </w:t>
      </w:r>
      <w:r w:rsidRPr="00831442">
        <w:rPr>
          <w:color w:val="auto"/>
          <w:lang w:bidi="es-ES"/>
        </w:rPr>
        <w:t>los órganos de gobierno</w:t>
      </w:r>
      <w:r w:rsidR="00575D0E">
        <w:rPr>
          <w:color w:val="auto"/>
          <w:lang w:bidi="es-ES"/>
        </w:rPr>
        <w:t xml:space="preserve"> –Junta Directiva y Dirección General-</w:t>
      </w:r>
      <w:r w:rsidRPr="00831442">
        <w:rPr>
          <w:color w:val="auto"/>
          <w:lang w:bidi="es-ES"/>
        </w:rPr>
        <w:t xml:space="preserve"> </w:t>
      </w:r>
      <w:r w:rsidR="00FA0453">
        <w:rPr>
          <w:color w:val="auto"/>
          <w:lang w:bidi="es-ES"/>
        </w:rPr>
        <w:t xml:space="preserve">y </w:t>
      </w:r>
      <w:r w:rsidRPr="00831442">
        <w:rPr>
          <w:color w:val="auto"/>
          <w:lang w:bidi="es-ES"/>
        </w:rPr>
        <w:t>se identifica a sus miembros</w:t>
      </w:r>
      <w:r w:rsidR="00FA0453">
        <w:rPr>
          <w:color w:val="auto"/>
          <w:lang w:bidi="es-ES"/>
        </w:rPr>
        <w:t xml:space="preserve"> </w:t>
      </w:r>
      <w:r w:rsidR="00575D0E">
        <w:rPr>
          <w:color w:val="auto"/>
          <w:lang w:bidi="es-ES"/>
        </w:rPr>
        <w:t>y los responsables de Áreas y responsables territoriales</w:t>
      </w:r>
      <w:r w:rsidRPr="00831442">
        <w:rPr>
          <w:color w:val="auto"/>
          <w:lang w:bidi="es-ES"/>
        </w:rPr>
        <w:t>.</w:t>
      </w:r>
    </w:p>
    <w:p w:rsidR="00575D0E" w:rsidRPr="00831442" w:rsidRDefault="00575D0E" w:rsidP="00575D0E">
      <w:pPr>
        <w:pStyle w:val="Cuerpodelboletn"/>
        <w:spacing w:before="120" w:after="120" w:line="312" w:lineRule="auto"/>
        <w:ind w:left="360"/>
        <w:rPr>
          <w:color w:val="auto"/>
          <w:lang w:bidi="es-ES"/>
        </w:rPr>
      </w:pPr>
      <w:r>
        <w:rPr>
          <w:color w:val="auto"/>
          <w:lang w:bidi="es-ES"/>
        </w:rPr>
        <w:t xml:space="preserve">Toda esta información se ofrece directamente sobre la página web. </w:t>
      </w:r>
    </w:p>
    <w:p w:rsidR="00894358" w:rsidRPr="0012139E" w:rsidRDefault="00894358" w:rsidP="00831442">
      <w:pPr>
        <w:pStyle w:val="Cuerpodelboletn"/>
        <w:spacing w:before="120" w:after="120" w:line="312" w:lineRule="auto"/>
        <w:ind w:left="-76"/>
        <w:rPr>
          <w:color w:val="auto"/>
          <w:lang w:bidi="es-ES"/>
        </w:rPr>
      </w:pPr>
    </w:p>
    <w:p w:rsidR="00894358" w:rsidRPr="00831442" w:rsidRDefault="00C4050E" w:rsidP="00831442">
      <w:pPr>
        <w:pStyle w:val="Ttulo3"/>
        <w:spacing w:before="120" w:after="120" w:line="312" w:lineRule="auto"/>
        <w:rPr>
          <w:rStyle w:val="Ttulo2Car"/>
          <w:b/>
          <w:sz w:val="22"/>
          <w:szCs w:val="22"/>
        </w:rPr>
      </w:pPr>
      <w:r w:rsidRPr="00831442">
        <w:rPr>
          <w:rStyle w:val="Ttulo2Car"/>
          <w:b/>
          <w:noProof/>
          <w:sz w:val="22"/>
          <w:szCs w:val="22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191BA2" wp14:editId="5045CC66">
                <wp:simplePos x="0" y="0"/>
                <wp:positionH relativeFrom="page">
                  <wp:posOffset>-15875</wp:posOffset>
                </wp:positionH>
                <wp:positionV relativeFrom="page">
                  <wp:posOffset>968375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36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" o:spid="_x0000_s1026" style="position:absolute;margin-left:-1.25pt;margin-top:76.25pt;width:630pt;height:13.7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GPDAIAAPgDAAAOAAAAZHJzL2Uyb0RvYy54bWysU1FuEzEQ/UfiDpb/ye6mpTSrbKoqURFS&#10;gYrSAzhe766F12PGTjbhNpylF2PsTUIKf4gfy2OP37z3Zjy/2fWGbRV6DbbixSTnTFkJtbZtxZ++&#10;3r255swHYWthwKqK75XnN4vXr+aDK9UUOjC1QkYg1peDq3gXgiuzzMtO9cJPwClLlw1gLwKF2GY1&#10;ioHQe5NN8/wqGwBrhyCV93S6Gi/5IuE3jZLhc9N4FZipOHELacW0ruOaLeaibFG4TssDDfEPLHqh&#10;LRU9Qa1EEGyD+i+oXksED02YSOgzaBotVdJAaor8DzWPnXAqaSFzvDvZ5P8frPy0fUCm64pfXHFm&#10;RU89+kKuPf+07cYAK2bRosH5kjIf3QNGkd7dg/zmmYVlJ2yrbhFh6JSoiVgR87MXD2Lg6SlbDx+h&#10;pgJiEyC5tWuwj4DkA9ulpuxPTVG7wCQdXudkTE69k3RXvLuYzVLXMlEeXzv04b2CnsVNxZHoJ3Sx&#10;vfchshHlMSWxB6PrO21MCrBdLw2yraABWb5drVbTJIBEnqcZG5MtxGcj4nii0oiNZURJlA8Vj5JH&#10;69ZQ70k+wjh+9F1o0wH+4Gyg0au4/74RqDgzHyxZOCsuL+Osngd4HqzPA2ElQVU8cDZul2Gc741D&#10;3XZUqUhuWLgl2xudHIn8RlaHZtF4JaMOXyHO73mcsn5/2MUvAAAA//8DAFBLAwQUAAYACAAAACEA&#10;PiSsod4AAAALAQAADwAAAGRycy9kb3ducmV2LnhtbEyPQU+EMBCF7yb+h2ZMvJjdIgZxkbLZbGI8&#10;g5rordARGmlLaHfp/nuHk97ezHt58025j2ZkZ5y9dlbA/TYBhrZzSttewPvby+YJmA/SKjk6iwIu&#10;6GFfXV+VslBusTWem9AzKrG+kAKGEKaCc98NaKTfugkted9uNjLQOPdczXKhcjPyNEkeuZHa0oVB&#10;TngcsPtpTkbA10N7jOPh47WJ9XKX5p+XWmdaiNubeHgGFjCGvzCs+IQOFTG17mSVZ6OATZpRkvbZ&#10;KtZAmuWkWlL5bge8Kvn/H6pfAAAA//8DAFBLAQItABQABgAIAAAAIQC2gziS/gAAAOEBAAATAAAA&#10;AAAAAAAAAAAAAAAAAABbQ29udGVudF9UeXBlc10ueG1sUEsBAi0AFAAGAAgAAAAhADj9If/WAAAA&#10;lAEAAAsAAAAAAAAAAAAAAAAALwEAAF9yZWxzLy5yZWxzUEsBAi0AFAAGAAgAAAAhAOZi8Y8MAgAA&#10;+AMAAA4AAAAAAAAAAAAAAAAALgIAAGRycy9lMm9Eb2MueG1sUEsBAi0AFAAGAAgAAAAhAD4krKHe&#10;AAAACwEAAA8AAAAAAAAAAAAAAAAAZgQAAGRycy9kb3ducmV2LnhtbFBLBQYAAAAABAAEAPMAAABx&#10;BQAAAAA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831442">
        <w:rPr>
          <w:rStyle w:val="Ttulo2Car"/>
          <w:b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BF47E3" wp14:editId="65359958">
                <wp:simplePos x="0" y="0"/>
                <wp:positionH relativeFrom="page">
                  <wp:posOffset>-15875</wp:posOffset>
                </wp:positionH>
                <wp:positionV relativeFrom="page">
                  <wp:posOffset>-19050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22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2C785C" w:rsidRPr="00F31BC3" w:rsidRDefault="002C785C" w:rsidP="00C4050E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C5E2881" wp14:editId="5344C709">
                                  <wp:extent cx="1148080" cy="648335"/>
                                  <wp:effectExtent l="0" t="0" r="0" b="0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1.25pt;margin-top:-1.5pt;width:630pt;height:78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8ckDwIAAAoEAAAOAAAAZHJzL2Uyb0RvYy54bWysU1GO0zAQ/UfiDpb/aZKqVN2o6WrV1SKk&#10;BVYsHMB1nMTC8Zix26TchrNwMcZOWwr8IX6sGXvmzZs34/Xt2Bt2UOg12IoXs5wzZSXU2rYV//zp&#10;4dWKMx+ErYUBqyp+VJ7fbl6+WA+uVHPowNQKGYFYXw6u4l0IrswyLzvVCz8Dpyw9NoC9CORim9Uo&#10;BkLvTTbP82U2ANYOQSrv6fZ+euSbhN80SoYPTeNVYKbixC2kE9O5i2e2WYuyReE6LU80xD+w6IW2&#10;VPQCdS+CYHvUf0H1WiJ4aMJMQp9B02ipUg/UTZH/0c1zJ5xKvZA43l1k8v8PVr4/PCHTdcXnc86s&#10;6GlGH0m1H99tuzfAilWUaHC+pMhn94SxSe8eQX7xzMK2E7ZVd4gwdErURKyI8dlvCdHxlMp2wzuo&#10;qYDYB0hqjQ32EZB0YGMayvEyFDUGJulylZMwOc1O0tvNTb4kO5YQ5TnboQ9vFPQsGhVHop/QxeHR&#10;hyn0HJLYg9H1gzYmOdjutgbZQdCCvM5Xy+X2hO6vw4yNwRZi2oQ43ai0YlMZURLlU8Vzy5N0YdyN&#10;SePFWcwd1EcSBGFaSPpAZHSA3zgbaBkr7r/uBSrOzFtLot4Ui0Xc3msHr53dtSOsJKiKB84mcxum&#10;jd871G1HlYqkj4U7GkSjk0aR8cTqND5auKTy6XPEjb72U9SvL7z5CQAA//8DAFBLAwQUAAYACAAA&#10;ACEAASU+Ld4AAAAKAQAADwAAAGRycy9kb3ducmV2LnhtbExPQU7DMBC8V+IP1iJxax1MU6oQp6JI&#10;IPWQA4VKPW7iJYmI7Sh22/B7tic47e7MaHYm30y2F2caQ+edhvtFAoJc7U3nGg2fH6/zNYgQ0Rns&#10;vSMNPxRgU9zMcsyMv7h3Ou9jI9jEhQw1tDEOmZShbsliWPiBHHNffrQY+RwbaUa8sLntpUqSlbTY&#10;Of7Q4kAvLdXf+5PVcFxhddiVg9oeTXl4W5ZerbdLre9up+cnEJGm+CeGa3yODgVnqvzJmSB6DXOV&#10;spLnA1e68ip9ZKTiLWVIFrn8X6H4BQAA//8DAFBLAQItABQABgAIAAAAIQC2gziS/gAAAOEBAAAT&#10;AAAAAAAAAAAAAAAAAAAAAABbQ29udGVudF9UeXBlc10ueG1sUEsBAi0AFAAGAAgAAAAhADj9If/W&#10;AAAAlAEAAAsAAAAAAAAAAAAAAAAALwEAAF9yZWxzLy5yZWxzUEsBAi0AFAAGAAgAAAAhAJETxyQP&#10;AgAACgQAAA4AAAAAAAAAAAAAAAAALgIAAGRycy9lMm9Eb2MueG1sUEsBAi0AFAAGAAgAAAAhAAEl&#10;Pi3eAAAACgEAAA8AAAAAAAAAAAAAAAAAaQQAAGRycy9kb3ducmV2LnhtbFBLBQYAAAAABAAEAPMA&#10;AAB0BQAAAAA=&#10;" fillcolor="#50866c" stroked="f">
                <v:textbox inset=",7.2pt,,7.2pt">
                  <w:txbxContent>
                    <w:p w:rsidR="002C785C" w:rsidRPr="00F31BC3" w:rsidRDefault="002C785C" w:rsidP="00C4050E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42AC935" wp14:editId="3875C0CF">
                            <wp:extent cx="1148080" cy="648335"/>
                            <wp:effectExtent l="0" t="0" r="0" b="0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894358" w:rsidRPr="00831442">
        <w:rPr>
          <w:rStyle w:val="Ttulo2Car"/>
          <w:b/>
          <w:sz w:val="22"/>
          <w:szCs w:val="22"/>
        </w:rPr>
        <w:t>Análisis de la información</w:t>
      </w:r>
    </w:p>
    <w:p w:rsidR="00894358" w:rsidRPr="00831442" w:rsidRDefault="00F36022" w:rsidP="00831442">
      <w:pPr>
        <w:pStyle w:val="Prrafodelista"/>
        <w:numPr>
          <w:ilvl w:val="0"/>
          <w:numId w:val="6"/>
        </w:numPr>
        <w:spacing w:before="120" w:after="120" w:line="312" w:lineRule="auto"/>
        <w:ind w:left="284"/>
        <w:contextualSpacing w:val="0"/>
        <w:jc w:val="both"/>
        <w:rPr>
          <w:lang w:bidi="es-ES"/>
        </w:rPr>
      </w:pPr>
      <w:r w:rsidRPr="00831442">
        <w:rPr>
          <w:lang w:bidi="es-ES"/>
        </w:rPr>
        <w:t xml:space="preserve">Los </w:t>
      </w:r>
      <w:r w:rsidRPr="00831442">
        <w:rPr>
          <w:b/>
          <w:color w:val="00B050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contenidos</w:t>
      </w:r>
      <w:r w:rsidRPr="00831442">
        <w:rPr>
          <w:lang w:bidi="es-ES"/>
        </w:rPr>
        <w:t xml:space="preserve"> incorporados correspondientes a este grupo de obligaciones, </w:t>
      </w:r>
      <w:r w:rsidR="00085F10" w:rsidRPr="00831442">
        <w:rPr>
          <w:b/>
          <w:u w:val="single"/>
          <w:lang w:bidi="es-ES"/>
        </w:rPr>
        <w:t xml:space="preserve">no </w:t>
      </w:r>
      <w:r w:rsidR="00C24010" w:rsidRPr="00831442">
        <w:rPr>
          <w:b/>
          <w:u w:val="single"/>
          <w:lang w:bidi="es-ES"/>
        </w:rPr>
        <w:t>r</w:t>
      </w:r>
      <w:r w:rsidRPr="00831442">
        <w:rPr>
          <w:b/>
          <w:u w:val="single"/>
          <w:lang w:bidi="es-ES"/>
        </w:rPr>
        <w:t>ecogen</w:t>
      </w:r>
      <w:r w:rsidR="009E7254" w:rsidRPr="00831442">
        <w:rPr>
          <w:b/>
          <w:u w:val="single"/>
          <w:lang w:bidi="es-ES"/>
        </w:rPr>
        <w:t xml:space="preserve"> </w:t>
      </w:r>
      <w:r w:rsidR="009E7254" w:rsidRPr="00831442">
        <w:rPr>
          <w:lang w:bidi="es-ES"/>
        </w:rPr>
        <w:t xml:space="preserve">la totalidad de las informaciones contempladas en el artículo 6 de la LTAIBG aplicables a </w:t>
      </w:r>
      <w:r w:rsidR="00575D0E">
        <w:rPr>
          <w:lang w:bidi="es-ES"/>
        </w:rPr>
        <w:t>Accem</w:t>
      </w:r>
      <w:r w:rsidR="00195433" w:rsidRPr="00831442">
        <w:rPr>
          <w:lang w:bidi="es-ES"/>
        </w:rPr>
        <w:t>.</w:t>
      </w:r>
    </w:p>
    <w:p w:rsidR="00085F10" w:rsidRPr="00831442" w:rsidRDefault="00085F10" w:rsidP="00831442">
      <w:pPr>
        <w:pStyle w:val="Prrafodelista"/>
        <w:spacing w:before="120" w:after="120" w:line="312" w:lineRule="auto"/>
        <w:ind w:left="284"/>
        <w:contextualSpacing w:val="0"/>
        <w:jc w:val="both"/>
        <w:rPr>
          <w:lang w:bidi="es-ES"/>
        </w:rPr>
      </w:pPr>
      <w:r w:rsidRPr="00831442">
        <w:rPr>
          <w:lang w:bidi="es-ES"/>
        </w:rPr>
        <w:t>No se incluye el perfil y trayectoria profesional de los responsables de la asociación</w:t>
      </w:r>
      <w:r w:rsidR="00575D0E">
        <w:rPr>
          <w:lang w:bidi="es-ES"/>
        </w:rPr>
        <w:t xml:space="preserve">, ni tampoco se informa sobre la </w:t>
      </w:r>
      <w:r w:rsidRPr="00831442">
        <w:rPr>
          <w:lang w:bidi="es-ES"/>
        </w:rPr>
        <w:t xml:space="preserve">normativa aplicable a la </w:t>
      </w:r>
      <w:r w:rsidR="00575D0E">
        <w:rPr>
          <w:lang w:bidi="es-ES"/>
        </w:rPr>
        <w:t>asociación, incluidos sus Estatutos.</w:t>
      </w:r>
      <w:r w:rsidR="000A1C45">
        <w:rPr>
          <w:lang w:bidi="es-ES"/>
        </w:rPr>
        <w:t xml:space="preserve"> </w:t>
      </w:r>
    </w:p>
    <w:p w:rsidR="009E7254" w:rsidRPr="00831442" w:rsidRDefault="009E7254" w:rsidP="00831442">
      <w:pPr>
        <w:pStyle w:val="Prrafodelista"/>
        <w:numPr>
          <w:ilvl w:val="0"/>
          <w:numId w:val="6"/>
        </w:numPr>
        <w:spacing w:before="120" w:after="120" w:line="312" w:lineRule="auto"/>
        <w:ind w:left="284"/>
        <w:contextualSpacing w:val="0"/>
        <w:jc w:val="both"/>
        <w:rPr>
          <w:lang w:bidi="es-ES"/>
        </w:rPr>
      </w:pPr>
      <w:r w:rsidRPr="00831442">
        <w:rPr>
          <w:lang w:bidi="es-ES"/>
        </w:rPr>
        <w:t xml:space="preserve">Por lo que respecta a la </w:t>
      </w:r>
      <w:r w:rsidRPr="00831442">
        <w:rPr>
          <w:b/>
          <w:color w:val="00B050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calidad</w:t>
      </w:r>
      <w:r w:rsidRPr="00831442">
        <w:rPr>
          <w:lang w:bidi="es-ES"/>
        </w:rPr>
        <w:t xml:space="preserve"> de la información, ésta se publica </w:t>
      </w:r>
      <w:r w:rsidR="00ED7D79" w:rsidRPr="00831442">
        <w:rPr>
          <w:lang w:bidi="es-ES"/>
        </w:rPr>
        <w:t xml:space="preserve">directamente en la web </w:t>
      </w:r>
      <w:r w:rsidR="00195433" w:rsidRPr="00831442">
        <w:rPr>
          <w:lang w:bidi="es-ES"/>
        </w:rPr>
        <w:t>l</w:t>
      </w:r>
      <w:r w:rsidRPr="00831442">
        <w:rPr>
          <w:lang w:bidi="es-ES"/>
        </w:rPr>
        <w:t xml:space="preserve">o que imposibilita </w:t>
      </w:r>
      <w:r w:rsidR="00415DBD" w:rsidRPr="00831442">
        <w:rPr>
          <w:lang w:bidi="es-ES"/>
        </w:rPr>
        <w:t>su</w:t>
      </w:r>
      <w:r w:rsidRPr="00831442">
        <w:rPr>
          <w:lang w:bidi="es-ES"/>
        </w:rPr>
        <w:t xml:space="preserve"> tratamiento</w:t>
      </w:r>
      <w:r w:rsidR="00AD6065" w:rsidRPr="00831442">
        <w:rPr>
          <w:lang w:bidi="es-ES"/>
        </w:rPr>
        <w:t>, por lo tanto no se trata de información reutilizable.</w:t>
      </w:r>
    </w:p>
    <w:p w:rsidR="009E7254" w:rsidRPr="00831442" w:rsidRDefault="00195433" w:rsidP="00831442">
      <w:pPr>
        <w:pStyle w:val="Prrafodelista"/>
        <w:spacing w:before="120" w:after="120" w:line="312" w:lineRule="auto"/>
        <w:ind w:left="284"/>
        <w:contextualSpacing w:val="0"/>
        <w:jc w:val="both"/>
      </w:pPr>
      <w:r w:rsidRPr="00831442">
        <w:t xml:space="preserve">Por otro lado, la información no se encuentra datada en su mayor parte y </w:t>
      </w:r>
      <w:r w:rsidR="0003511D" w:rsidRPr="00831442">
        <w:t xml:space="preserve">no </w:t>
      </w:r>
      <w:r w:rsidR="009E7254" w:rsidRPr="00831442">
        <w:t>existe</w:t>
      </w:r>
      <w:r w:rsidR="00ED7D79" w:rsidRPr="00831442">
        <w:t>n</w:t>
      </w:r>
      <w:r w:rsidR="009E7254" w:rsidRPr="00831442">
        <w:t xml:space="preserve"> referencia</w:t>
      </w:r>
      <w:r w:rsidR="00ED7D79" w:rsidRPr="00831442">
        <w:t>s</w:t>
      </w:r>
      <w:r w:rsidR="009E7254" w:rsidRPr="00831442">
        <w:t xml:space="preserve"> a la fecha</w:t>
      </w:r>
      <w:r w:rsidR="00D92419" w:rsidRPr="00831442">
        <w:t xml:space="preserve"> </w:t>
      </w:r>
      <w:r w:rsidR="009E7254" w:rsidRPr="00831442">
        <w:t>en que se realizó la última revisión de la información publicada</w:t>
      </w:r>
      <w:r w:rsidR="00D92419" w:rsidRPr="00831442">
        <w:t xml:space="preserve">, </w:t>
      </w:r>
      <w:r w:rsidR="009E7254" w:rsidRPr="00831442">
        <w:t xml:space="preserve">por lo que no puede decirse que la publicación cumpla </w:t>
      </w:r>
      <w:r w:rsidR="009E7254" w:rsidRPr="00831442">
        <w:lastRenderedPageBreak/>
        <w:t xml:space="preserve">suficientemente los requisitos de actualización establecidos en la LTAIBG. </w:t>
      </w:r>
    </w:p>
    <w:p w:rsidR="00633EAA" w:rsidRPr="0012139E" w:rsidRDefault="00633EAA" w:rsidP="00831442">
      <w:pPr>
        <w:pStyle w:val="Prrafodelista"/>
        <w:spacing w:before="120" w:after="120" w:line="312" w:lineRule="auto"/>
        <w:ind w:left="284"/>
        <w:contextualSpacing w:val="0"/>
        <w:jc w:val="both"/>
      </w:pPr>
    </w:p>
    <w:p w:rsidR="003E5D2F" w:rsidRPr="00831442" w:rsidRDefault="003E5D2F" w:rsidP="00A0682F">
      <w:pPr>
        <w:pStyle w:val="Ttulo2"/>
        <w:numPr>
          <w:ilvl w:val="1"/>
          <w:numId w:val="2"/>
        </w:numPr>
        <w:spacing w:before="120" w:after="120" w:line="312" w:lineRule="auto"/>
        <w:ind w:left="284"/>
        <w:rPr>
          <w:rStyle w:val="Ttulo2Car"/>
          <w:b/>
        </w:rPr>
      </w:pPr>
      <w:r w:rsidRPr="00831442">
        <w:rPr>
          <w:rStyle w:val="Ttulo2Car"/>
          <w:b/>
        </w:rPr>
        <w:t>Información Económica</w:t>
      </w:r>
      <w:r w:rsidR="00AD6065" w:rsidRPr="00831442">
        <w:rPr>
          <w:rStyle w:val="Ttulo2Car"/>
          <w:b/>
        </w:rPr>
        <w:t xml:space="preserve"> y</w:t>
      </w:r>
      <w:r w:rsidR="00D92419" w:rsidRPr="00831442">
        <w:rPr>
          <w:rStyle w:val="Ttulo2Car"/>
          <w:b/>
        </w:rPr>
        <w:t xml:space="preserve"> </w:t>
      </w:r>
      <w:r w:rsidR="00AD6065" w:rsidRPr="00831442">
        <w:rPr>
          <w:rStyle w:val="Ttulo2Car"/>
          <w:b/>
        </w:rPr>
        <w:t>Presupuestaria.</w:t>
      </w:r>
    </w:p>
    <w:p w:rsidR="00AD6065" w:rsidRPr="00831442" w:rsidRDefault="00AD6065" w:rsidP="00831442">
      <w:pPr>
        <w:pStyle w:val="Ttulo3"/>
        <w:spacing w:before="120" w:after="120" w:line="312" w:lineRule="auto"/>
        <w:rPr>
          <w:rStyle w:val="Ttulo2Car"/>
          <w:b/>
          <w:sz w:val="22"/>
          <w:szCs w:val="22"/>
        </w:rPr>
      </w:pPr>
      <w:r w:rsidRPr="00831442">
        <w:rPr>
          <w:rStyle w:val="Ttulo2Car"/>
          <w:b/>
          <w:sz w:val="22"/>
          <w:szCs w:val="22"/>
        </w:rPr>
        <w:t>Contenidos</w:t>
      </w:r>
    </w:p>
    <w:p w:rsidR="00AD6065" w:rsidRPr="00831442" w:rsidRDefault="00D92419" w:rsidP="00831442">
      <w:pPr>
        <w:pStyle w:val="Cuerpodelboletn"/>
        <w:spacing w:before="120" w:after="120" w:line="312" w:lineRule="auto"/>
        <w:rPr>
          <w:color w:val="auto"/>
          <w:lang w:bidi="es-ES"/>
        </w:rPr>
      </w:pPr>
      <w:r w:rsidRPr="00831442">
        <w:rPr>
          <w:color w:val="auto"/>
          <w:lang w:bidi="es-ES"/>
        </w:rPr>
        <w:t>L</w:t>
      </w:r>
      <w:r w:rsidR="00AD6065" w:rsidRPr="00831442">
        <w:rPr>
          <w:color w:val="auto"/>
          <w:lang w:bidi="es-ES"/>
        </w:rPr>
        <w:t xml:space="preserve">a información correspondiente a este bloque de obligaciones </w:t>
      </w:r>
      <w:r w:rsidRPr="00831442">
        <w:rPr>
          <w:color w:val="auto"/>
          <w:lang w:bidi="es-ES"/>
        </w:rPr>
        <w:t>es accesible</w:t>
      </w:r>
      <w:r w:rsidR="00AD6065" w:rsidRPr="00831442">
        <w:rPr>
          <w:color w:val="auto"/>
          <w:lang w:bidi="es-ES"/>
        </w:rPr>
        <w:t xml:space="preserve"> a través del enlace </w:t>
      </w:r>
      <w:r w:rsidR="00195433" w:rsidRPr="00831442">
        <w:rPr>
          <w:color w:val="auto"/>
          <w:lang w:bidi="es-ES"/>
        </w:rPr>
        <w:t>especifico “</w:t>
      </w:r>
      <w:r w:rsidR="00575D0E">
        <w:rPr>
          <w:color w:val="auto"/>
          <w:lang w:bidi="es-ES"/>
        </w:rPr>
        <w:t>T</w:t>
      </w:r>
      <w:r w:rsidR="00195433" w:rsidRPr="00831442">
        <w:rPr>
          <w:color w:val="auto"/>
          <w:lang w:bidi="es-ES"/>
        </w:rPr>
        <w:t>ransparentes” ubicado dentro del acceso “Somos”</w:t>
      </w:r>
      <w:r w:rsidRPr="00831442">
        <w:rPr>
          <w:color w:val="auto"/>
          <w:lang w:bidi="es-ES"/>
        </w:rPr>
        <w:t xml:space="preserve"> </w:t>
      </w:r>
      <w:r w:rsidR="00195433" w:rsidRPr="00831442">
        <w:rPr>
          <w:color w:val="auto"/>
          <w:lang w:bidi="es-ES"/>
        </w:rPr>
        <w:t xml:space="preserve">de la página home, en el que se localiza </w:t>
      </w:r>
      <w:r w:rsidR="00AD6065" w:rsidRPr="00831442">
        <w:rPr>
          <w:color w:val="auto"/>
          <w:lang w:bidi="es-ES"/>
        </w:rPr>
        <w:t>la siguiente información:</w:t>
      </w:r>
    </w:p>
    <w:p w:rsidR="0095602B" w:rsidRPr="00575D0E" w:rsidRDefault="0095602B" w:rsidP="00831442">
      <w:pPr>
        <w:pStyle w:val="Cuerpodelboletn"/>
        <w:numPr>
          <w:ilvl w:val="0"/>
          <w:numId w:val="6"/>
        </w:numPr>
        <w:spacing w:before="120" w:after="120" w:line="312" w:lineRule="auto"/>
        <w:ind w:left="284"/>
        <w:rPr>
          <w:color w:val="auto"/>
          <w:lang w:bidi="es-ES"/>
        </w:rPr>
      </w:pPr>
      <w:r w:rsidRPr="00575D0E">
        <w:rPr>
          <w:color w:val="auto"/>
          <w:lang w:bidi="es-ES"/>
        </w:rPr>
        <w:t>Cuentas anuales de</w:t>
      </w:r>
      <w:r w:rsidR="00575D0E" w:rsidRPr="00575D0E">
        <w:rPr>
          <w:color w:val="auto"/>
          <w:lang w:bidi="es-ES"/>
        </w:rPr>
        <w:t>l</w:t>
      </w:r>
      <w:r w:rsidRPr="00575D0E">
        <w:rPr>
          <w:color w:val="auto"/>
          <w:lang w:bidi="es-ES"/>
        </w:rPr>
        <w:t xml:space="preserve"> ejercicio 201</w:t>
      </w:r>
      <w:r w:rsidR="00575D0E" w:rsidRPr="00575D0E">
        <w:rPr>
          <w:color w:val="auto"/>
          <w:lang w:bidi="es-ES"/>
        </w:rPr>
        <w:t>8</w:t>
      </w:r>
      <w:r w:rsidR="00D92419" w:rsidRPr="00575D0E">
        <w:rPr>
          <w:color w:val="auto"/>
          <w:lang w:bidi="es-ES"/>
        </w:rPr>
        <w:t>.</w:t>
      </w:r>
    </w:p>
    <w:p w:rsidR="00195433" w:rsidRPr="00575D0E" w:rsidRDefault="00195433" w:rsidP="00831442">
      <w:pPr>
        <w:pStyle w:val="Cuerpodelboletn"/>
        <w:numPr>
          <w:ilvl w:val="0"/>
          <w:numId w:val="6"/>
        </w:numPr>
        <w:spacing w:before="120" w:after="120" w:line="312" w:lineRule="auto"/>
        <w:ind w:left="284"/>
        <w:rPr>
          <w:color w:val="auto"/>
          <w:lang w:bidi="es-ES"/>
        </w:rPr>
      </w:pPr>
      <w:r w:rsidRPr="00575D0E">
        <w:rPr>
          <w:color w:val="auto"/>
          <w:lang w:bidi="es-ES"/>
        </w:rPr>
        <w:t>El</w:t>
      </w:r>
      <w:r w:rsidR="00AD6065" w:rsidRPr="00575D0E">
        <w:rPr>
          <w:color w:val="auto"/>
          <w:lang w:bidi="es-ES"/>
        </w:rPr>
        <w:t xml:space="preserve"> informe de auditoría de cuentas del </w:t>
      </w:r>
      <w:r w:rsidRPr="00575D0E">
        <w:rPr>
          <w:color w:val="auto"/>
          <w:lang w:bidi="es-ES"/>
        </w:rPr>
        <w:t>ejercicio 201</w:t>
      </w:r>
      <w:r w:rsidR="00575D0E" w:rsidRPr="00575D0E">
        <w:rPr>
          <w:color w:val="auto"/>
          <w:lang w:bidi="es-ES"/>
        </w:rPr>
        <w:t>8</w:t>
      </w:r>
      <w:r w:rsidR="0095602B" w:rsidRPr="00575D0E">
        <w:rPr>
          <w:color w:val="auto"/>
          <w:lang w:bidi="es-ES"/>
        </w:rPr>
        <w:t>.</w:t>
      </w:r>
    </w:p>
    <w:p w:rsidR="0095602B" w:rsidRDefault="00D92419" w:rsidP="001964DF">
      <w:pPr>
        <w:pStyle w:val="Cuerpodelboletn"/>
        <w:spacing w:before="120" w:after="120" w:line="312" w:lineRule="auto"/>
        <w:rPr>
          <w:color w:val="auto"/>
          <w:lang w:bidi="es-ES"/>
        </w:rPr>
      </w:pPr>
      <w:r w:rsidRPr="00831442">
        <w:rPr>
          <w:color w:val="auto"/>
          <w:lang w:bidi="es-ES"/>
        </w:rPr>
        <w:t>Esta información se ofrece en documentos pdf</w:t>
      </w:r>
      <w:r w:rsidR="00575D0E">
        <w:rPr>
          <w:color w:val="auto"/>
          <w:lang w:bidi="es-ES"/>
        </w:rPr>
        <w:t xml:space="preserve"> de imagen</w:t>
      </w:r>
      <w:r w:rsidRPr="00831442">
        <w:rPr>
          <w:color w:val="auto"/>
          <w:lang w:bidi="es-ES"/>
        </w:rPr>
        <w:t xml:space="preserve">, junto a </w:t>
      </w:r>
      <w:r w:rsidR="00575D0E">
        <w:rPr>
          <w:color w:val="auto"/>
          <w:lang w:bidi="es-ES"/>
        </w:rPr>
        <w:t>tres</w:t>
      </w:r>
      <w:r w:rsidRPr="00831442">
        <w:rPr>
          <w:color w:val="auto"/>
          <w:lang w:bidi="es-ES"/>
        </w:rPr>
        <w:t xml:space="preserve"> gráfico</w:t>
      </w:r>
      <w:r w:rsidR="00575D0E">
        <w:rPr>
          <w:color w:val="auto"/>
          <w:lang w:bidi="es-ES"/>
        </w:rPr>
        <w:t>s (ejercicios 2016, 2017 y 2018) en los que informan</w:t>
      </w:r>
      <w:r w:rsidRPr="00831442">
        <w:rPr>
          <w:color w:val="auto"/>
          <w:lang w:bidi="es-ES"/>
        </w:rPr>
        <w:t xml:space="preserve"> </w:t>
      </w:r>
      <w:r w:rsidR="00575D0E">
        <w:rPr>
          <w:color w:val="auto"/>
          <w:lang w:bidi="es-ES"/>
        </w:rPr>
        <w:t>sobre el origen de sus recursos y el n</w:t>
      </w:r>
      <w:r w:rsidR="001964DF">
        <w:rPr>
          <w:color w:val="auto"/>
          <w:lang w:bidi="es-ES"/>
        </w:rPr>
        <w:t>úmero</w:t>
      </w:r>
      <w:r w:rsidR="00575D0E">
        <w:rPr>
          <w:color w:val="auto"/>
          <w:lang w:bidi="es-ES"/>
        </w:rPr>
        <w:t xml:space="preserve"> de progr</w:t>
      </w:r>
      <w:r w:rsidR="001964DF">
        <w:rPr>
          <w:color w:val="auto"/>
          <w:lang w:bidi="es-ES"/>
        </w:rPr>
        <w:t>a</w:t>
      </w:r>
      <w:r w:rsidR="00575D0E">
        <w:rPr>
          <w:color w:val="auto"/>
          <w:lang w:bidi="es-ES"/>
        </w:rPr>
        <w:t>mas</w:t>
      </w:r>
      <w:r w:rsidR="001964DF">
        <w:rPr>
          <w:color w:val="auto"/>
          <w:lang w:bidi="es-ES"/>
        </w:rPr>
        <w:t xml:space="preserve"> </w:t>
      </w:r>
      <w:r w:rsidR="00575D0E">
        <w:rPr>
          <w:color w:val="auto"/>
          <w:lang w:bidi="es-ES"/>
        </w:rPr>
        <w:t>en los que se han i</w:t>
      </w:r>
      <w:r w:rsidR="001964DF">
        <w:rPr>
          <w:color w:val="auto"/>
          <w:lang w:bidi="es-ES"/>
        </w:rPr>
        <w:t>nvertido</w:t>
      </w:r>
      <w:r w:rsidRPr="00831442">
        <w:rPr>
          <w:color w:val="auto"/>
          <w:lang w:bidi="es-ES"/>
        </w:rPr>
        <w:t>.</w:t>
      </w:r>
    </w:p>
    <w:p w:rsidR="00BA03C4" w:rsidRDefault="00BA03C4" w:rsidP="00831442">
      <w:pPr>
        <w:pStyle w:val="Ttulo3"/>
        <w:spacing w:before="120" w:after="120" w:line="312" w:lineRule="auto"/>
        <w:rPr>
          <w:rStyle w:val="Ttulo2Car"/>
          <w:b/>
          <w:sz w:val="22"/>
          <w:szCs w:val="22"/>
        </w:rPr>
      </w:pPr>
      <w:r w:rsidRPr="00831442">
        <w:rPr>
          <w:rStyle w:val="Ttulo2Car"/>
          <w:b/>
          <w:sz w:val="22"/>
          <w:szCs w:val="22"/>
        </w:rPr>
        <w:t>Análisis de la información</w:t>
      </w:r>
    </w:p>
    <w:p w:rsidR="00BA03C4" w:rsidRPr="00831442" w:rsidRDefault="00C604E5" w:rsidP="00831442">
      <w:pPr>
        <w:pStyle w:val="Prrafodelista"/>
        <w:numPr>
          <w:ilvl w:val="0"/>
          <w:numId w:val="6"/>
        </w:numPr>
        <w:spacing w:before="120" w:after="120" w:line="312" w:lineRule="auto"/>
        <w:ind w:left="284"/>
        <w:contextualSpacing w:val="0"/>
        <w:jc w:val="both"/>
        <w:rPr>
          <w:lang w:bidi="es-ES"/>
        </w:rPr>
      </w:pPr>
      <w:r w:rsidRPr="00C604E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48A28E" wp14:editId="0190F669">
                <wp:simplePos x="0" y="0"/>
                <wp:positionH relativeFrom="page">
                  <wp:posOffset>-34290</wp:posOffset>
                </wp:positionH>
                <wp:positionV relativeFrom="page">
                  <wp:posOffset>993775</wp:posOffset>
                </wp:positionV>
                <wp:extent cx="8001000" cy="190500"/>
                <wp:effectExtent l="0" t="0" r="0" b="0"/>
                <wp:wrapTight wrapText="bothSides">
                  <wp:wrapPolygon edited="0">
                    <wp:start x="0" y="0"/>
                    <wp:lineTo x="0" y="19440"/>
                    <wp:lineTo x="21549" y="19440"/>
                    <wp:lineTo x="21549" y="0"/>
                    <wp:lineTo x="0" y="0"/>
                  </wp:wrapPolygon>
                </wp:wrapTight>
                <wp:docPr id="5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9050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3" o:spid="_x0000_s1026" style="position:absolute;margin-left:-2.7pt;margin-top:78.25pt;width:630pt;height:1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QPBwIAAPcDAAAOAAAAZHJzL2Uyb0RvYy54bWysU1GO0zAQ/UfiDpb/aZKyRbtR09Wq1SKk&#10;BVYsHMB1nMTC8Zix27TchrNwsR07aSnwh/ixZuyZN2/ejJe3h96wvUKvwVa8mOWcKSuh1rat+JfP&#10;96+uOfNB2FoYsKriR+X57erli+XgSjWHDkytkBGI9eXgKt6F4Mos87JTvfAzcMrSYwPYi0AutlmN&#10;YiD03mTzPH+TDYC1Q5DKe7rdjI98lfCbRsnwsWm8CsxUnLiFdGI6t/HMVktRtihcp+VEQ/wDi15o&#10;S0XPUBsRBNuh/guq1xLBQxNmEvoMmkZLlXqgbor8j26eOuFU6oXE8e4sk/9/sPLD/hGZriu+4MyK&#10;nkb0iUT7+cO2OwOseB0VGpwvKfDJPWLs0bsHkF89s7DuhG3VHSIMnRI18SpifPZbQnQ8pbLt8B5q&#10;KiB2AZJYhwb7CEgysEOayfE8E3UITNLldU665DQ6SW/FTb4gO5YQ5SnboQ9vFfQsGhVHop/Qxf7B&#10;hzH0FJLYg9H1vTYmOdhu1wbZXtB+rBebzWY+ofvLMGNjsIWYNiKONypt2FhGlER5qnhqeZRuC/WR&#10;2kcYt49+Cxkd4HfOBtq8ivtvO4GKM/POkoQ3xdVVXNVLBy+d7aUjrCSoigfORnMdxvXeOdRtR5WK&#10;pIaFO5K90UmRyG9kNQ2LtitpOv2EuL6Xfor69V9XzwAAAP//AwBQSwMEFAAGAAgAAAAhAIkCAO7f&#10;AAAACwEAAA8AAABkcnMvZG93bnJldi54bWxMj81OwzAQhO9IvIO1SFxQ6xDqUIU4VVUJcU4KEtyc&#10;2CQW/olit3Hfnu0Jbrszo9lvq12yhpzVHLR3HB7XGRDlei+1Gzi8H19XWyAhCieF8U5xuKgAu/r2&#10;phKl9Itr1LmNA8ESF0rBYYxxKikN/aisCGs/KYfet5+tiLjOA5WzWLDcGppnWUGt0A4vjGJSh1H1&#10;P+3Jcvh66g7J7D/e2tQsD/nz56XRTHN+f5f2L0CiSvEvDFd8RIcamTp/cjIQw2HFNphEnRUMyDWQ&#10;s00BpMNpixKtK/r/h/oXAAD//wMAUEsBAi0AFAAGAAgAAAAhALaDOJL+AAAA4QEAABMAAAAAAAAA&#10;AAAAAAAAAAAAAFtDb250ZW50X1R5cGVzXS54bWxQSwECLQAUAAYACAAAACEAOP0h/9YAAACUAQAA&#10;CwAAAAAAAAAAAAAAAAAvAQAAX3JlbHMvLnJlbHNQSwECLQAUAAYACAAAACEASloUDwcCAAD3AwAA&#10;DgAAAAAAAAAAAAAAAAAuAgAAZHJzL2Uyb0RvYy54bWxQSwECLQAUAAYACAAAACEAiQIA7t8AAAAL&#10;AQAADwAAAAAAAAAAAAAAAABhBAAAZHJzL2Rvd25yZXYueG1sUEsFBgAAAAAEAAQA8wAAAG0FAAAA&#10;AA=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C604E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49BEF0" wp14:editId="752EB7C8">
                <wp:simplePos x="0" y="0"/>
                <wp:positionH relativeFrom="page">
                  <wp:posOffset>-30480</wp:posOffset>
                </wp:positionH>
                <wp:positionV relativeFrom="page">
                  <wp:posOffset>3175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1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C604E5" w:rsidRDefault="00C604E5" w:rsidP="00C604E5"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es-ES"/>
                              </w:rPr>
                              <w:drawing>
                                <wp:inline distT="0" distB="0" distL="0" distR="0" wp14:anchorId="7A99B951" wp14:editId="76674A17">
                                  <wp:extent cx="1143000" cy="647700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-2.4pt;margin-top:.25pt;width:630pt;height:78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KLODwIAAAkEAAAOAAAAZHJzL2Uyb0RvYy54bWysU1Fu2zAM/R+wOwj6X+wEXZAacYoiRYcB&#10;3Va02wFkWbaFyaJGKbGz2+wsu9goOUmz7W/Yj0BS1CP5+LS+GXvD9gq9Blvy+SznTFkJtbZtyb98&#10;vn+z4swHYWthwKqSH5TnN5vXr9aDK9QCOjC1QkYg1heDK3kXgiuyzMtO9cLPwClLlw1gLwK52GY1&#10;ioHQe5Mt8nyZDYC1Q5DKe4reTZd8k/CbRsnwqWm8CsyUnHoL6cR0VvHMNmtRtChcp+WxDfEPXfRC&#10;Wyp6hroTQbAd6r+gei0RPDRhJqHPoGm0VGkGmmae/zHNcyecSrMQOd6dafL/D1Z+3D8i0zXtjjMr&#10;elrRE5H284dtdwbYIjE0OF9Q4rN7xDijdw8gv3pmYdsJ26pbRBg6JWrqax4ZzX57EB1PT1k1fICa&#10;CohdgETW2GAfAYkGNqadHM47UWNgkoKrnHjJaXWS7q6v8yXZsYQoTq8d+vBOQc+iUXKk9hO62D/4&#10;MKWeUlL3YHR9r41JDrbV1iDbC9LH23y1XG6P6P4yzdiYbCE+mxCniEoKm8qIglo+VjyNHGXoizBW&#10;Y6J4FbFjpIL6QIQgTHqk/0NGB/ids4G0WHL/bSdQcWbeWyL1en51FcV76eClU106wkqCKnngbDK3&#10;YRL8zqFuO6o0T/xYuKVFNDpx9NLVcX2kt8Ty8W9EQV/6KevlB29+AQAA//8DAFBLAwQUAAYACAAA&#10;ACEA9Spa794AAAAIAQAADwAAAGRycy9kb3ducmV2LnhtbEyPQUvDQBCF74L/YRnBW7sxZEOJ2RQr&#10;KHjIwWqhx0l2TILZ2ZDdtvHfuz3pbR7v8d435XaxozjT7AfHGh7WCQji1pmBOw2fHy+rDQgfkA2O&#10;jknDD3nYVrc3JRbGXfidzvvQiVjCvkANfQhTIaVve7Lo124ijt6Xmy2GKOdOmhkvsdyOMk2SXFoc&#10;OC70ONFzT+33/mQ1HHNsDm/1lO6Opj68ZrVLN7tM6/u75ekRRKAl/IXhih/RoYpMjTux8WLUsMoi&#10;edCgQFzdVKkURBMvlSuQVSn/P1D9AgAA//8DAFBLAQItABQABgAIAAAAIQC2gziS/gAAAOEBAAAT&#10;AAAAAAAAAAAAAAAAAAAAAABbQ29udGVudF9UeXBlc10ueG1sUEsBAi0AFAAGAAgAAAAhADj9If/W&#10;AAAAlAEAAAsAAAAAAAAAAAAAAAAALwEAAF9yZWxzLy5yZWxzUEsBAi0AFAAGAAgAAAAhANecos4P&#10;AgAACQQAAA4AAAAAAAAAAAAAAAAALgIAAGRycy9lMm9Eb2MueG1sUEsBAi0AFAAGAAgAAAAhAPUq&#10;Wu/eAAAACAEAAA8AAAAAAAAAAAAAAAAAaQQAAGRycy9kb3ducmV2LnhtbFBLBQYAAAAABAAEAPMA&#10;AAB0BQAAAAA=&#10;" fillcolor="#50866c" stroked="f">
                <v:textbox inset=",7.2pt,,7.2pt">
                  <w:txbxContent>
                    <w:p w:rsidR="00C604E5" w:rsidRDefault="00C604E5" w:rsidP="00C604E5"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es-ES"/>
                        </w:rPr>
                        <w:drawing>
                          <wp:inline distT="0" distB="0" distL="0" distR="0" wp14:anchorId="6FCEBAA8" wp14:editId="68DBBFFB">
                            <wp:extent cx="1143000" cy="647700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BA03C4" w:rsidRPr="00831442">
        <w:rPr>
          <w:lang w:bidi="es-ES"/>
        </w:rPr>
        <w:t xml:space="preserve">Los </w:t>
      </w:r>
      <w:r w:rsidR="00BA03C4" w:rsidRPr="00831442">
        <w:rPr>
          <w:b/>
          <w:color w:val="00B050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contenidos</w:t>
      </w:r>
      <w:r w:rsidR="00BA03C4" w:rsidRPr="00831442">
        <w:rPr>
          <w:lang w:bidi="es-ES"/>
        </w:rPr>
        <w:t xml:space="preserve"> incorporados correspondientes a este grupo de obligaciones, </w:t>
      </w:r>
      <w:r w:rsidR="00BA03C4" w:rsidRPr="00831442">
        <w:rPr>
          <w:b/>
          <w:u w:val="single"/>
          <w:lang w:bidi="es-ES"/>
        </w:rPr>
        <w:t xml:space="preserve">no recogen </w:t>
      </w:r>
      <w:r w:rsidR="00BA03C4" w:rsidRPr="00831442">
        <w:rPr>
          <w:lang w:bidi="es-ES"/>
        </w:rPr>
        <w:t xml:space="preserve">la totalidad de las informaciones contempladas en el artículo 8 de la LTAIBG aplicables a </w:t>
      </w:r>
      <w:r w:rsidR="001964DF">
        <w:rPr>
          <w:lang w:bidi="es-ES"/>
        </w:rPr>
        <w:t>Accem</w:t>
      </w:r>
      <w:r w:rsidR="00BA03C4" w:rsidRPr="00831442">
        <w:rPr>
          <w:lang w:bidi="es-ES"/>
        </w:rPr>
        <w:t>.</w:t>
      </w:r>
    </w:p>
    <w:p w:rsidR="00575D0E" w:rsidRPr="001964DF" w:rsidRDefault="00472A39" w:rsidP="006764C3">
      <w:pPr>
        <w:pStyle w:val="Cuerpodelboletn"/>
        <w:spacing w:before="120" w:after="120" w:line="312" w:lineRule="auto"/>
        <w:ind w:left="284"/>
        <w:rPr>
          <w:color w:val="auto"/>
          <w:lang w:bidi="es-ES"/>
        </w:rPr>
      </w:pPr>
      <w:r w:rsidRPr="00831442">
        <w:rPr>
          <w:lang w:bidi="es-ES"/>
        </w:rPr>
        <w:t xml:space="preserve">No se incluye información relativa a los contratos </w:t>
      </w:r>
      <w:r>
        <w:rPr>
          <w:lang w:bidi="es-ES"/>
        </w:rPr>
        <w:t xml:space="preserve">(incluidos los contratos menores) </w:t>
      </w:r>
      <w:r w:rsidRPr="00831442">
        <w:rPr>
          <w:lang w:bidi="es-ES"/>
        </w:rPr>
        <w:t>adjudicados por administraciones públicas a la entidad</w:t>
      </w:r>
      <w:r>
        <w:rPr>
          <w:lang w:bidi="es-ES"/>
        </w:rPr>
        <w:t>, con indicación del objeto, importe, duración y Administración concedente</w:t>
      </w:r>
      <w:r w:rsidR="001964DF">
        <w:rPr>
          <w:lang w:bidi="es-ES"/>
        </w:rPr>
        <w:t xml:space="preserve">; tampoco </w:t>
      </w:r>
      <w:r w:rsidR="001964DF" w:rsidRPr="001964DF">
        <w:rPr>
          <w:color w:val="auto"/>
          <w:lang w:bidi="es-ES"/>
        </w:rPr>
        <w:t>de con</w:t>
      </w:r>
      <w:r w:rsidR="00575D0E" w:rsidRPr="001964DF">
        <w:rPr>
          <w:color w:val="auto"/>
          <w:lang w:bidi="es-ES"/>
        </w:rPr>
        <w:t>venios de colaboración con la</w:t>
      </w:r>
      <w:r w:rsidR="001964DF" w:rsidRPr="001964DF">
        <w:rPr>
          <w:color w:val="auto"/>
          <w:lang w:bidi="es-ES"/>
        </w:rPr>
        <w:t>s</w:t>
      </w:r>
      <w:r w:rsidR="00575D0E" w:rsidRPr="001964DF">
        <w:rPr>
          <w:color w:val="auto"/>
          <w:lang w:bidi="es-ES"/>
        </w:rPr>
        <w:t xml:space="preserve"> </w:t>
      </w:r>
      <w:r w:rsidR="001964DF" w:rsidRPr="001964DF">
        <w:rPr>
          <w:color w:val="auto"/>
          <w:lang w:bidi="es-ES"/>
        </w:rPr>
        <w:t>administraciones públicas</w:t>
      </w:r>
      <w:r w:rsidR="00575D0E" w:rsidRPr="001964DF">
        <w:rPr>
          <w:color w:val="auto"/>
          <w:lang w:bidi="es-ES"/>
        </w:rPr>
        <w:t>, con detalle de las partes firmantes, objeto, duración y si se derivan, o no, obligaciones económicas.</w:t>
      </w:r>
    </w:p>
    <w:p w:rsidR="00575D0E" w:rsidRPr="001964DF" w:rsidRDefault="001964DF" w:rsidP="006764C3">
      <w:pPr>
        <w:pStyle w:val="Cuerpodelboletn"/>
        <w:spacing w:before="120" w:after="120" w:line="312" w:lineRule="auto"/>
        <w:ind w:left="284"/>
        <w:rPr>
          <w:color w:val="auto"/>
          <w:lang w:bidi="es-ES"/>
        </w:rPr>
      </w:pPr>
      <w:r w:rsidRPr="001964DF">
        <w:rPr>
          <w:color w:val="auto"/>
          <w:lang w:bidi="es-ES"/>
        </w:rPr>
        <w:t>No se informa de subvenciones y ayudas públicas percibidas, con detalle del órgano público financiador, importe, modo de obtención y objeto. No se recoge información sobre sus p</w:t>
      </w:r>
      <w:r w:rsidR="00575D0E" w:rsidRPr="001964DF">
        <w:rPr>
          <w:color w:val="auto"/>
          <w:lang w:bidi="es-ES"/>
        </w:rPr>
        <w:t>resupuesto</w:t>
      </w:r>
      <w:r w:rsidRPr="001964DF">
        <w:rPr>
          <w:color w:val="auto"/>
          <w:lang w:bidi="es-ES"/>
        </w:rPr>
        <w:t>s</w:t>
      </w:r>
      <w:r w:rsidR="00575D0E" w:rsidRPr="001964DF">
        <w:rPr>
          <w:color w:val="auto"/>
          <w:lang w:bidi="es-ES"/>
        </w:rPr>
        <w:t xml:space="preserve"> y </w:t>
      </w:r>
      <w:r w:rsidRPr="001964DF">
        <w:rPr>
          <w:color w:val="auto"/>
          <w:lang w:bidi="es-ES"/>
        </w:rPr>
        <w:t>grado de e</w:t>
      </w:r>
      <w:r w:rsidR="00575D0E" w:rsidRPr="001964DF">
        <w:rPr>
          <w:color w:val="auto"/>
          <w:lang w:bidi="es-ES"/>
        </w:rPr>
        <w:t>jecución</w:t>
      </w:r>
      <w:r w:rsidRPr="001964DF">
        <w:rPr>
          <w:color w:val="auto"/>
          <w:lang w:bidi="es-ES"/>
        </w:rPr>
        <w:t xml:space="preserve">. Por último, no se </w:t>
      </w:r>
      <w:r w:rsidRPr="001964DF">
        <w:rPr>
          <w:color w:val="auto"/>
        </w:rPr>
        <w:t>informa si sus máximos responsables perciben retri</w:t>
      </w:r>
      <w:r>
        <w:rPr>
          <w:color w:val="auto"/>
        </w:rPr>
        <w:t>bución</w:t>
      </w:r>
      <w:r w:rsidRPr="001964DF">
        <w:rPr>
          <w:color w:val="auto"/>
        </w:rPr>
        <w:t xml:space="preserve"> por </w:t>
      </w:r>
      <w:r>
        <w:rPr>
          <w:color w:val="auto"/>
        </w:rPr>
        <w:t>e</w:t>
      </w:r>
      <w:r w:rsidRPr="001964DF">
        <w:rPr>
          <w:color w:val="auto"/>
        </w:rPr>
        <w:t>jercer sus cargos y en su</w:t>
      </w:r>
      <w:r>
        <w:rPr>
          <w:color w:val="auto"/>
        </w:rPr>
        <w:t xml:space="preserve"> </w:t>
      </w:r>
      <w:r w:rsidRPr="001964DF">
        <w:rPr>
          <w:color w:val="auto"/>
        </w:rPr>
        <w:t>cas</w:t>
      </w:r>
      <w:r>
        <w:rPr>
          <w:color w:val="auto"/>
        </w:rPr>
        <w:t>o</w:t>
      </w:r>
      <w:r w:rsidRPr="001964DF">
        <w:rPr>
          <w:color w:val="auto"/>
        </w:rPr>
        <w:t>, su importe</w:t>
      </w:r>
      <w:r>
        <w:t>.</w:t>
      </w:r>
      <w:r w:rsidR="000A1C45">
        <w:t xml:space="preserve"> </w:t>
      </w:r>
    </w:p>
    <w:p w:rsidR="00472A39" w:rsidRDefault="00472A39" w:rsidP="00472A39">
      <w:pPr>
        <w:spacing w:before="120" w:after="120" w:line="312" w:lineRule="auto"/>
        <w:ind w:left="360"/>
        <w:jc w:val="both"/>
        <w:rPr>
          <w:lang w:bidi="es-ES"/>
        </w:rPr>
      </w:pPr>
    </w:p>
    <w:p w:rsidR="009D4047" w:rsidRPr="00831442" w:rsidRDefault="0095602B" w:rsidP="001964DF">
      <w:pPr>
        <w:pStyle w:val="Prrafodelista"/>
        <w:numPr>
          <w:ilvl w:val="0"/>
          <w:numId w:val="6"/>
        </w:numPr>
        <w:spacing w:before="120" w:after="120" w:line="312" w:lineRule="auto"/>
        <w:ind w:left="284"/>
        <w:contextualSpacing w:val="0"/>
        <w:jc w:val="both"/>
        <w:rPr>
          <w:lang w:bidi="es-ES"/>
        </w:rPr>
      </w:pPr>
      <w:r w:rsidRPr="00831442">
        <w:rPr>
          <w:lang w:bidi="es-ES"/>
        </w:rPr>
        <w:t xml:space="preserve">Por lo que respecta a la </w:t>
      </w:r>
      <w:r w:rsidRPr="00831442">
        <w:rPr>
          <w:b/>
          <w:color w:val="00B050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calidad</w:t>
      </w:r>
      <w:r w:rsidRPr="00831442">
        <w:rPr>
          <w:lang w:bidi="es-ES"/>
        </w:rPr>
        <w:t xml:space="preserve"> de la información, e</w:t>
      </w:r>
      <w:r w:rsidR="001964DF">
        <w:rPr>
          <w:lang w:bidi="es-ES"/>
        </w:rPr>
        <w:t xml:space="preserve">sta se ofrece en pdf de imagen y, por tanto, </w:t>
      </w:r>
      <w:r w:rsidRPr="00831442">
        <w:rPr>
          <w:lang w:bidi="es-ES"/>
        </w:rPr>
        <w:t>n</w:t>
      </w:r>
      <w:r w:rsidR="001964DF">
        <w:rPr>
          <w:lang w:bidi="es-ES"/>
        </w:rPr>
        <w:t>o susceptible de reutilización.</w:t>
      </w:r>
      <w:r w:rsidR="000A1C45">
        <w:rPr>
          <w:lang w:bidi="es-ES"/>
        </w:rPr>
        <w:t xml:space="preserve"> </w:t>
      </w:r>
    </w:p>
    <w:p w:rsidR="00BA03C4" w:rsidRPr="00750864" w:rsidRDefault="00BA03C4" w:rsidP="00831442">
      <w:pPr>
        <w:pStyle w:val="Prrafodelista"/>
        <w:spacing w:before="120" w:after="120" w:line="312" w:lineRule="auto"/>
        <w:ind w:left="284"/>
        <w:contextualSpacing w:val="0"/>
        <w:jc w:val="both"/>
        <w:rPr>
          <w:lang w:bidi="es-ES"/>
        </w:rPr>
      </w:pPr>
    </w:p>
    <w:p w:rsidR="003E5D2F" w:rsidRPr="00831442" w:rsidRDefault="003E5D2F" w:rsidP="00831442">
      <w:pPr>
        <w:pStyle w:val="Cuerpodelboletn"/>
        <w:spacing w:before="120" w:after="120" w:line="312" w:lineRule="auto"/>
        <w:rPr>
          <w:lang w:bidi="es-ES"/>
        </w:rPr>
      </w:pPr>
    </w:p>
    <w:p w:rsidR="000D5417" w:rsidRPr="00831442" w:rsidRDefault="000D5417" w:rsidP="00831442">
      <w:pPr>
        <w:pStyle w:val="Cuerpodelboletn"/>
        <w:spacing w:before="120" w:after="120" w:line="312" w:lineRule="auto"/>
        <w:rPr>
          <w:lang w:bidi="es-ES"/>
        </w:rPr>
        <w:sectPr w:rsidR="000D5417" w:rsidRPr="00831442" w:rsidSect="00A0682F">
          <w:type w:val="continuous"/>
          <w:pgSz w:w="11906" w:h="16838" w:code="9"/>
          <w:pgMar w:top="1701" w:right="720" w:bottom="1134" w:left="720" w:header="720" w:footer="720" w:gutter="0"/>
          <w:cols w:num="2" w:space="720"/>
          <w:docGrid w:linePitch="326"/>
        </w:sectPr>
      </w:pPr>
    </w:p>
    <w:p w:rsidR="000A1C45" w:rsidRDefault="000A1C45">
      <w:pPr>
        <w:rPr>
          <w:color w:val="000000"/>
          <w:lang w:bidi="es-ES"/>
        </w:rPr>
      </w:pPr>
      <w:r>
        <w:rPr>
          <w:lang w:bidi="es-ES"/>
        </w:rPr>
        <w:lastRenderedPageBreak/>
        <w:br w:type="page"/>
      </w:r>
    </w:p>
    <w:p w:rsidR="00AC4A6F" w:rsidRPr="00831442" w:rsidRDefault="00AC4A6F" w:rsidP="00831442">
      <w:pPr>
        <w:pStyle w:val="Cuerpodelboletn"/>
        <w:spacing w:before="120" w:after="120" w:line="312" w:lineRule="auto"/>
        <w:rPr>
          <w:lang w:bidi="es-ES"/>
        </w:rPr>
      </w:pPr>
      <w:r w:rsidRPr="00831442">
        <w:rPr>
          <w:rFonts w:eastAsia="Arial" w:cs="Arial"/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4D5AA6" wp14:editId="5E9B4C39">
                <wp:simplePos x="0" y="0"/>
                <wp:positionH relativeFrom="page">
                  <wp:posOffset>-3810</wp:posOffset>
                </wp:positionH>
                <wp:positionV relativeFrom="page">
                  <wp:posOffset>986790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27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" o:spid="_x0000_s1026" style="position:absolute;margin-left:-.3pt;margin-top:77.7pt;width:630pt;height:13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qE0CwIAAPgDAAAOAAAAZHJzL2Uyb0RvYy54bWysU1GO0zAQ/UfiDpb/aZKysNuo6WrVahHS&#10;AisWDuA6TmLheMzYbVpuw1m4GGOnLQH+ED+Wxx6/ee/NeHl76A3bK/QabMWLWc6ZshJqbduKf/50&#10;/+KGMx+ErYUBqyp+VJ7frp4/Ww6uVHPowNQKGYFYXw6u4l0IrswyLzvVCz8DpyxdNoC9CBRim9Uo&#10;BkLvTTbP89fZAFg7BKm8p9PNeMlXCb9plAwfmsarwEzFiVtIK6Z1G9dstRRli8J1Wp5oiH9g0Qtt&#10;qegFaiOCYDvUf0H1WiJ4aMJMQp9B02ipkgZSU+R/qHnqhFNJC5nj3cUm//9g5fv9IzJdV3x+zZkV&#10;PfXoI7n247ttdwZYsYgWDc6XlPnkHjGK9O4B5BfPLKw7YVt1hwhDp0RNxIqYn/32IAaenrLt8A5q&#10;KiB2AZJbhwb7CEg+sENqyvHSFHUITNLhTU7G5NQ7SXfF9cvFInUtE+X5tUMf3ijoWdxUHIl+Qhf7&#10;Bx8iG1GeUxJ7MLq+18akANvt2iDbCxqQ9avNZjNPAkjkNM3YmGwhPhsRxxOVRmwsI0qifKp4ljxa&#10;t4X6SPIRxvGj70KbDvAbZwONXsX9151AxZl5a8nCRXF1FWd1GuA02E4DYSVBVTxwNm7XYZzvnUPd&#10;dlSpSG5YuCPbG50cifxGVqdm0Xglo05fIc7vNE5Zvz7s6icAAAD//wMAUEsDBBQABgAIAAAAIQA2&#10;IYNy3wAAAAoBAAAPAAAAZHJzL2Rvd25yZXYueG1sTI/BTsMwEETvSPyDtUhcUOsQSAkhTlVVQpwT&#10;QIKbE5vEIl5Hsdu4f8/2RG+zO6PZt+U22pEd9eyNQwH36wSYxs4pg72Aj/fXVQ7MB4lKjg61gJP2&#10;sK2ur0pZKLdgrY9N6BmVoC+kgCGEqeDcd4O20q/dpJG8HzdbGWice65muVC5HXmaJBtupUG6MMhJ&#10;7wfd/TYHK+D7od3Hcff51sR6uUufvk61yYwQtzdx9wIs6Bj+w3DGJ3SoiKl1B1SejQJWGwrSOsse&#10;gZ39NHsm1ZLK0xx4VfLLF6o/AAAA//8DAFBLAQItABQABgAIAAAAIQC2gziS/gAAAOEBAAATAAAA&#10;AAAAAAAAAAAAAAAAAABbQ29udGVudF9UeXBlc10ueG1sUEsBAi0AFAAGAAgAAAAhADj9If/WAAAA&#10;lAEAAAsAAAAAAAAAAAAAAAAALwEAAF9yZWxzLy5yZWxzUEsBAi0AFAAGAAgAAAAhABfSoTQLAgAA&#10;+AMAAA4AAAAAAAAAAAAAAAAALgIAAGRycy9lMm9Eb2MueG1sUEsBAi0AFAAGAAgAAAAhADYhg3Lf&#10;AAAACgEAAA8AAAAAAAAAAAAAAAAAZQQAAGRycy9kb3ducmV2LnhtbFBLBQYAAAAABAAEAPMAAABx&#10;BQAAAAA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831442">
        <w:rPr>
          <w:rFonts w:eastAsia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C81036" wp14:editId="44229181">
                <wp:simplePos x="0" y="0"/>
                <wp:positionH relativeFrom="page">
                  <wp:posOffset>-3175</wp:posOffset>
                </wp:positionH>
                <wp:positionV relativeFrom="page">
                  <wp:posOffset>3175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25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2C785C" w:rsidRPr="00F31BC3" w:rsidRDefault="002C785C" w:rsidP="00AC4A6F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A97413E" wp14:editId="47AED585">
                                  <wp:extent cx="1148080" cy="648335"/>
                                  <wp:effectExtent l="0" t="0" r="0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-.25pt;margin-top:.25pt;width:630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3BkEAIAAAoEAAAOAAAAZHJzL2Uyb0RvYy54bWysU1GO0zAQ/UfiDpb/aZJqW7VR09Wqq0VI&#10;C6x24QCO4yQWiceM3SblNpyFizF22lLgD/Fjzdgzb968GW9ux75jB4VOgyl4Nks5U0ZCpU1T8M+f&#10;Ht6sOHNemEp0YFTBj8rx2+3rV5vB5moOLXSVQkYgxuWDLXjrvc2TxMlW9cLNwCpDjzVgLzy52CQV&#10;ioHQ+y6Zp+kyGQAriyCVc3R7Pz3ybcSvayX9x7p2yrOu4MTNxxPjWYYz2W5E3qCwrZYnGuIfWPRC&#10;Gyp6gboXXrA96r+gei0RHNR+JqFPoK61VLEH6iZL/+jmpRVWxV5IHGcvMrn/Bys/HJ6Q6arg8wVn&#10;RvQ0o2dS7cd30+w7YNkqSDRYl1Pki33C0KSzjyC/OGZg1wrTqDtEGFolKiKWhfjkt4TgOEpl5fAe&#10;Kiog9h6iWmONfQAkHdgYh3K8DEWNnkm6XKUkTEqzk/S2XqdLskMJkZ+zLTr/VkHPglFwJPoRXRwe&#10;nZ9CzyGRPXS6etBdFx1syl2H7CBoQRbparncndDddVhnQrCBkDYhTjcqrthURuRE+VTx3PIknR/L&#10;MWq8OItZQnUkQRCmhaQPREYL+I2zgZax4O7rXqDirHtnSNR1dnMTtvfawWunvHaEkQRVcM/ZZO78&#10;tPF7i7ppqVIW9TFwR4OoddQoMJ5YncZHCxdVPn2OsNHXfoz69YW3PwEAAP//AwBQSwMEFAAGAAgA&#10;AAAhAHctMfXdAAAABwEAAA8AAABkcnMvZG93bnJldi54bWxMjs1qwzAQhO+FvoPYQG+JHBOb1LUc&#10;mkILPfjQ/ECOsrW1Ta2VsZTEfftuTs1lmWWGmS/fTLYXFxx950jBchGBQKqd6ahRcNi/z9cgfNBk&#10;dO8IFfyih03x+JDrzLgrfeFlFxrBJeQzraANYcik9HWLVvuFG5DY+3aj1YHfsZFm1Fcut72MoyiV&#10;VnfEC60e8K3F+md3tgpOqa6On+UQb0+mPH6sShevtyulnmbT6wuIgFP4D8MNn9GhYKbKncl40SuY&#10;JxxUwPdmxskzq4pVkiYgi1ze8xd/AAAA//8DAFBLAQItABQABgAIAAAAIQC2gziS/gAAAOEBAAAT&#10;AAAAAAAAAAAAAAAAAAAAAABbQ29udGVudF9UeXBlc10ueG1sUEsBAi0AFAAGAAgAAAAhADj9If/W&#10;AAAAlAEAAAsAAAAAAAAAAAAAAAAALwEAAF9yZWxzLy5yZWxzUEsBAi0AFAAGAAgAAAAhAMibcGQQ&#10;AgAACgQAAA4AAAAAAAAAAAAAAAAALgIAAGRycy9lMm9Eb2MueG1sUEsBAi0AFAAGAAgAAAAhAHct&#10;MfXdAAAABwEAAA8AAAAAAAAAAAAAAAAAagQAAGRycy9kb3ducmV2LnhtbFBLBQYAAAAABAAEAPMA&#10;AAB0BQAAAAA=&#10;" fillcolor="#50866c" stroked="f">
                <v:textbox inset=",7.2pt,,7.2pt">
                  <w:txbxContent>
                    <w:p w:rsidR="002C785C" w:rsidRPr="00F31BC3" w:rsidRDefault="002C785C" w:rsidP="00AC4A6F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214D3F1" wp14:editId="5413B5D7">
                            <wp:extent cx="1148080" cy="648335"/>
                            <wp:effectExtent l="0" t="0" r="0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sdt>
      <w:sdtPr>
        <w:rPr>
          <w:b/>
          <w:color w:val="auto"/>
          <w:sz w:val="32"/>
        </w:rPr>
        <w:id w:val="1661657451"/>
        <w:placeholder>
          <w:docPart w:val="54471377433449B7837FA85B37FF717D"/>
        </w:placeholder>
      </w:sdtPr>
      <w:sdtEndPr/>
      <w:sdtContent>
        <w:p w:rsidR="001763F8" w:rsidRPr="00831442" w:rsidRDefault="001763F8" w:rsidP="00831442">
          <w:pPr>
            <w:pStyle w:val="Cuerpodelboletn"/>
            <w:numPr>
              <w:ilvl w:val="0"/>
              <w:numId w:val="2"/>
            </w:numPr>
            <w:spacing w:before="120" w:after="120" w:line="312" w:lineRule="auto"/>
          </w:pPr>
          <w:r w:rsidRPr="00831442">
            <w:rPr>
              <w:b/>
              <w:color w:val="50866C"/>
              <w:sz w:val="32"/>
            </w:rPr>
            <w:t xml:space="preserve">Índice de Cumplimiento de la Información Obligatoria (ICIO) </w:t>
          </w:r>
        </w:p>
      </w:sdtContent>
    </w:sdt>
    <w:p w:rsidR="001763F8" w:rsidRPr="00831442" w:rsidRDefault="001763F8" w:rsidP="00831442">
      <w:pPr>
        <w:pStyle w:val="Cuerpodelboletn"/>
        <w:spacing w:before="120" w:after="120" w:line="312" w:lineRule="auto"/>
        <w:sectPr w:rsidR="001763F8" w:rsidRPr="00831442" w:rsidSect="00A0682F">
          <w:type w:val="continuous"/>
          <w:pgSz w:w="11906" w:h="16838" w:code="9"/>
          <w:pgMar w:top="1701" w:right="720" w:bottom="1134" w:left="720" w:header="720" w:footer="720" w:gutter="0"/>
          <w:cols w:space="720"/>
          <w:docGrid w:linePitch="326"/>
        </w:sectPr>
      </w:pPr>
    </w:p>
    <w:p w:rsidR="00AC4A6F" w:rsidRPr="00831442" w:rsidRDefault="00AC4A6F" w:rsidP="00831442">
      <w:pPr>
        <w:pStyle w:val="Cuerpodelboletn"/>
        <w:spacing w:before="120" w:after="120" w:line="312" w:lineRule="auto"/>
        <w:rPr>
          <w:lang w:bidi="es-ES"/>
        </w:rPr>
      </w:pPr>
    </w:p>
    <w:p w:rsidR="001763F8" w:rsidRPr="00831442" w:rsidRDefault="001763F8" w:rsidP="00831442">
      <w:pPr>
        <w:pStyle w:val="Cuerpodelboletn"/>
        <w:spacing w:before="120" w:after="120" w:line="312" w:lineRule="auto"/>
        <w:rPr>
          <w:lang w:bidi="es-ES"/>
        </w:rPr>
        <w:sectPr w:rsidR="001763F8" w:rsidRPr="00831442" w:rsidSect="00A0682F">
          <w:type w:val="continuous"/>
          <w:pgSz w:w="11906" w:h="16838" w:code="9"/>
          <w:pgMar w:top="1701" w:right="720" w:bottom="1134" w:left="720" w:header="720" w:footer="720" w:gutter="0"/>
          <w:cols w:space="720"/>
          <w:docGrid w:linePitch="326"/>
        </w:sectPr>
      </w:pPr>
    </w:p>
    <w:p w:rsidR="001763F8" w:rsidRPr="00831442" w:rsidRDefault="00C1290B" w:rsidP="00831442">
      <w:pPr>
        <w:pStyle w:val="Cuerpodelboletn"/>
        <w:spacing w:before="120" w:after="120" w:line="312" w:lineRule="auto"/>
        <w:rPr>
          <w:color w:val="auto"/>
          <w:lang w:bidi="es-ES"/>
        </w:rPr>
      </w:pPr>
      <w:r w:rsidRPr="00831442">
        <w:rPr>
          <w:color w:val="auto"/>
          <w:lang w:bidi="es-ES"/>
        </w:rPr>
        <w:lastRenderedPageBreak/>
        <w:t xml:space="preserve">El índice de cumplimiento de la información obligatoria por parte de </w:t>
      </w:r>
      <w:r w:rsidR="001964DF">
        <w:rPr>
          <w:color w:val="auto"/>
          <w:lang w:bidi="es-ES"/>
        </w:rPr>
        <w:t xml:space="preserve">Accem </w:t>
      </w:r>
      <w:r w:rsidRPr="00831442">
        <w:rPr>
          <w:color w:val="auto"/>
          <w:lang w:bidi="es-ES"/>
        </w:rPr>
        <w:t xml:space="preserve">puede considerarse </w:t>
      </w:r>
      <w:r w:rsidR="006E525C">
        <w:rPr>
          <w:color w:val="auto"/>
          <w:lang w:bidi="es-ES"/>
        </w:rPr>
        <w:t>bajo</w:t>
      </w:r>
      <w:r w:rsidRPr="00831442">
        <w:rPr>
          <w:color w:val="auto"/>
          <w:lang w:bidi="es-ES"/>
        </w:rPr>
        <w:t xml:space="preserve">, un </w:t>
      </w:r>
      <w:r w:rsidR="006E525C">
        <w:rPr>
          <w:color w:val="auto"/>
          <w:lang w:bidi="es-ES"/>
        </w:rPr>
        <w:t xml:space="preserve">30,48 </w:t>
      </w:r>
      <w:r w:rsidRPr="00831442">
        <w:rPr>
          <w:color w:val="auto"/>
          <w:lang w:bidi="es-ES"/>
        </w:rPr>
        <w:t>%.</w:t>
      </w:r>
    </w:p>
    <w:p w:rsidR="00897D04" w:rsidRPr="00831442" w:rsidRDefault="00C1290B" w:rsidP="00831442">
      <w:pPr>
        <w:pStyle w:val="Cuerpodelboletn"/>
        <w:spacing w:before="120" w:after="120" w:line="312" w:lineRule="auto"/>
        <w:rPr>
          <w:color w:val="auto"/>
          <w:lang w:bidi="es-ES"/>
        </w:rPr>
      </w:pPr>
      <w:r w:rsidRPr="00831442">
        <w:rPr>
          <w:color w:val="auto"/>
          <w:lang w:bidi="es-ES"/>
        </w:rPr>
        <w:t xml:space="preserve">En el caso de la información </w:t>
      </w:r>
      <w:r w:rsidR="006E525C">
        <w:rPr>
          <w:color w:val="auto"/>
          <w:lang w:bidi="es-ES"/>
        </w:rPr>
        <w:t>Institucional y Organizativa</w:t>
      </w:r>
      <w:r w:rsidR="00D92419" w:rsidRPr="00831442">
        <w:rPr>
          <w:color w:val="auto"/>
          <w:lang w:bidi="es-ES"/>
        </w:rPr>
        <w:t xml:space="preserve"> </w:t>
      </w:r>
      <w:r w:rsidRPr="00831442">
        <w:rPr>
          <w:color w:val="auto"/>
          <w:lang w:bidi="es-ES"/>
        </w:rPr>
        <w:t xml:space="preserve">el nivel de cumplimiento </w:t>
      </w:r>
      <w:r w:rsidR="002E6862" w:rsidRPr="00831442">
        <w:rPr>
          <w:color w:val="auto"/>
          <w:lang w:bidi="es-ES"/>
        </w:rPr>
        <w:t xml:space="preserve">supera ligeramente el </w:t>
      </w:r>
      <w:r w:rsidR="006E525C">
        <w:rPr>
          <w:color w:val="auto"/>
          <w:lang w:bidi="es-ES"/>
        </w:rPr>
        <w:t>47</w:t>
      </w:r>
      <w:r w:rsidRPr="00831442">
        <w:rPr>
          <w:color w:val="auto"/>
          <w:lang w:bidi="es-ES"/>
        </w:rPr>
        <w:t xml:space="preserve">%, pero respecto de la información </w:t>
      </w:r>
      <w:r w:rsidR="006E525C">
        <w:rPr>
          <w:color w:val="auto"/>
          <w:lang w:bidi="es-ES"/>
        </w:rPr>
        <w:t>Económica y Presupuestaria</w:t>
      </w:r>
      <w:r w:rsidR="00D92419" w:rsidRPr="00831442">
        <w:rPr>
          <w:color w:val="auto"/>
          <w:lang w:bidi="es-ES"/>
        </w:rPr>
        <w:t xml:space="preserve"> </w:t>
      </w:r>
      <w:r w:rsidR="00897D04" w:rsidRPr="00831442">
        <w:rPr>
          <w:color w:val="auto"/>
          <w:lang w:bidi="es-ES"/>
        </w:rPr>
        <w:t xml:space="preserve">no </w:t>
      </w:r>
      <w:r w:rsidR="00897D04" w:rsidRPr="00831442">
        <w:rPr>
          <w:color w:val="auto"/>
          <w:lang w:bidi="es-ES"/>
        </w:rPr>
        <w:lastRenderedPageBreak/>
        <w:t xml:space="preserve">alcanza el </w:t>
      </w:r>
      <w:r w:rsidR="006E525C">
        <w:rPr>
          <w:color w:val="auto"/>
          <w:lang w:bidi="es-ES"/>
        </w:rPr>
        <w:t>20</w:t>
      </w:r>
      <w:r w:rsidRPr="00831442">
        <w:rPr>
          <w:color w:val="auto"/>
          <w:lang w:bidi="es-ES"/>
        </w:rPr>
        <w:t>%, lo que puede considerarse un nivel de cumplimiento bajo</w:t>
      </w:r>
      <w:r w:rsidR="00ED30F1" w:rsidRPr="00831442">
        <w:rPr>
          <w:color w:val="auto"/>
          <w:lang w:bidi="es-ES"/>
        </w:rPr>
        <w:t>.</w:t>
      </w:r>
    </w:p>
    <w:p w:rsidR="00ED30F1" w:rsidRPr="00831442" w:rsidRDefault="00ED30F1" w:rsidP="00831442">
      <w:pPr>
        <w:pStyle w:val="Cuerpodelboletn"/>
        <w:spacing w:before="120" w:after="120" w:line="312" w:lineRule="auto"/>
        <w:rPr>
          <w:color w:val="auto"/>
          <w:lang w:bidi="es-ES"/>
        </w:rPr>
      </w:pPr>
      <w:r w:rsidRPr="00831442">
        <w:rPr>
          <w:color w:val="auto"/>
          <w:lang w:bidi="es-ES"/>
        </w:rPr>
        <w:t xml:space="preserve">La falta de publicación de informaciones obligatorias </w:t>
      </w:r>
      <w:r w:rsidR="006E525C" w:rsidRPr="00831442">
        <w:rPr>
          <w:color w:val="auto"/>
          <w:lang w:bidi="es-ES"/>
        </w:rPr>
        <w:t>explica la puntuación alcanzada</w:t>
      </w:r>
      <w:r w:rsidR="006E525C">
        <w:rPr>
          <w:color w:val="auto"/>
          <w:lang w:bidi="es-ES"/>
        </w:rPr>
        <w:t>, además de</w:t>
      </w:r>
      <w:r w:rsidR="006E525C" w:rsidRPr="006E525C">
        <w:rPr>
          <w:color w:val="auto"/>
          <w:lang w:bidi="es-ES"/>
        </w:rPr>
        <w:t xml:space="preserve"> </w:t>
      </w:r>
      <w:r w:rsidR="006E525C" w:rsidRPr="00831442">
        <w:rPr>
          <w:color w:val="auto"/>
          <w:lang w:bidi="es-ES"/>
        </w:rPr>
        <w:t>que parte de la información no se publique en formatos reutilizables</w:t>
      </w:r>
      <w:r w:rsidR="006E525C">
        <w:rPr>
          <w:color w:val="auto"/>
          <w:lang w:bidi="es-ES"/>
        </w:rPr>
        <w:t xml:space="preserve"> y </w:t>
      </w:r>
      <w:r w:rsidR="00D92419" w:rsidRPr="00831442">
        <w:rPr>
          <w:color w:val="auto"/>
          <w:lang w:bidi="es-ES"/>
        </w:rPr>
        <w:t xml:space="preserve">su </w:t>
      </w:r>
      <w:r w:rsidR="00B20CB7" w:rsidRPr="00831442">
        <w:rPr>
          <w:color w:val="auto"/>
          <w:lang w:bidi="es-ES"/>
        </w:rPr>
        <w:t xml:space="preserve">falta de </w:t>
      </w:r>
      <w:r w:rsidR="002C785C">
        <w:rPr>
          <w:color w:val="auto"/>
          <w:lang w:bidi="es-ES"/>
        </w:rPr>
        <w:t xml:space="preserve">datación y </w:t>
      </w:r>
      <w:r w:rsidR="006F2891" w:rsidRPr="00831442">
        <w:rPr>
          <w:color w:val="auto"/>
          <w:lang w:bidi="es-ES"/>
        </w:rPr>
        <w:t xml:space="preserve">de </w:t>
      </w:r>
      <w:r w:rsidR="00B20CB7" w:rsidRPr="00831442">
        <w:rPr>
          <w:color w:val="auto"/>
          <w:lang w:bidi="es-ES"/>
        </w:rPr>
        <w:t>referencias a la actualización</w:t>
      </w:r>
      <w:r w:rsidR="006F2891" w:rsidRPr="00831442">
        <w:rPr>
          <w:color w:val="auto"/>
          <w:lang w:bidi="es-ES"/>
        </w:rPr>
        <w:t>.</w:t>
      </w:r>
    </w:p>
    <w:p w:rsidR="006F2891" w:rsidRPr="00831442" w:rsidRDefault="006F2891" w:rsidP="00831442">
      <w:pPr>
        <w:pStyle w:val="Cuerpodelboletn"/>
        <w:spacing w:before="120" w:after="120" w:line="312" w:lineRule="auto"/>
        <w:rPr>
          <w:color w:val="auto"/>
          <w:lang w:bidi="es-ES"/>
        </w:rPr>
        <w:sectPr w:rsidR="006F2891" w:rsidRPr="00831442" w:rsidSect="00A0682F">
          <w:type w:val="continuous"/>
          <w:pgSz w:w="11906" w:h="16838" w:code="9"/>
          <w:pgMar w:top="1701" w:right="720" w:bottom="1134" w:left="720" w:header="720" w:footer="720" w:gutter="0"/>
          <w:cols w:num="2" w:space="720"/>
          <w:docGrid w:linePitch="326"/>
        </w:sectPr>
      </w:pPr>
    </w:p>
    <w:p w:rsidR="00AC4A6F" w:rsidRPr="00831442" w:rsidRDefault="006E525C" w:rsidP="00831442">
      <w:pPr>
        <w:pStyle w:val="Cuerpodelboletn"/>
        <w:spacing w:before="120" w:after="120" w:line="312" w:lineRule="auto"/>
        <w:rPr>
          <w:lang w:bidi="es-ES"/>
        </w:rPr>
      </w:pPr>
      <w:r w:rsidRPr="00831442">
        <w:rPr>
          <w:rFonts w:eastAsia="Arial" w:cs="Arial"/>
          <w:noProof/>
          <w:lang w:eastAsia="es-ES"/>
        </w:rPr>
        <w:lastRenderedPageBreak/>
        <w:t xml:space="preserve"> </w:t>
      </w:r>
      <w:r w:rsidR="00C259F4" w:rsidRPr="00831442">
        <w:rPr>
          <w:rFonts w:eastAsia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34C9F1" wp14:editId="6D3418B6">
                <wp:simplePos x="0" y="0"/>
                <wp:positionH relativeFrom="page">
                  <wp:posOffset>3175</wp:posOffset>
                </wp:positionH>
                <wp:positionV relativeFrom="page">
                  <wp:posOffset>996950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33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" o:spid="_x0000_s1026" style="position:absolute;margin-left:.25pt;margin-top:78.5pt;width:630pt;height:1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SS2CwIAAPgDAAAOAAAAZHJzL2Uyb0RvYy54bWysU1GO0zAQ/UfiDpb/aZJ2gW3UdLVqtQhp&#10;YVe7cADXcRILx2PGbtNyG87CxRg7bSnwh/ixPPb4zXtvxoubfW/YTqHXYCteTHLOlJVQa9tW/POn&#10;u1fXnPkgbC0MWFXxg/L8ZvnyxWJwpZpCB6ZWyAjE+nJwFe9CcGWWedmpXvgJOGXpsgHsRaAQ26xG&#10;MRB6b7Jpnr/JBsDaIUjlPZ2ux0u+TPhNo2R4aBqvAjMVJ24hrZjWTVyz5UKULQrXaXmkIf6BRS+0&#10;paJnqLUIgm1R/wXVa4ngoQkTCX0GTaOlShpITZH/oea5E04lLWSOd2eb/P+DlR93j8h0XfHZjDMr&#10;eurRE7n247tttwZYMY8WDc6XlPnsHjGK9O4e5BfPLKw6YVt1iwhDp0RNxIqYn/32IAaenrLN8AFq&#10;KiC2AZJb+wb7CEg+sH1qyuHcFLUPTNLhdU7G5NQ7SXfF29l8nrqWifL02qEP7xT0LG4qjkQ/oYvd&#10;vQ+RjShPKYk9GF3faWNSgO1mZZDtBA3I6vV6vZ4mASTyMs3YmGwhPhsRxxOVRmwsI0qifKx4kjxa&#10;t4H6QPIRxvGj70KbDvAbZwONXsX9161AxZl5b8nCeXF1FWf1MsDLYHMZCCsJquKBs3G7CuN8bx3q&#10;tqNKRXLDwi3Z3ujkSOQ3sjo2i8YrGXX8CnF+L+OU9evDLn8CAAD//wMAUEsDBBQABgAIAAAAIQCe&#10;QjhK3QAAAAkBAAAPAAAAZHJzL2Rvd25yZXYueG1sTE/LTsMwELwj8Q/WInFB1CE0bRXiVFUlxDkp&#10;SPTmxG5iEa+j2G3cv2d7gtvOQ7MzxTbagV305I1DAS+LBJjG1imDnYDPw/vzBpgPEpUcHGoBV+1h&#10;W97fFTJXbsZKX+rQMQpBn0sBfQhjzrlve22lX7hRI2knN1kZCE4dV5OcKdwOPE2SFbfSIH3o5aj3&#10;vW5/6rMVcHxt9nHYfX3UsZqf0vX3tTKZEeLxIe7egAUdw58ZbvWpOpTUqXFnVJ4NAjLyEZutadFN&#10;TlcJUQ1dm+USeFnw/wvKXwAAAP//AwBQSwECLQAUAAYACAAAACEAtoM4kv4AAADhAQAAEwAAAAAA&#10;AAAAAAAAAAAAAAAAW0NvbnRlbnRfVHlwZXNdLnhtbFBLAQItABQABgAIAAAAIQA4/SH/1gAAAJQB&#10;AAALAAAAAAAAAAAAAAAAAC8BAABfcmVscy8ucmVsc1BLAQItABQABgAIAAAAIQAlXSS2CwIAAPgD&#10;AAAOAAAAAAAAAAAAAAAAAC4CAABkcnMvZTJvRG9jLnhtbFBLAQItABQABgAIAAAAIQCeQjhK3QAA&#10;AAkBAAAPAAAAAAAAAAAAAAAAAGUEAABkcnMvZG93bnJldi54bWxQSwUGAAAAAAQABADzAAAAbwUA&#10;AAAA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="00C259F4" w:rsidRPr="00831442">
        <w:rPr>
          <w:rFonts w:eastAsia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A4E932" wp14:editId="0B92C602">
                <wp:simplePos x="0" y="0"/>
                <wp:positionH relativeFrom="page">
                  <wp:posOffset>3175</wp:posOffset>
                </wp:positionH>
                <wp:positionV relativeFrom="page">
                  <wp:posOffset>9525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31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2C785C" w:rsidRPr="00F31BC3" w:rsidRDefault="002C785C" w:rsidP="00C259F4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67EF0F5" wp14:editId="7EEEE4E1">
                                  <wp:extent cx="1148080" cy="648335"/>
                                  <wp:effectExtent l="0" t="0" r="0" b="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.25pt;margin-top:.75pt;width:630pt;height:7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RAEAIAAAoEAAAOAAAAZHJzL2Uyb0RvYy54bWysU1GO0zAQ/UfiDpb/aZJlqdqo6WrV1SKk&#10;BVYsHMBxnMTC8Zix27TchrNwsR07bSnwh/ixZuyZN2/ejFc3+8GwnUKvwVa8mOWcKSuh0bar+JfP&#10;968WnPkgbCMMWFXxg/L8Zv3yxWp0pbqCHkyjkBGI9eXoKt6H4Mos87JXg/AzcMrSYws4iEAudlmD&#10;YiT0wWRXeT7PRsDGIUjlPd3eTY98nfDbVsnwsW29CsxUnLiFdGI663hm65UoOxSu1/JIQ/wDi0Fo&#10;S0XPUHciCLZF/RfUoCWChzbMJAwZtK2WKvVA3RT5H9089cKp1AuJ491ZJv//YOWH3SMy3VT8dcGZ&#10;FQPN6BOp9vOH7bYGWLGIEo3OlxT55B4xNundA8ivnlnY9MJ26hYRxl6JhogVMT77LSE6nlJZPb6H&#10;hgqIbYCk1r7FIQKSDmyfhnI4D0XtA5N0uchJmJxmJ+ltucznZMcSojxlO/ThrYKBRaPiSPQTutg9&#10;+DCFnkISezC6udfGJAe7emOQ7QQtyJt8MZ9vjuj+MszYGGwhpk2I041KKzaVESVRPlY8tTxJF/b1&#10;Pmk8P4lZQ3MgQRCmhaQPREYP+J2zkZax4v7bVqDizLyzJOqyuL6O23vp4KVTXzrCSoKqeOBsMjdh&#10;2vitQ931VKlI+li4pUG0OmkUGU+sjuOjhUsqHz9H3OhLP0X9+sLrZwAAAP//AwBQSwMEFAAGAAgA&#10;AAAhAOfoLfzbAAAABwEAAA8AAABkcnMvZG93bnJldi54bWxMjkFPwzAMhe9I/IfISNxYSrWNqTSd&#10;GBJIHHpgMGlHtzFtReNUTbaVf497gpPt956ev3w7uV6daQydZwP3iwQUce1tx42Bz4+Xuw2oEJEt&#10;9p7JwA8F2BbXVzlm1l/4nc772Cgp4ZChgTbGIdM61C05DAs/EIv35UeHUc6x0XbEi5S7XqdJstYO&#10;O5YPLQ703FL9vT85A8c1Voe3ckh3R1seXpelTze7pTG3N9PTI6hIU/wLw4wv6FAIU+VPbIPqDawk&#10;J6qM2UzXiWzVLDysQBe5/s9f/AIAAP//AwBQSwECLQAUAAYACAAAACEAtoM4kv4AAADhAQAAEwAA&#10;AAAAAAAAAAAAAAAAAAAAW0NvbnRlbnRfVHlwZXNdLnhtbFBLAQItABQABgAIAAAAIQA4/SH/1gAA&#10;AJQBAAALAAAAAAAAAAAAAAAAAC8BAABfcmVscy8ucmVsc1BLAQItABQABgAIAAAAIQA3SIRAEAIA&#10;AAoEAAAOAAAAAAAAAAAAAAAAAC4CAABkcnMvZTJvRG9jLnhtbFBLAQItABQABgAIAAAAIQDn6C38&#10;2wAAAAcBAAAPAAAAAAAAAAAAAAAAAGoEAABkcnMvZG93bnJldi54bWxQSwUGAAAAAAQABADzAAAA&#10;cgUAAAAA&#10;" fillcolor="#50866c" stroked="f">
                <v:textbox inset=",7.2pt,,7.2pt">
                  <w:txbxContent>
                    <w:p w:rsidR="002C785C" w:rsidRPr="00F31BC3" w:rsidRDefault="002C785C" w:rsidP="00C259F4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3078306" wp14:editId="223A2CD6">
                            <wp:extent cx="1148080" cy="648335"/>
                            <wp:effectExtent l="0" t="0" r="0" b="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tbl>
      <w:tblPr>
        <w:tblStyle w:val="Sombreadomedio2-nfasis3"/>
        <w:tblW w:w="10717" w:type="dxa"/>
        <w:tblLayout w:type="fixed"/>
        <w:tblLook w:val="04A0" w:firstRow="1" w:lastRow="0" w:firstColumn="1" w:lastColumn="0" w:noHBand="0" w:noVBand="1"/>
      </w:tblPr>
      <w:tblGrid>
        <w:gridCol w:w="2518"/>
        <w:gridCol w:w="992"/>
        <w:gridCol w:w="828"/>
        <w:gridCol w:w="1134"/>
        <w:gridCol w:w="1276"/>
        <w:gridCol w:w="851"/>
        <w:gridCol w:w="1134"/>
        <w:gridCol w:w="1116"/>
        <w:gridCol w:w="868"/>
      </w:tblGrid>
      <w:tr w:rsidR="00C1290B" w:rsidRPr="00831442" w:rsidTr="003A61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18" w:type="dxa"/>
            <w:shd w:val="clear" w:color="auto" w:fill="007434"/>
            <w:noWrap/>
            <w:hideMark/>
          </w:tcPr>
          <w:p w:rsidR="00C1290B" w:rsidRPr="00831442" w:rsidRDefault="00C1290B" w:rsidP="00831442">
            <w:pPr>
              <w:spacing w:before="120" w:after="120" w:line="312" w:lineRule="auto"/>
              <w:rPr>
                <w:rFonts w:eastAsia="Times New Roman" w:cs="Calibri"/>
                <w:sz w:val="16"/>
                <w:szCs w:val="16"/>
                <w:lang w:eastAsia="es-ES"/>
              </w:rPr>
            </w:pPr>
          </w:p>
        </w:tc>
        <w:tc>
          <w:tcPr>
            <w:tcW w:w="992" w:type="dxa"/>
            <w:shd w:val="clear" w:color="auto" w:fill="007434"/>
            <w:noWrap/>
            <w:hideMark/>
          </w:tcPr>
          <w:p w:rsidR="00C1290B" w:rsidRPr="003A619D" w:rsidRDefault="00C1290B" w:rsidP="00831442">
            <w:pPr>
              <w:spacing w:before="120" w:after="12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4"/>
                <w:szCs w:val="14"/>
                <w:lang w:eastAsia="es-ES"/>
              </w:rPr>
            </w:pPr>
            <w:r w:rsidRPr="003A619D">
              <w:rPr>
                <w:rFonts w:eastAsia="Times New Roman" w:cs="Calibri"/>
                <w:sz w:val="14"/>
                <w:szCs w:val="14"/>
                <w:lang w:eastAsia="es-ES"/>
              </w:rPr>
              <w:t>Contenido</w:t>
            </w:r>
          </w:p>
        </w:tc>
        <w:tc>
          <w:tcPr>
            <w:tcW w:w="828" w:type="dxa"/>
            <w:shd w:val="clear" w:color="auto" w:fill="007434"/>
            <w:noWrap/>
            <w:hideMark/>
          </w:tcPr>
          <w:p w:rsidR="00C1290B" w:rsidRPr="003A619D" w:rsidRDefault="00C1290B" w:rsidP="00831442">
            <w:pPr>
              <w:spacing w:before="120" w:after="12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4"/>
                <w:szCs w:val="14"/>
                <w:lang w:eastAsia="es-ES"/>
              </w:rPr>
            </w:pPr>
            <w:r w:rsidRPr="003A619D">
              <w:rPr>
                <w:rFonts w:eastAsia="Times New Roman" w:cs="Calibri"/>
                <w:sz w:val="14"/>
                <w:szCs w:val="14"/>
                <w:lang w:eastAsia="es-ES"/>
              </w:rPr>
              <w:t>Forma</w:t>
            </w:r>
          </w:p>
        </w:tc>
        <w:tc>
          <w:tcPr>
            <w:tcW w:w="1134" w:type="dxa"/>
            <w:shd w:val="clear" w:color="auto" w:fill="007434"/>
            <w:noWrap/>
            <w:hideMark/>
          </w:tcPr>
          <w:p w:rsidR="00C1290B" w:rsidRPr="003A619D" w:rsidRDefault="00C1290B" w:rsidP="00831442">
            <w:pPr>
              <w:spacing w:before="120" w:after="12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4"/>
                <w:szCs w:val="14"/>
                <w:lang w:eastAsia="es-ES"/>
              </w:rPr>
            </w:pPr>
            <w:r w:rsidRPr="003A619D">
              <w:rPr>
                <w:rFonts w:eastAsia="Times New Roman" w:cs="Calibri"/>
                <w:sz w:val="14"/>
                <w:szCs w:val="14"/>
                <w:lang w:eastAsia="es-ES"/>
              </w:rPr>
              <w:t>Estructuración</w:t>
            </w:r>
          </w:p>
        </w:tc>
        <w:tc>
          <w:tcPr>
            <w:tcW w:w="1276" w:type="dxa"/>
            <w:shd w:val="clear" w:color="auto" w:fill="007434"/>
            <w:noWrap/>
            <w:hideMark/>
          </w:tcPr>
          <w:p w:rsidR="00C1290B" w:rsidRPr="003A619D" w:rsidRDefault="00C1290B" w:rsidP="00831442">
            <w:pPr>
              <w:spacing w:before="120" w:after="12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4"/>
                <w:szCs w:val="14"/>
                <w:lang w:eastAsia="es-ES"/>
              </w:rPr>
            </w:pPr>
            <w:r w:rsidRPr="003A619D">
              <w:rPr>
                <w:rFonts w:eastAsia="Times New Roman" w:cs="Calibri"/>
                <w:sz w:val="14"/>
                <w:szCs w:val="14"/>
                <w:lang w:eastAsia="es-ES"/>
              </w:rPr>
              <w:t>Accesibilidad</w:t>
            </w:r>
          </w:p>
        </w:tc>
        <w:tc>
          <w:tcPr>
            <w:tcW w:w="851" w:type="dxa"/>
            <w:shd w:val="clear" w:color="auto" w:fill="007434"/>
            <w:noWrap/>
            <w:hideMark/>
          </w:tcPr>
          <w:p w:rsidR="00C1290B" w:rsidRPr="003A619D" w:rsidRDefault="00C1290B" w:rsidP="00831442">
            <w:pPr>
              <w:spacing w:before="120" w:after="12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4"/>
                <w:szCs w:val="14"/>
                <w:lang w:eastAsia="es-ES"/>
              </w:rPr>
            </w:pPr>
            <w:r w:rsidRPr="003A619D">
              <w:rPr>
                <w:rFonts w:eastAsia="Times New Roman" w:cs="Calibri"/>
                <w:sz w:val="14"/>
                <w:szCs w:val="14"/>
                <w:lang w:eastAsia="es-ES"/>
              </w:rPr>
              <w:t>Claridad</w:t>
            </w:r>
          </w:p>
        </w:tc>
        <w:tc>
          <w:tcPr>
            <w:tcW w:w="1134" w:type="dxa"/>
            <w:shd w:val="clear" w:color="auto" w:fill="007434"/>
            <w:noWrap/>
            <w:hideMark/>
          </w:tcPr>
          <w:p w:rsidR="00C1290B" w:rsidRPr="003A619D" w:rsidRDefault="00C1290B" w:rsidP="00831442">
            <w:pPr>
              <w:spacing w:before="120" w:after="12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4"/>
                <w:szCs w:val="14"/>
                <w:lang w:eastAsia="es-ES"/>
              </w:rPr>
            </w:pPr>
            <w:r w:rsidRPr="003A619D">
              <w:rPr>
                <w:rFonts w:eastAsia="Times New Roman" w:cs="Calibri"/>
                <w:sz w:val="14"/>
                <w:szCs w:val="14"/>
                <w:lang w:eastAsia="es-ES"/>
              </w:rPr>
              <w:t>Reutilización</w:t>
            </w:r>
          </w:p>
        </w:tc>
        <w:tc>
          <w:tcPr>
            <w:tcW w:w="1116" w:type="dxa"/>
            <w:shd w:val="clear" w:color="auto" w:fill="007434"/>
            <w:noWrap/>
            <w:hideMark/>
          </w:tcPr>
          <w:p w:rsidR="00C1290B" w:rsidRPr="003A619D" w:rsidRDefault="00C1290B" w:rsidP="00831442">
            <w:pPr>
              <w:spacing w:before="120" w:after="12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4"/>
                <w:szCs w:val="14"/>
                <w:lang w:eastAsia="es-ES"/>
              </w:rPr>
            </w:pPr>
            <w:r w:rsidRPr="003A619D">
              <w:rPr>
                <w:rFonts w:eastAsia="Times New Roman" w:cs="Calibri"/>
                <w:sz w:val="14"/>
                <w:szCs w:val="14"/>
                <w:lang w:eastAsia="es-ES"/>
              </w:rPr>
              <w:t>Actualización</w:t>
            </w:r>
          </w:p>
        </w:tc>
        <w:tc>
          <w:tcPr>
            <w:tcW w:w="868" w:type="dxa"/>
            <w:shd w:val="clear" w:color="auto" w:fill="007434"/>
            <w:noWrap/>
            <w:hideMark/>
          </w:tcPr>
          <w:p w:rsidR="00C1290B" w:rsidRPr="00831442" w:rsidRDefault="00C1290B" w:rsidP="00831442">
            <w:pPr>
              <w:spacing w:before="120" w:after="12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831442">
              <w:rPr>
                <w:rFonts w:eastAsia="Times New Roman" w:cs="Calibri"/>
                <w:sz w:val="16"/>
                <w:szCs w:val="16"/>
                <w:lang w:eastAsia="es-ES"/>
              </w:rPr>
              <w:t>Total</w:t>
            </w:r>
          </w:p>
        </w:tc>
      </w:tr>
      <w:tr w:rsidR="002E6862" w:rsidRPr="00831442" w:rsidTr="003A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18" w:space="0" w:color="auto"/>
            </w:tcBorders>
            <w:shd w:val="clear" w:color="auto" w:fill="007434"/>
            <w:noWrap/>
            <w:hideMark/>
          </w:tcPr>
          <w:p w:rsidR="002E6862" w:rsidRPr="00831442" w:rsidRDefault="002E6862" w:rsidP="00831442">
            <w:pPr>
              <w:spacing w:before="120" w:after="120" w:line="312" w:lineRule="auto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831442">
              <w:rPr>
                <w:rFonts w:eastAsia="Times New Roman" w:cs="Calibri"/>
                <w:sz w:val="16"/>
                <w:szCs w:val="16"/>
                <w:lang w:eastAsia="es-ES"/>
              </w:rPr>
              <w:t>Institucional y Organizativa</w:t>
            </w:r>
          </w:p>
        </w:tc>
        <w:tc>
          <w:tcPr>
            <w:tcW w:w="992" w:type="dxa"/>
            <w:noWrap/>
            <w:hideMark/>
          </w:tcPr>
          <w:p w:rsidR="002E6862" w:rsidRPr="00831442" w:rsidRDefault="006E525C" w:rsidP="006E525C">
            <w:pPr>
              <w:spacing w:before="120" w:after="12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66,67</w:t>
            </w:r>
            <w:r w:rsidR="002E6862" w:rsidRPr="00831442">
              <w:rPr>
                <w:sz w:val="16"/>
                <w:szCs w:val="16"/>
              </w:rPr>
              <w:t>%</w:t>
            </w:r>
          </w:p>
        </w:tc>
        <w:tc>
          <w:tcPr>
            <w:tcW w:w="828" w:type="dxa"/>
            <w:noWrap/>
            <w:hideMark/>
          </w:tcPr>
          <w:p w:rsidR="002E6862" w:rsidRPr="00831442" w:rsidRDefault="006E525C" w:rsidP="00831442">
            <w:pPr>
              <w:spacing w:before="120" w:after="12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66,67</w:t>
            </w:r>
            <w:r w:rsidR="00B20CB7" w:rsidRPr="00831442">
              <w:rPr>
                <w:sz w:val="16"/>
                <w:szCs w:val="16"/>
              </w:rPr>
              <w:t>%</w:t>
            </w:r>
          </w:p>
        </w:tc>
        <w:tc>
          <w:tcPr>
            <w:tcW w:w="1134" w:type="dxa"/>
            <w:noWrap/>
            <w:hideMark/>
          </w:tcPr>
          <w:p w:rsidR="002E6862" w:rsidRPr="00831442" w:rsidRDefault="006E525C" w:rsidP="00831442">
            <w:pPr>
              <w:spacing w:before="120" w:after="12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66,67</w:t>
            </w:r>
            <w:r w:rsidR="002E6862" w:rsidRPr="00831442">
              <w:rPr>
                <w:sz w:val="16"/>
                <w:szCs w:val="16"/>
              </w:rPr>
              <w:t>%</w:t>
            </w:r>
          </w:p>
        </w:tc>
        <w:tc>
          <w:tcPr>
            <w:tcW w:w="1276" w:type="dxa"/>
            <w:noWrap/>
            <w:hideMark/>
          </w:tcPr>
          <w:p w:rsidR="002E6862" w:rsidRPr="00831442" w:rsidRDefault="006E525C" w:rsidP="00831442">
            <w:pPr>
              <w:spacing w:before="120" w:after="12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66,67</w:t>
            </w:r>
            <w:r w:rsidR="002E6862" w:rsidRPr="00831442">
              <w:rPr>
                <w:sz w:val="16"/>
                <w:szCs w:val="16"/>
              </w:rPr>
              <w:t>%</w:t>
            </w:r>
          </w:p>
        </w:tc>
        <w:tc>
          <w:tcPr>
            <w:tcW w:w="851" w:type="dxa"/>
            <w:noWrap/>
            <w:hideMark/>
          </w:tcPr>
          <w:p w:rsidR="002E6862" w:rsidRPr="00831442" w:rsidRDefault="006E525C" w:rsidP="00831442">
            <w:pPr>
              <w:spacing w:before="120" w:after="12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66,67</w:t>
            </w:r>
            <w:r w:rsidR="002E6862" w:rsidRPr="00831442">
              <w:rPr>
                <w:sz w:val="16"/>
                <w:szCs w:val="16"/>
              </w:rPr>
              <w:t>%</w:t>
            </w:r>
          </w:p>
        </w:tc>
        <w:tc>
          <w:tcPr>
            <w:tcW w:w="1134" w:type="dxa"/>
            <w:noWrap/>
            <w:hideMark/>
          </w:tcPr>
          <w:p w:rsidR="002E6862" w:rsidRPr="00831442" w:rsidRDefault="002E6862" w:rsidP="00831442">
            <w:pPr>
              <w:spacing w:before="120" w:after="12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31442">
              <w:rPr>
                <w:sz w:val="16"/>
                <w:szCs w:val="16"/>
              </w:rPr>
              <w:t>0,00%</w:t>
            </w:r>
          </w:p>
        </w:tc>
        <w:tc>
          <w:tcPr>
            <w:tcW w:w="1116" w:type="dxa"/>
            <w:noWrap/>
            <w:hideMark/>
          </w:tcPr>
          <w:p w:rsidR="002E6862" w:rsidRPr="00831442" w:rsidRDefault="006E525C" w:rsidP="006E525C">
            <w:pPr>
              <w:spacing w:before="120" w:after="12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  <w:r w:rsidR="002E6862" w:rsidRPr="00831442">
              <w:rPr>
                <w:sz w:val="16"/>
                <w:szCs w:val="16"/>
              </w:rPr>
              <w:t>%</w:t>
            </w:r>
          </w:p>
        </w:tc>
        <w:tc>
          <w:tcPr>
            <w:tcW w:w="868" w:type="dxa"/>
            <w:noWrap/>
            <w:hideMark/>
          </w:tcPr>
          <w:p w:rsidR="002E6862" w:rsidRPr="00831442" w:rsidRDefault="006E525C" w:rsidP="006E525C">
            <w:pPr>
              <w:spacing w:before="120" w:after="12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47,62</w:t>
            </w:r>
            <w:r w:rsidR="002E6862" w:rsidRPr="00831442">
              <w:rPr>
                <w:sz w:val="16"/>
                <w:szCs w:val="16"/>
              </w:rPr>
              <w:t>%</w:t>
            </w:r>
          </w:p>
        </w:tc>
      </w:tr>
      <w:tr w:rsidR="002E6862" w:rsidRPr="00831442" w:rsidTr="003A619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</w:tcBorders>
            <w:shd w:val="clear" w:color="auto" w:fill="007434"/>
            <w:noWrap/>
            <w:hideMark/>
          </w:tcPr>
          <w:p w:rsidR="002E6862" w:rsidRPr="00831442" w:rsidRDefault="002E6862" w:rsidP="00831442">
            <w:pPr>
              <w:spacing w:before="120" w:after="120" w:line="312" w:lineRule="auto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831442">
              <w:rPr>
                <w:rFonts w:eastAsia="Times New Roman" w:cs="Calibri"/>
                <w:sz w:val="16"/>
                <w:szCs w:val="16"/>
                <w:lang w:eastAsia="es-ES"/>
              </w:rPr>
              <w:t>Económica y Presupuestaria</w:t>
            </w:r>
          </w:p>
        </w:tc>
        <w:tc>
          <w:tcPr>
            <w:tcW w:w="992" w:type="dxa"/>
            <w:noWrap/>
            <w:hideMark/>
          </w:tcPr>
          <w:p w:rsidR="002E6862" w:rsidRPr="00831442" w:rsidRDefault="006E525C" w:rsidP="006E525C">
            <w:pPr>
              <w:spacing w:before="120" w:after="12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22,22</w:t>
            </w:r>
            <w:r w:rsidR="002E6862" w:rsidRPr="00831442">
              <w:rPr>
                <w:sz w:val="16"/>
                <w:szCs w:val="16"/>
              </w:rPr>
              <w:t>%</w:t>
            </w:r>
          </w:p>
        </w:tc>
        <w:tc>
          <w:tcPr>
            <w:tcW w:w="828" w:type="dxa"/>
            <w:noWrap/>
            <w:hideMark/>
          </w:tcPr>
          <w:p w:rsidR="002E6862" w:rsidRPr="00831442" w:rsidRDefault="006E525C" w:rsidP="00831442">
            <w:pPr>
              <w:spacing w:before="120" w:after="12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22,22</w:t>
            </w:r>
            <w:r w:rsidR="002E6862" w:rsidRPr="00831442">
              <w:rPr>
                <w:sz w:val="16"/>
                <w:szCs w:val="16"/>
              </w:rPr>
              <w:t>%</w:t>
            </w:r>
          </w:p>
        </w:tc>
        <w:tc>
          <w:tcPr>
            <w:tcW w:w="1134" w:type="dxa"/>
            <w:noWrap/>
            <w:hideMark/>
          </w:tcPr>
          <w:p w:rsidR="002E6862" w:rsidRPr="00831442" w:rsidRDefault="006E525C" w:rsidP="00831442">
            <w:pPr>
              <w:spacing w:before="120" w:after="12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22,22</w:t>
            </w:r>
            <w:r w:rsidR="002E6862" w:rsidRPr="00831442">
              <w:rPr>
                <w:sz w:val="16"/>
                <w:szCs w:val="16"/>
              </w:rPr>
              <w:t>%</w:t>
            </w:r>
          </w:p>
        </w:tc>
        <w:tc>
          <w:tcPr>
            <w:tcW w:w="1276" w:type="dxa"/>
            <w:noWrap/>
            <w:hideMark/>
          </w:tcPr>
          <w:p w:rsidR="002E6862" w:rsidRPr="00831442" w:rsidRDefault="006E525C" w:rsidP="00831442">
            <w:pPr>
              <w:spacing w:before="120" w:after="12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22,22</w:t>
            </w:r>
            <w:r w:rsidR="002E6862" w:rsidRPr="00831442">
              <w:rPr>
                <w:sz w:val="16"/>
                <w:szCs w:val="16"/>
              </w:rPr>
              <w:t>%</w:t>
            </w:r>
          </w:p>
        </w:tc>
        <w:tc>
          <w:tcPr>
            <w:tcW w:w="851" w:type="dxa"/>
            <w:noWrap/>
            <w:hideMark/>
          </w:tcPr>
          <w:p w:rsidR="002E6862" w:rsidRPr="00831442" w:rsidRDefault="006E525C" w:rsidP="00831442">
            <w:pPr>
              <w:spacing w:before="120" w:after="12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22,22</w:t>
            </w:r>
            <w:r w:rsidR="002E6862" w:rsidRPr="00831442">
              <w:rPr>
                <w:sz w:val="16"/>
                <w:szCs w:val="16"/>
              </w:rPr>
              <w:t>%</w:t>
            </w:r>
          </w:p>
        </w:tc>
        <w:tc>
          <w:tcPr>
            <w:tcW w:w="1134" w:type="dxa"/>
            <w:noWrap/>
            <w:hideMark/>
          </w:tcPr>
          <w:p w:rsidR="002E6862" w:rsidRPr="00831442" w:rsidRDefault="006E525C" w:rsidP="00831442">
            <w:pPr>
              <w:spacing w:before="120" w:after="12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831442">
              <w:rPr>
                <w:sz w:val="16"/>
                <w:szCs w:val="16"/>
              </w:rPr>
              <w:t>0,00</w:t>
            </w:r>
            <w:r w:rsidR="002E6862" w:rsidRPr="00831442">
              <w:rPr>
                <w:sz w:val="16"/>
                <w:szCs w:val="16"/>
              </w:rPr>
              <w:t>%</w:t>
            </w:r>
          </w:p>
        </w:tc>
        <w:tc>
          <w:tcPr>
            <w:tcW w:w="1116" w:type="dxa"/>
            <w:noWrap/>
            <w:hideMark/>
          </w:tcPr>
          <w:p w:rsidR="002E6862" w:rsidRPr="00831442" w:rsidRDefault="006E525C" w:rsidP="006E525C">
            <w:pPr>
              <w:spacing w:before="120" w:after="12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22,22</w:t>
            </w:r>
            <w:r w:rsidR="002E6862" w:rsidRPr="00831442">
              <w:rPr>
                <w:sz w:val="16"/>
                <w:szCs w:val="16"/>
              </w:rPr>
              <w:t>%</w:t>
            </w:r>
          </w:p>
        </w:tc>
        <w:tc>
          <w:tcPr>
            <w:tcW w:w="868" w:type="dxa"/>
            <w:noWrap/>
            <w:hideMark/>
          </w:tcPr>
          <w:p w:rsidR="002E6862" w:rsidRPr="00831442" w:rsidRDefault="006E525C" w:rsidP="006E525C">
            <w:pPr>
              <w:spacing w:before="120" w:after="12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19,05</w:t>
            </w:r>
            <w:r w:rsidR="002E6862" w:rsidRPr="00831442">
              <w:rPr>
                <w:sz w:val="16"/>
                <w:szCs w:val="16"/>
              </w:rPr>
              <w:t>%</w:t>
            </w:r>
          </w:p>
        </w:tc>
      </w:tr>
      <w:tr w:rsidR="002E6862" w:rsidRPr="00831442" w:rsidTr="003A6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</w:tcBorders>
            <w:shd w:val="clear" w:color="auto" w:fill="007434"/>
            <w:noWrap/>
            <w:hideMark/>
          </w:tcPr>
          <w:p w:rsidR="002E6862" w:rsidRPr="00831442" w:rsidRDefault="002E6862" w:rsidP="00831442">
            <w:pPr>
              <w:spacing w:before="120" w:after="120" w:line="312" w:lineRule="auto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831442">
              <w:rPr>
                <w:rFonts w:eastAsia="Times New Roman" w:cs="Calibri"/>
                <w:sz w:val="16"/>
                <w:szCs w:val="16"/>
                <w:lang w:eastAsia="es-ES"/>
              </w:rPr>
              <w:t>Índice de Cumplimiento de la Información Obligatoria</w:t>
            </w:r>
          </w:p>
        </w:tc>
        <w:tc>
          <w:tcPr>
            <w:tcW w:w="992" w:type="dxa"/>
            <w:noWrap/>
            <w:hideMark/>
          </w:tcPr>
          <w:p w:rsidR="002E6862" w:rsidRPr="00831442" w:rsidRDefault="006E525C" w:rsidP="006E525C">
            <w:pPr>
              <w:spacing w:before="120" w:after="12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40,00</w:t>
            </w:r>
            <w:r w:rsidR="002E6862" w:rsidRPr="00831442">
              <w:rPr>
                <w:i/>
                <w:sz w:val="16"/>
                <w:szCs w:val="16"/>
              </w:rPr>
              <w:t>%</w:t>
            </w:r>
          </w:p>
        </w:tc>
        <w:tc>
          <w:tcPr>
            <w:tcW w:w="828" w:type="dxa"/>
            <w:noWrap/>
            <w:hideMark/>
          </w:tcPr>
          <w:p w:rsidR="002E6862" w:rsidRPr="00831442" w:rsidRDefault="006E525C" w:rsidP="00831442">
            <w:pPr>
              <w:spacing w:before="120" w:after="12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40,00</w:t>
            </w:r>
            <w:r w:rsidR="002E6862" w:rsidRPr="00831442">
              <w:rPr>
                <w:i/>
                <w:sz w:val="16"/>
                <w:szCs w:val="16"/>
              </w:rPr>
              <w:t>%</w:t>
            </w:r>
          </w:p>
        </w:tc>
        <w:tc>
          <w:tcPr>
            <w:tcW w:w="1134" w:type="dxa"/>
            <w:noWrap/>
            <w:hideMark/>
          </w:tcPr>
          <w:p w:rsidR="002E6862" w:rsidRPr="00831442" w:rsidRDefault="006E525C" w:rsidP="00831442">
            <w:pPr>
              <w:spacing w:before="120" w:after="12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40,00</w:t>
            </w:r>
            <w:r w:rsidR="002E6862" w:rsidRPr="00831442">
              <w:rPr>
                <w:i/>
                <w:sz w:val="16"/>
                <w:szCs w:val="16"/>
              </w:rPr>
              <w:t>%</w:t>
            </w:r>
          </w:p>
        </w:tc>
        <w:tc>
          <w:tcPr>
            <w:tcW w:w="1276" w:type="dxa"/>
            <w:noWrap/>
            <w:hideMark/>
          </w:tcPr>
          <w:p w:rsidR="002E6862" w:rsidRPr="00831442" w:rsidRDefault="006E525C" w:rsidP="00831442">
            <w:pPr>
              <w:spacing w:before="120" w:after="12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40,00</w:t>
            </w:r>
            <w:r w:rsidR="002E6862" w:rsidRPr="00831442">
              <w:rPr>
                <w:i/>
                <w:sz w:val="16"/>
                <w:szCs w:val="16"/>
              </w:rPr>
              <w:t>%</w:t>
            </w:r>
          </w:p>
        </w:tc>
        <w:tc>
          <w:tcPr>
            <w:tcW w:w="851" w:type="dxa"/>
            <w:noWrap/>
            <w:hideMark/>
          </w:tcPr>
          <w:p w:rsidR="002E6862" w:rsidRPr="00831442" w:rsidRDefault="006E525C" w:rsidP="00831442">
            <w:pPr>
              <w:spacing w:before="120" w:after="12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40,00</w:t>
            </w:r>
            <w:r w:rsidR="002E6862" w:rsidRPr="00831442">
              <w:rPr>
                <w:i/>
                <w:sz w:val="16"/>
                <w:szCs w:val="16"/>
              </w:rPr>
              <w:t>%</w:t>
            </w:r>
          </w:p>
        </w:tc>
        <w:tc>
          <w:tcPr>
            <w:tcW w:w="1134" w:type="dxa"/>
            <w:noWrap/>
            <w:hideMark/>
          </w:tcPr>
          <w:p w:rsidR="002E6862" w:rsidRPr="00831442" w:rsidRDefault="006E525C" w:rsidP="00F72A8A">
            <w:pPr>
              <w:spacing w:before="120" w:after="12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 w:rsidRPr="00831442">
              <w:rPr>
                <w:sz w:val="16"/>
                <w:szCs w:val="16"/>
              </w:rPr>
              <w:t>0,00</w:t>
            </w:r>
            <w:r w:rsidR="002E6862" w:rsidRPr="00831442">
              <w:rPr>
                <w:i/>
                <w:sz w:val="16"/>
                <w:szCs w:val="16"/>
              </w:rPr>
              <w:t>%</w:t>
            </w:r>
          </w:p>
        </w:tc>
        <w:tc>
          <w:tcPr>
            <w:tcW w:w="1116" w:type="dxa"/>
            <w:noWrap/>
            <w:hideMark/>
          </w:tcPr>
          <w:p w:rsidR="002E6862" w:rsidRPr="00831442" w:rsidRDefault="00B20CB7" w:rsidP="00F72A8A">
            <w:pPr>
              <w:spacing w:before="120" w:after="12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szCs w:val="16"/>
              </w:rPr>
            </w:pPr>
            <w:r w:rsidRPr="00831442">
              <w:rPr>
                <w:i/>
                <w:sz w:val="16"/>
                <w:szCs w:val="16"/>
              </w:rPr>
              <w:t>13.33</w:t>
            </w:r>
            <w:r w:rsidR="002E6862" w:rsidRPr="00831442">
              <w:rPr>
                <w:i/>
                <w:sz w:val="16"/>
                <w:szCs w:val="16"/>
              </w:rPr>
              <w:t>%</w:t>
            </w:r>
          </w:p>
        </w:tc>
        <w:tc>
          <w:tcPr>
            <w:tcW w:w="868" w:type="dxa"/>
            <w:noWrap/>
            <w:hideMark/>
          </w:tcPr>
          <w:p w:rsidR="002E6862" w:rsidRPr="00831442" w:rsidRDefault="006E525C" w:rsidP="006E525C">
            <w:pPr>
              <w:spacing w:before="120" w:after="12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30,48</w:t>
            </w:r>
            <w:r w:rsidR="002E6862" w:rsidRPr="00831442">
              <w:rPr>
                <w:b/>
                <w:i/>
                <w:sz w:val="16"/>
                <w:szCs w:val="16"/>
              </w:rPr>
              <w:t>%</w:t>
            </w:r>
          </w:p>
        </w:tc>
      </w:tr>
    </w:tbl>
    <w:p w:rsidR="003E5D2F" w:rsidRPr="00831442" w:rsidRDefault="003E5D2F" w:rsidP="00831442">
      <w:pPr>
        <w:pStyle w:val="Cuerpodelboletn"/>
        <w:spacing w:before="120" w:after="120" w:line="312" w:lineRule="auto"/>
        <w:rPr>
          <w:lang w:bidi="es-ES"/>
        </w:rPr>
      </w:pPr>
    </w:p>
    <w:sdt>
      <w:sdtPr>
        <w:rPr>
          <w:b/>
          <w:color w:val="auto"/>
          <w:sz w:val="32"/>
        </w:rPr>
        <w:id w:val="1307893759"/>
        <w:placeholder>
          <w:docPart w:val="4041ECFB4E934057B7EF021C0F3E2D14"/>
        </w:placeholder>
      </w:sdtPr>
      <w:sdtEndPr/>
      <w:sdtContent>
        <w:p w:rsidR="004720A5" w:rsidRPr="00831442" w:rsidRDefault="00C259F4" w:rsidP="00831442">
          <w:pPr>
            <w:pStyle w:val="Cuerpodelboletn"/>
            <w:numPr>
              <w:ilvl w:val="0"/>
              <w:numId w:val="2"/>
            </w:numPr>
            <w:spacing w:before="120" w:after="120" w:line="312" w:lineRule="auto"/>
          </w:pPr>
          <w:r w:rsidRPr="00831442">
            <w:rPr>
              <w:b/>
              <w:color w:val="50866C"/>
              <w:sz w:val="32"/>
            </w:rPr>
            <w:t>Transparencia Complementaria</w:t>
          </w:r>
          <w:r w:rsidR="009D4047" w:rsidRPr="00831442">
            <w:rPr>
              <w:b/>
              <w:color w:val="50866C"/>
              <w:sz w:val="32"/>
            </w:rPr>
            <w:t xml:space="preserve"> y Buenas Prácticas</w:t>
          </w:r>
        </w:p>
      </w:sdtContent>
    </w:sdt>
    <w:p w:rsidR="009E7254" w:rsidRPr="00831442" w:rsidRDefault="009E7254" w:rsidP="00831442">
      <w:pPr>
        <w:pStyle w:val="Cuerpodelboletn"/>
        <w:spacing w:before="120" w:after="120" w:line="312" w:lineRule="auto"/>
        <w:sectPr w:rsidR="009E7254" w:rsidRPr="00831442" w:rsidSect="00A0682F">
          <w:type w:val="continuous"/>
          <w:pgSz w:w="11906" w:h="16838" w:code="9"/>
          <w:pgMar w:top="1701" w:right="720" w:bottom="1134" w:left="720" w:header="720" w:footer="720" w:gutter="0"/>
          <w:cols w:space="720"/>
          <w:docGrid w:linePitch="326"/>
        </w:sectPr>
      </w:pPr>
    </w:p>
    <w:p w:rsidR="00633EAA" w:rsidRPr="00831442" w:rsidRDefault="00633EAA" w:rsidP="00831442">
      <w:pPr>
        <w:pStyle w:val="Ttulo3"/>
        <w:spacing w:before="120" w:after="120" w:line="312" w:lineRule="auto"/>
        <w:rPr>
          <w:rFonts w:ascii="Century Gothic" w:hAnsi="Century Gothic"/>
          <w:lang w:bidi="es-ES"/>
        </w:rPr>
      </w:pPr>
      <w:r w:rsidRPr="00831442">
        <w:rPr>
          <w:rFonts w:ascii="Century Gothic" w:hAnsi="Century Gothic"/>
          <w:lang w:bidi="es-ES"/>
        </w:rPr>
        <w:lastRenderedPageBreak/>
        <w:t>Contenidos</w:t>
      </w:r>
    </w:p>
    <w:p w:rsidR="00633EAA" w:rsidRPr="00831442" w:rsidRDefault="00C1290B" w:rsidP="00831442">
      <w:pPr>
        <w:pStyle w:val="Cuerpodelboletn"/>
        <w:spacing w:before="120" w:after="120" w:line="312" w:lineRule="auto"/>
      </w:pPr>
      <w:r w:rsidRPr="00831442">
        <w:t xml:space="preserve">Además de </w:t>
      </w:r>
      <w:r w:rsidR="00347877" w:rsidRPr="00831442">
        <w:t>informaciones vinculadas</w:t>
      </w:r>
      <w:r w:rsidRPr="00831442">
        <w:t xml:space="preserve"> a obligaciones de publicidad activa, </w:t>
      </w:r>
      <w:r w:rsidR="002C785C">
        <w:t>Accem</w:t>
      </w:r>
      <w:r w:rsidR="00151B77" w:rsidRPr="00831442">
        <w:t xml:space="preserve"> </w:t>
      </w:r>
      <w:r w:rsidRPr="00831442">
        <w:t xml:space="preserve">incluye en su página </w:t>
      </w:r>
      <w:r w:rsidR="006F2891" w:rsidRPr="00831442">
        <w:t>web</w:t>
      </w:r>
      <w:r w:rsidRPr="00831442">
        <w:t xml:space="preserve"> otras informaciones </w:t>
      </w:r>
      <w:r w:rsidR="00347877" w:rsidRPr="00831442">
        <w:t xml:space="preserve">que pueden ser relevantes desde el punto de vista de la Transparencia. </w:t>
      </w:r>
    </w:p>
    <w:p w:rsidR="002C785C" w:rsidRDefault="00347877" w:rsidP="00831442">
      <w:pPr>
        <w:pStyle w:val="Cuerpodelboletn"/>
        <w:spacing w:before="120" w:after="120" w:line="312" w:lineRule="auto"/>
        <w:rPr>
          <w:color w:val="auto"/>
          <w:lang w:bidi="es-ES"/>
        </w:rPr>
      </w:pPr>
      <w:r w:rsidRPr="00831442">
        <w:t xml:space="preserve">Así en el </w:t>
      </w:r>
      <w:r w:rsidR="002C785C" w:rsidRPr="00831442">
        <w:rPr>
          <w:color w:val="auto"/>
          <w:lang w:bidi="es-ES"/>
        </w:rPr>
        <w:t>enlace especifico “</w:t>
      </w:r>
      <w:r w:rsidR="002C785C">
        <w:rPr>
          <w:color w:val="auto"/>
          <w:lang w:bidi="es-ES"/>
        </w:rPr>
        <w:t>T</w:t>
      </w:r>
      <w:r w:rsidR="002C785C" w:rsidRPr="00831442">
        <w:rPr>
          <w:color w:val="auto"/>
          <w:lang w:bidi="es-ES"/>
        </w:rPr>
        <w:t>ransparentes” ubicado dentro del acceso “Somos”</w:t>
      </w:r>
      <w:r w:rsidR="002C785C">
        <w:rPr>
          <w:color w:val="auto"/>
          <w:lang w:bidi="es-ES"/>
        </w:rPr>
        <w:t>, se recoge su “Código ético”</w:t>
      </w:r>
      <w:r w:rsidR="00CC168F">
        <w:rPr>
          <w:color w:val="auto"/>
          <w:lang w:bidi="es-ES"/>
        </w:rPr>
        <w:t xml:space="preserve"> y las Memorias anuales</w:t>
      </w:r>
      <w:r w:rsidR="002C785C">
        <w:rPr>
          <w:color w:val="auto"/>
          <w:lang w:bidi="es-ES"/>
        </w:rPr>
        <w:t>, que se puede</w:t>
      </w:r>
      <w:r w:rsidR="00CC168F">
        <w:rPr>
          <w:color w:val="auto"/>
          <w:lang w:bidi="es-ES"/>
        </w:rPr>
        <w:t>n</w:t>
      </w:r>
      <w:r w:rsidR="002C785C">
        <w:rPr>
          <w:color w:val="auto"/>
          <w:lang w:bidi="es-ES"/>
        </w:rPr>
        <w:t xml:space="preserve"> descargar en formato pdf.</w:t>
      </w:r>
      <w:r w:rsidR="000A1C45">
        <w:rPr>
          <w:color w:val="auto"/>
          <w:lang w:bidi="es-ES"/>
        </w:rPr>
        <w:t xml:space="preserve"> </w:t>
      </w:r>
      <w:r w:rsidR="002C785C">
        <w:rPr>
          <w:color w:val="auto"/>
          <w:lang w:bidi="es-ES"/>
        </w:rPr>
        <w:t xml:space="preserve">También cuenta con un certificado ISO 9001:2015 en dos de sus </w:t>
      </w:r>
      <w:r w:rsidR="002C785C">
        <w:rPr>
          <w:color w:val="auto"/>
          <w:lang w:bidi="es-ES"/>
        </w:rPr>
        <w:lastRenderedPageBreak/>
        <w:t>actividades, cuya validez ha expirado en diciembre de 2019 y un manual de calidad fechado en octubre de 2018.</w:t>
      </w:r>
    </w:p>
    <w:p w:rsidR="007A5CAF" w:rsidRDefault="002C785C" w:rsidP="00831442">
      <w:pPr>
        <w:pStyle w:val="Cuerpodelboletn"/>
        <w:spacing w:before="120" w:after="120" w:line="312" w:lineRule="auto"/>
      </w:pPr>
      <w:r>
        <w:rPr>
          <w:color w:val="auto"/>
          <w:lang w:bidi="es-ES"/>
        </w:rPr>
        <w:t xml:space="preserve">Por último, en la barra superior de su página home tiene un </w:t>
      </w:r>
      <w:r w:rsidR="0003511D" w:rsidRPr="00831442">
        <w:t>acceso</w:t>
      </w:r>
      <w:r w:rsidR="00D92419" w:rsidRPr="00831442">
        <w:t xml:space="preserve"> </w:t>
      </w:r>
      <w:r w:rsidR="0003511D" w:rsidRPr="00831442">
        <w:t>denominado “</w:t>
      </w:r>
      <w:r w:rsidR="002E6862" w:rsidRPr="00831442">
        <w:t>Agenda</w:t>
      </w:r>
      <w:r w:rsidR="0003511D" w:rsidRPr="00831442">
        <w:t>”, que</w:t>
      </w:r>
      <w:r>
        <w:t xml:space="preserve"> informa de las actividades programadas por</w:t>
      </w:r>
      <w:r w:rsidR="000A1C45">
        <w:t xml:space="preserve"> </w:t>
      </w:r>
      <w:r>
        <w:t>ACCEM</w:t>
      </w:r>
      <w:r w:rsidR="0003511D" w:rsidRPr="00831442">
        <w:t xml:space="preserve">, </w:t>
      </w:r>
      <w:r>
        <w:t xml:space="preserve">pero no </w:t>
      </w:r>
      <w:r w:rsidR="0003511D" w:rsidRPr="00831442">
        <w:t xml:space="preserve">de los eventos de la organización </w:t>
      </w:r>
      <w:r w:rsidR="007A5CAF" w:rsidRPr="00831442">
        <w:t>(como por ejemplo, reuniones).</w:t>
      </w:r>
    </w:p>
    <w:p w:rsidR="000A10BC" w:rsidRPr="000A10BC" w:rsidRDefault="00C604E5" w:rsidP="00831442">
      <w:pPr>
        <w:pStyle w:val="Cuerpodelboletn"/>
        <w:spacing w:before="120" w:after="120" w:line="312" w:lineRule="auto"/>
        <w:rPr>
          <w:rFonts w:eastAsiaTheme="majorEastAsia" w:cstheme="majorBidi"/>
          <w:b/>
          <w:bCs/>
          <w:color w:val="50866C"/>
          <w:lang w:bidi="es-ES"/>
        </w:rPr>
      </w:pPr>
      <w:r w:rsidRPr="00C604E5">
        <w:rPr>
          <w:rFonts w:eastAsiaTheme="majorEastAsia" w:cstheme="majorBidi"/>
          <w:b/>
          <w:bCs/>
          <w:noProof/>
          <w:color w:val="50866C"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C2FFF7" wp14:editId="0BE26AE9">
                <wp:simplePos x="0" y="0"/>
                <wp:positionH relativeFrom="page">
                  <wp:posOffset>-96520</wp:posOffset>
                </wp:positionH>
                <wp:positionV relativeFrom="page">
                  <wp:posOffset>952500</wp:posOffset>
                </wp:positionV>
                <wp:extent cx="8001000" cy="190500"/>
                <wp:effectExtent l="0" t="0" r="0" b="0"/>
                <wp:wrapTight wrapText="bothSides">
                  <wp:wrapPolygon edited="0">
                    <wp:start x="0" y="0"/>
                    <wp:lineTo x="0" y="19440"/>
                    <wp:lineTo x="21549" y="19440"/>
                    <wp:lineTo x="21549" y="0"/>
                    <wp:lineTo x="0" y="0"/>
                  </wp:wrapPolygon>
                </wp:wrapTight>
                <wp:docPr id="8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9050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3" o:spid="_x0000_s1026" style="position:absolute;margin-left:-7.6pt;margin-top:75pt;width:630pt;height:1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qwyBwIAAPcDAAAOAAAAZHJzL2Uyb0RvYy54bWysU1Fu2zAM/R+wOwj6X2xn7dAacYoiQYcB&#10;3Vas2wEUWbaFyaJGKXGy2+wsu1gp2cmy9m/Yj0BK5OPjI7W42feG7RR6DbbixSznTFkJtbZtxb99&#10;vXtzxZkPwtbCgFUVPyjPb5avXy0GV6o5dGBqhYxArC8HV/EuBFdmmZed6oWfgVOWHhvAXgRysc1q&#10;FAOh9yab5/m7bACsHYJU3tPtenzky4TfNEqGz03jVWCm4sQtpBPTuYlntlyIskXhOi0nGuIfWPRC&#10;Wyp6glqLINgW9QuoXksED02YSegzaBotVeqBuinyZ908dsKp1AuJ491JJv//YOWn3QMyXVecBmVF&#10;TyP6QqL9/mXbrQFWvI0KDc6XFPjoHjD26N09yO+eWVh1wrbqFhGGTomaeBUxPvsrITqeUtlm+Ag1&#10;FRDbAEmsfYN9BCQZ2D7N5HCaidoHJunyKiddchqdpLfiOr8kO5YQ5THboQ/vFfQsGhVHop/Qxe7e&#10;hzH0GJLYg9H1nTYmOdhuVgbZTtB+rC7X6/V8QvfnYcbGYAsxbUQcb1TasLGMKInyVPHY8ijdBuoD&#10;tY8wbh/9FjI6wJ+cDbR5Ffc/tgIVZ+aDJQmvi4uLuKrnDp47m3NHWElQFQ+cjeYqjOu9dajbjioV&#10;SQ0LtyR7o5Mikd/IahoWbVfSdPoJcX3P/RT1578unwAAAP//AwBQSwMEFAAGAAgAAAAhABYtF+Xg&#10;AAAADAEAAA8AAABkcnMvZG93bnJldi54bWxMj8FOwzAQRO9I/IO1SFxQ6zQ0tApxqqoS4pwUJHpz&#10;YpNYxOsodhv379me4La7M5p9U+yiHdhFT944FLBaJsA0tk4Z7AR8HN8WW2A+SFRycKgFXLWHXXl/&#10;V8hcuRkrfalDxygEfS4F9CGMOee+7bWVfulGjaR9u8nKQOvUcTXJmcLtwNMkeeFWGqQPvRz1odft&#10;T322Ak7PzSEO+8/3OlbzU7r5ulYmM0I8PsT9K7CgY/gzww2f0KEkpsadUXk2CFisspSsJGQJlbo5&#10;0vWa2jQ0benEy4L/L1H+AgAA//8DAFBLAQItABQABgAIAAAAIQC2gziS/gAAAOEBAAATAAAAAAAA&#10;AAAAAAAAAAAAAABbQ29udGVudF9UeXBlc10ueG1sUEsBAi0AFAAGAAgAAAAhADj9If/WAAAAlAEA&#10;AAsAAAAAAAAAAAAAAAAALwEAAF9yZWxzLy5yZWxzUEsBAi0AFAAGAAgAAAAhAGQCrDIHAgAA9wMA&#10;AA4AAAAAAAAAAAAAAAAALgIAAGRycy9lMm9Eb2MueG1sUEsBAi0AFAAGAAgAAAAhABYtF+XgAAAA&#10;DAEAAA8AAAAAAAAAAAAAAAAAYQQAAGRycy9kb3ducmV2LnhtbFBLBQYAAAAABAAEAPMAAABuBQAA&#10;AAA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C604E5">
        <w:rPr>
          <w:rFonts w:eastAsiaTheme="majorEastAsia" w:cstheme="majorBidi"/>
          <w:b/>
          <w:bCs/>
          <w:noProof/>
          <w:color w:val="50866C"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2C1C1E" wp14:editId="1F3F4DDB">
                <wp:simplePos x="0" y="0"/>
                <wp:positionH relativeFrom="page">
                  <wp:posOffset>-92710</wp:posOffset>
                </wp:positionH>
                <wp:positionV relativeFrom="page">
                  <wp:posOffset>-38100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7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C604E5" w:rsidRDefault="00C604E5" w:rsidP="00C604E5"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es-ES"/>
                              </w:rPr>
                              <w:drawing>
                                <wp:inline distT="0" distB="0" distL="0" distR="0" wp14:anchorId="1BED5139" wp14:editId="7A51B96A">
                                  <wp:extent cx="1143000" cy="647700"/>
                                  <wp:effectExtent l="0" t="0" r="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-7.3pt;margin-top:-3pt;width:630pt;height:78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jyDwIAAAkEAAAOAAAAZHJzL2Uyb0RvYy54bWysU1GO0zAQ/UfiDpb/adJqKduo6WrV1SKk&#10;BVYsHMBxnMTC8Zix26TchrNwMcZO2y3wh/ixZsbjNzNvntc3Y2/YXqHXYEs+n+WcKSuh1rYt+ZfP&#10;96+uOfNB2FoYsKrkB+X5zebli/XgCrWADkytkBGI9cXgSt6F4Ios87JTvfAzcMrSZQPYi0AutlmN&#10;YiD03mSLPF9mA2DtEKTynqJ30yXfJPymUTJ8bBqvAjMlp95COjGdVTyzzVoULQrXaXlsQ/xDF73Q&#10;loqeoe5EEGyH+i+oXksED02YSegzaBotVZqBppnnf0zz1Amn0ixEjndnmvz/g5Uf9o/IdF3yN5xZ&#10;0dOKPhFpP3/YdmeALRJDg/MFJT65R4wzevcA8qtnFradsK26RYShU6KmvuaR0ey3B9Hx9JRVw3uo&#10;qYDYBUhkjQ32EZBoYGPayeG8EzUGJil4nRMvOa1O0t1qlS/JjiVEcXrt0Ie3CnoWjZIjtZ/Qxf7B&#10;hyn1lJK6B6Pre21McrCttgbZXpA+XufXy+X2iO4v04yNyRbiswlxiqiksKmMKKjlY8XTyFGGvghj&#10;NSaKVxE7RiqoD0QIwqRH+j9kdIDfORtIiyX333YCFWfmnSVSV/OrqyjeSwcvnerSEVYSVMkDZ5O5&#10;DZPgdw5121GleeLHwi0totGJo+eujusjvSWWj38jCvrST1nPP3jzCwAA//8DAFBLAwQUAAYACAAA&#10;ACEAbAulFuAAAAALAQAADwAAAGRycy9kb3ducmV2LnhtbEyPwWrDMBBE74X+g9hCb4kco5jgWg5N&#10;oYUefGjSQI6ytbVNrZWxlMT9+25O7W2GfczOFNvZDeKCU+g9aVgtExBIjbc9tRo+D6+LDYgQDVkz&#10;eEINPxhgW97fFSa3/kofeNnHVnAIhdxo6GIccylD06EzYelHJL59+cmZyHZqpZ3MlcPdINMkyaQz&#10;PfGHzoz40mHzvT87DafM1Mf3akx3J1sd31Tl081Oaf34MD8/gYg4xz8YbvW5OpTcqfZnskEMGhYr&#10;lTHKIuNNNyBVawWiZrVOEpBlIf9vKH8BAAD//wMAUEsBAi0AFAAGAAgAAAAhALaDOJL+AAAA4QEA&#10;ABMAAAAAAAAAAAAAAAAAAAAAAFtDb250ZW50X1R5cGVzXS54bWxQSwECLQAUAAYACAAAACEAOP0h&#10;/9YAAACUAQAACwAAAAAAAAAAAAAAAAAvAQAAX3JlbHMvLnJlbHNQSwECLQAUAAYACAAAACEABjmo&#10;8g8CAAAJBAAADgAAAAAAAAAAAAAAAAAuAgAAZHJzL2Uyb0RvYy54bWxQSwECLQAUAAYACAAAACEA&#10;bAulFuAAAAALAQAADwAAAAAAAAAAAAAAAABpBAAAZHJzL2Rvd25yZXYueG1sUEsFBgAAAAAEAAQA&#10;8wAAAHYFAAAAAA==&#10;" fillcolor="#50866c" stroked="f">
                <v:textbox inset=",7.2pt,,7.2pt">
                  <w:txbxContent>
                    <w:p w:rsidR="00C604E5" w:rsidRDefault="00C604E5" w:rsidP="00C604E5"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es-ES"/>
                        </w:rPr>
                        <w:drawing>
                          <wp:inline distT="0" distB="0" distL="0" distR="0" wp14:anchorId="166F5AC0" wp14:editId="48F94633">
                            <wp:extent cx="1143000" cy="647700"/>
                            <wp:effectExtent l="0" t="0" r="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0A10BC" w:rsidRPr="000A10BC">
        <w:rPr>
          <w:rFonts w:eastAsiaTheme="majorEastAsia" w:cstheme="majorBidi"/>
          <w:b/>
          <w:bCs/>
          <w:color w:val="50866C"/>
          <w:lang w:bidi="es-ES"/>
        </w:rPr>
        <w:t>Análisis de la información</w:t>
      </w:r>
    </w:p>
    <w:p w:rsidR="009C5469" w:rsidRDefault="0003511D" w:rsidP="00831442">
      <w:pPr>
        <w:pStyle w:val="Cuerpodelboletn"/>
        <w:spacing w:before="120" w:after="120" w:line="312" w:lineRule="auto"/>
        <w:rPr>
          <w:rStyle w:val="e24kjd"/>
        </w:rPr>
      </w:pPr>
      <w:r w:rsidRPr="00831442">
        <w:t xml:space="preserve">La publicación de </w:t>
      </w:r>
      <w:r w:rsidR="002C785C">
        <w:t>sus</w:t>
      </w:r>
      <w:r w:rsidRPr="00831442">
        <w:t xml:space="preserve"> </w:t>
      </w:r>
      <w:r w:rsidR="002C785C">
        <w:t>normas de calidad y la obtención de un certificado ISO</w:t>
      </w:r>
      <w:r w:rsidR="000A1C45">
        <w:t xml:space="preserve"> </w:t>
      </w:r>
      <w:r w:rsidR="0080657A" w:rsidRPr="00831442">
        <w:t>debe</w:t>
      </w:r>
      <w:r w:rsidR="002C785C">
        <w:t>n</w:t>
      </w:r>
      <w:r w:rsidR="0080657A" w:rsidRPr="00831442">
        <w:t xml:space="preserve"> </w:t>
      </w:r>
      <w:r w:rsidR="0080657A" w:rsidRPr="00831442">
        <w:lastRenderedPageBreak/>
        <w:t xml:space="preserve">valorarse muy positivamente porque </w:t>
      </w:r>
      <w:r w:rsidR="002C785C">
        <w:rPr>
          <w:rStyle w:val="e24kjd"/>
        </w:rPr>
        <w:t>asegura la calidad, seguridad y eficiencia de las actividades de la asociación</w:t>
      </w:r>
      <w:r w:rsidR="000A1C45">
        <w:rPr>
          <w:rStyle w:val="e24kjd"/>
        </w:rPr>
        <w:t xml:space="preserve"> y en especial, de las certificadas</w:t>
      </w:r>
      <w:r w:rsidR="002C785C">
        <w:rPr>
          <w:rStyle w:val="e24kjd"/>
        </w:rPr>
        <w:t>.</w:t>
      </w:r>
    </w:p>
    <w:p w:rsidR="006764C3" w:rsidRDefault="006764C3" w:rsidP="00831442">
      <w:pPr>
        <w:pStyle w:val="Cuerpodelboletn"/>
        <w:spacing w:before="120" w:after="120" w:line="312" w:lineRule="auto"/>
        <w:rPr>
          <w:rStyle w:val="e24kjd"/>
        </w:rPr>
      </w:pPr>
    </w:p>
    <w:p w:rsidR="0012139E" w:rsidRDefault="0012139E" w:rsidP="00831442">
      <w:pPr>
        <w:pStyle w:val="Cuerpodelboletn"/>
        <w:spacing w:before="120" w:after="120" w:line="312" w:lineRule="auto"/>
      </w:pPr>
    </w:p>
    <w:p w:rsidR="0012139E" w:rsidRPr="00831442" w:rsidRDefault="0012139E" w:rsidP="00831442">
      <w:pPr>
        <w:pStyle w:val="Cuerpodelboletn"/>
        <w:spacing w:before="120" w:after="120" w:line="312" w:lineRule="auto"/>
      </w:pPr>
    </w:p>
    <w:p w:rsidR="00355DC0" w:rsidRPr="00831442" w:rsidRDefault="00355DC0" w:rsidP="00831442">
      <w:pPr>
        <w:pStyle w:val="Cuerpodelboletn"/>
        <w:spacing w:before="120" w:after="120" w:line="312" w:lineRule="auto"/>
      </w:pPr>
    </w:p>
    <w:p w:rsidR="00C259F4" w:rsidRPr="00831442" w:rsidRDefault="00C259F4" w:rsidP="00831442">
      <w:pPr>
        <w:pStyle w:val="Cuerpodelboletn"/>
        <w:spacing w:before="120" w:after="120" w:line="312" w:lineRule="auto"/>
      </w:pPr>
    </w:p>
    <w:p w:rsidR="00C259F4" w:rsidRPr="00831442" w:rsidRDefault="00C259F4" w:rsidP="00831442">
      <w:pPr>
        <w:pStyle w:val="Cuerpodelboletn"/>
        <w:spacing w:before="120" w:after="120" w:line="312" w:lineRule="auto"/>
        <w:sectPr w:rsidR="00C259F4" w:rsidRPr="00831442" w:rsidSect="00A0682F">
          <w:type w:val="continuous"/>
          <w:pgSz w:w="11906" w:h="16838" w:code="9"/>
          <w:pgMar w:top="1701" w:right="720" w:bottom="1134" w:left="720" w:header="720" w:footer="720" w:gutter="0"/>
          <w:cols w:num="2" w:space="720"/>
          <w:docGrid w:linePitch="326"/>
        </w:sectPr>
      </w:pPr>
    </w:p>
    <w:sdt>
      <w:sdtPr>
        <w:rPr>
          <w:b/>
          <w:color w:val="auto"/>
          <w:sz w:val="32"/>
        </w:rPr>
        <w:id w:val="-409474120"/>
        <w:placeholder>
          <w:docPart w:val="FD98A9A16E1C4E1DA3A066E830405301"/>
        </w:placeholder>
      </w:sdtPr>
      <w:sdtEndPr/>
      <w:sdtContent>
        <w:p w:rsidR="00C259F4" w:rsidRPr="00831442" w:rsidRDefault="00C259F4" w:rsidP="00831442">
          <w:pPr>
            <w:pStyle w:val="Cuerpodelboletn"/>
            <w:numPr>
              <w:ilvl w:val="0"/>
              <w:numId w:val="2"/>
            </w:numPr>
            <w:spacing w:before="120" w:after="120" w:line="312" w:lineRule="auto"/>
          </w:pPr>
          <w:r w:rsidRPr="00831442">
            <w:rPr>
              <w:b/>
              <w:color w:val="50866C"/>
              <w:sz w:val="32"/>
            </w:rPr>
            <w:t>Conclusiones y Recomendaciones</w:t>
          </w:r>
        </w:p>
      </w:sdtContent>
    </w:sdt>
    <w:p w:rsidR="00965C69" w:rsidRPr="00831442" w:rsidRDefault="00965C69" w:rsidP="00831442">
      <w:pPr>
        <w:pStyle w:val="Cuerpodelboletn"/>
        <w:spacing w:before="120" w:after="120" w:line="312" w:lineRule="auto"/>
      </w:pPr>
    </w:p>
    <w:p w:rsidR="00C259F4" w:rsidRPr="00831442" w:rsidRDefault="00C259F4" w:rsidP="00831442">
      <w:pPr>
        <w:pStyle w:val="Cuerpodelboletn"/>
        <w:spacing w:before="120" w:after="120" w:line="312" w:lineRule="auto"/>
        <w:sectPr w:rsidR="00C259F4" w:rsidRPr="00831442" w:rsidSect="00A0682F">
          <w:type w:val="continuous"/>
          <w:pgSz w:w="11906" w:h="16838" w:code="9"/>
          <w:pgMar w:top="1701" w:right="720" w:bottom="1134" w:left="720" w:header="720" w:footer="720" w:gutter="0"/>
          <w:cols w:space="720"/>
          <w:docGrid w:linePitch="326"/>
        </w:sectPr>
      </w:pPr>
    </w:p>
    <w:p w:rsidR="00C61E7F" w:rsidRPr="00831442" w:rsidRDefault="00C61E7F" w:rsidP="00831442">
      <w:pPr>
        <w:pStyle w:val="Sinespaciado"/>
        <w:spacing w:before="120" w:after="120" w:line="312" w:lineRule="auto"/>
        <w:jc w:val="both"/>
        <w:rPr>
          <w:rFonts w:ascii="Century Gothic" w:hAnsi="Century Gothic"/>
        </w:rPr>
      </w:pPr>
      <w:r w:rsidRPr="00831442">
        <w:rPr>
          <w:rFonts w:ascii="Century Gothic" w:hAnsi="Century Gothic"/>
        </w:rPr>
        <w:lastRenderedPageBreak/>
        <w:t xml:space="preserve">Como se ha indicado el cumplimiento de las obligaciones de transparencia por parte de </w:t>
      </w:r>
      <w:r w:rsidR="002C785C">
        <w:rPr>
          <w:rFonts w:ascii="Century Gothic" w:hAnsi="Century Gothic"/>
        </w:rPr>
        <w:t>Accem</w:t>
      </w:r>
      <w:r w:rsidRPr="00831442">
        <w:rPr>
          <w:rFonts w:ascii="Century Gothic" w:hAnsi="Century Gothic"/>
        </w:rPr>
        <w:t>, en función de la información disponible en la web de la entidad relacionada con estas obligac</w:t>
      </w:r>
      <w:r w:rsidR="0080657A" w:rsidRPr="00831442">
        <w:rPr>
          <w:rFonts w:ascii="Century Gothic" w:hAnsi="Century Gothic"/>
        </w:rPr>
        <w:t xml:space="preserve">iones, puede considerarse </w:t>
      </w:r>
      <w:r w:rsidR="002C785C">
        <w:rPr>
          <w:rFonts w:ascii="Century Gothic" w:hAnsi="Century Gothic"/>
        </w:rPr>
        <w:t>bajo</w:t>
      </w:r>
      <w:r w:rsidRPr="00831442">
        <w:rPr>
          <w:rFonts w:ascii="Century Gothic" w:hAnsi="Century Gothic"/>
        </w:rPr>
        <w:t xml:space="preserve">. </w:t>
      </w:r>
    </w:p>
    <w:p w:rsidR="00C61E7F" w:rsidRPr="00831442" w:rsidRDefault="00C61E7F" w:rsidP="00831442">
      <w:pPr>
        <w:spacing w:before="120" w:after="120" w:line="312" w:lineRule="auto"/>
        <w:jc w:val="both"/>
        <w:rPr>
          <w:rFonts w:eastAsiaTheme="majorEastAsia" w:cstheme="majorBidi"/>
          <w:b/>
          <w:bCs/>
          <w:color w:val="50866C"/>
        </w:rPr>
      </w:pPr>
      <w:r w:rsidRPr="00831442">
        <w:t xml:space="preserve">Para procurar avances en el grado de cumplimiento de la LTAIBG por parte de </w:t>
      </w:r>
      <w:r w:rsidR="002C785C">
        <w:t>Accem</w:t>
      </w:r>
      <w:r w:rsidRPr="00831442">
        <w:t xml:space="preserve">, este CTBG </w:t>
      </w:r>
      <w:r w:rsidRPr="00831442">
        <w:rPr>
          <w:rFonts w:eastAsiaTheme="majorEastAsia" w:cstheme="majorBidi"/>
          <w:b/>
          <w:bCs/>
          <w:color w:val="50866C"/>
        </w:rPr>
        <w:t>recomienda:</w:t>
      </w:r>
    </w:p>
    <w:p w:rsidR="0019448F" w:rsidRPr="00831442" w:rsidRDefault="0019448F" w:rsidP="00831442">
      <w:pPr>
        <w:spacing w:before="120" w:after="120" w:line="312" w:lineRule="auto"/>
        <w:jc w:val="both"/>
      </w:pPr>
    </w:p>
    <w:p w:rsidR="00C61E7F" w:rsidRPr="00587BB7" w:rsidRDefault="00C61E7F" w:rsidP="00831442">
      <w:pPr>
        <w:pStyle w:val="Ttulo3"/>
        <w:spacing w:before="120" w:after="120" w:line="312" w:lineRule="auto"/>
        <w:rPr>
          <w:rFonts w:ascii="Century Gothic" w:hAnsi="Century Gothic"/>
          <w:szCs w:val="22"/>
        </w:rPr>
      </w:pPr>
      <w:r w:rsidRPr="00587BB7">
        <w:rPr>
          <w:rFonts w:ascii="Century Gothic" w:hAnsi="Century Gothic"/>
          <w:szCs w:val="22"/>
        </w:rPr>
        <w:t xml:space="preserve">Estructuración </w:t>
      </w:r>
    </w:p>
    <w:p w:rsidR="00544C61" w:rsidRPr="00831442" w:rsidRDefault="00544C61" w:rsidP="00831442">
      <w:pPr>
        <w:pStyle w:val="Sinespaciado"/>
        <w:spacing w:before="120" w:after="120" w:line="312" w:lineRule="auto"/>
        <w:jc w:val="both"/>
        <w:rPr>
          <w:rFonts w:ascii="Century Gothic" w:hAnsi="Century Gothic"/>
        </w:rPr>
      </w:pPr>
      <w:r w:rsidRPr="00831442">
        <w:rPr>
          <w:rFonts w:ascii="Century Gothic" w:hAnsi="Century Gothic"/>
        </w:rPr>
        <w:t>Dentro del enlace “Transparente</w:t>
      </w:r>
      <w:r w:rsidR="007A5CAF" w:rsidRPr="00831442">
        <w:rPr>
          <w:rFonts w:ascii="Century Gothic" w:hAnsi="Century Gothic"/>
        </w:rPr>
        <w:t>s</w:t>
      </w:r>
      <w:r w:rsidRPr="00831442">
        <w:rPr>
          <w:rFonts w:ascii="Century Gothic" w:hAnsi="Century Gothic"/>
        </w:rPr>
        <w:t xml:space="preserve">” debería localizarse, o al menos se debería </w:t>
      </w:r>
      <w:r w:rsidR="009F50F5">
        <w:rPr>
          <w:rFonts w:ascii="Century Gothic" w:hAnsi="Century Gothic"/>
        </w:rPr>
        <w:t>redirigir</w:t>
      </w:r>
      <w:r w:rsidRPr="00831442">
        <w:rPr>
          <w:rFonts w:ascii="Century Gothic" w:hAnsi="Century Gothic"/>
        </w:rPr>
        <w:t xml:space="preserve"> si está disponible en otras partes de la web,</w:t>
      </w:r>
      <w:r w:rsidR="00D92419" w:rsidRPr="00831442">
        <w:rPr>
          <w:rFonts w:ascii="Century Gothic" w:hAnsi="Century Gothic"/>
        </w:rPr>
        <w:t xml:space="preserve"> </w:t>
      </w:r>
      <w:r w:rsidRPr="00831442">
        <w:rPr>
          <w:rFonts w:ascii="Century Gothic" w:hAnsi="Century Gothic"/>
        </w:rPr>
        <w:t>toda la información relativa a las obligaciones de publicidad activa.</w:t>
      </w:r>
      <w:r w:rsidR="00D92419" w:rsidRPr="00831442">
        <w:rPr>
          <w:rFonts w:ascii="Century Gothic" w:hAnsi="Century Gothic"/>
        </w:rPr>
        <w:t xml:space="preserve"> </w:t>
      </w:r>
    </w:p>
    <w:p w:rsidR="0019448F" w:rsidRPr="00831442" w:rsidRDefault="0080657A" w:rsidP="00831442">
      <w:pPr>
        <w:pStyle w:val="Sinespaciado"/>
        <w:spacing w:before="120" w:after="120" w:line="312" w:lineRule="auto"/>
        <w:jc w:val="both"/>
        <w:rPr>
          <w:rFonts w:ascii="Century Gothic" w:hAnsi="Century Gothic"/>
        </w:rPr>
      </w:pPr>
      <w:r w:rsidRPr="00831442">
        <w:rPr>
          <w:rFonts w:ascii="Century Gothic" w:hAnsi="Century Gothic"/>
        </w:rPr>
        <w:t>S</w:t>
      </w:r>
      <w:r w:rsidR="0019448F" w:rsidRPr="00831442">
        <w:rPr>
          <w:rFonts w:ascii="Century Gothic" w:hAnsi="Century Gothic"/>
        </w:rPr>
        <w:t xml:space="preserve">ería deseable que </w:t>
      </w:r>
      <w:r w:rsidRPr="00831442">
        <w:rPr>
          <w:rFonts w:ascii="Century Gothic" w:hAnsi="Century Gothic"/>
        </w:rPr>
        <w:t xml:space="preserve">la información </w:t>
      </w:r>
      <w:r w:rsidR="0019448F" w:rsidRPr="00831442">
        <w:rPr>
          <w:rFonts w:ascii="Century Gothic" w:hAnsi="Century Gothic"/>
        </w:rPr>
        <w:t>se ajust</w:t>
      </w:r>
      <w:r w:rsidR="008C02F4" w:rsidRPr="00831442">
        <w:rPr>
          <w:rFonts w:ascii="Century Gothic" w:hAnsi="Century Gothic"/>
        </w:rPr>
        <w:t>ara</w:t>
      </w:r>
      <w:r w:rsidR="0019448F" w:rsidRPr="00831442">
        <w:rPr>
          <w:rFonts w:ascii="Century Gothic" w:hAnsi="Century Gothic"/>
        </w:rPr>
        <w:t xml:space="preserve"> más a la estructura que propone la LTAIBG, lo que facilitaría aún más la búsqueda de información a los ciudadanos, que </w:t>
      </w:r>
      <w:r w:rsidR="009F50F5">
        <w:rPr>
          <w:rFonts w:ascii="Century Gothic" w:hAnsi="Century Gothic"/>
        </w:rPr>
        <w:t>l</w:t>
      </w:r>
      <w:r w:rsidR="0019448F" w:rsidRPr="00831442">
        <w:rPr>
          <w:rFonts w:ascii="Century Gothic" w:hAnsi="Century Gothic"/>
        </w:rPr>
        <w:t>ógicamente utilizan co</w:t>
      </w:r>
      <w:r w:rsidR="009F50F5">
        <w:rPr>
          <w:rFonts w:ascii="Century Gothic" w:hAnsi="Century Gothic"/>
        </w:rPr>
        <w:t>mo</w:t>
      </w:r>
      <w:r w:rsidR="0019448F" w:rsidRPr="00831442">
        <w:rPr>
          <w:rFonts w:ascii="Century Gothic" w:hAnsi="Century Gothic"/>
        </w:rPr>
        <w:t xml:space="preserve"> referencia para buscar la información de su interés el patrón definido por la LTAIBG. </w:t>
      </w:r>
    </w:p>
    <w:p w:rsidR="00C61E7F" w:rsidRDefault="00C61E7F" w:rsidP="00831442">
      <w:pPr>
        <w:pStyle w:val="Sinespaciado"/>
        <w:spacing w:before="120" w:after="120" w:line="312" w:lineRule="auto"/>
        <w:jc w:val="both"/>
        <w:rPr>
          <w:rFonts w:ascii="Century Gothic" w:hAnsi="Century Gothic"/>
        </w:rPr>
      </w:pPr>
      <w:r w:rsidRPr="00831442">
        <w:rPr>
          <w:rFonts w:ascii="Century Gothic" w:hAnsi="Century Gothic"/>
        </w:rPr>
        <w:t xml:space="preserve">Ello permitiría además, identificar las obligaciones respecto de las que no se publica información por no haber actividad en ese ámbito haciendo constar esta circunstancia. </w:t>
      </w:r>
    </w:p>
    <w:p w:rsidR="00C61E7F" w:rsidRPr="00587BB7" w:rsidRDefault="00C61E7F" w:rsidP="00831442">
      <w:pPr>
        <w:pStyle w:val="Ttulo2"/>
        <w:spacing w:before="120" w:after="120" w:line="312" w:lineRule="auto"/>
        <w:rPr>
          <w:sz w:val="22"/>
          <w:szCs w:val="22"/>
        </w:rPr>
      </w:pPr>
      <w:r w:rsidRPr="00587BB7">
        <w:rPr>
          <w:rStyle w:val="Ttulo3Car"/>
          <w:rFonts w:ascii="Century Gothic" w:hAnsi="Century Gothic"/>
          <w:b/>
          <w:szCs w:val="22"/>
        </w:rPr>
        <w:lastRenderedPageBreak/>
        <w:t>Incorporación de información</w:t>
      </w:r>
    </w:p>
    <w:p w:rsidR="00C61E7F" w:rsidRPr="00831442" w:rsidRDefault="00544C61" w:rsidP="00831442">
      <w:pPr>
        <w:pStyle w:val="Sinespaciado"/>
        <w:spacing w:before="120" w:after="120" w:line="312" w:lineRule="auto"/>
        <w:jc w:val="both"/>
        <w:rPr>
          <w:rFonts w:ascii="Century Gothic" w:hAnsi="Century Gothic"/>
          <w:b/>
          <w:color w:val="00B050"/>
          <w:szCs w:val="24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831442">
        <w:rPr>
          <w:rFonts w:ascii="Century Gothic" w:hAnsi="Century Gothic"/>
          <w:b/>
          <w:color w:val="00B050"/>
          <w:szCs w:val="24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Información Institucional y Organizativa.</w:t>
      </w:r>
    </w:p>
    <w:p w:rsidR="00544C61" w:rsidRPr="00831442" w:rsidRDefault="00544C61" w:rsidP="00831442">
      <w:pPr>
        <w:pStyle w:val="Prrafodelista"/>
        <w:numPr>
          <w:ilvl w:val="0"/>
          <w:numId w:val="6"/>
        </w:numPr>
        <w:spacing w:before="120" w:after="120" w:line="312" w:lineRule="auto"/>
        <w:ind w:left="284"/>
        <w:contextualSpacing w:val="0"/>
        <w:jc w:val="both"/>
        <w:rPr>
          <w:lang w:bidi="es-ES"/>
        </w:rPr>
      </w:pPr>
      <w:r w:rsidRPr="00831442">
        <w:rPr>
          <w:lang w:bidi="es-ES"/>
        </w:rPr>
        <w:t xml:space="preserve">Debe publicarse el perfil y trayectoria profesional de </w:t>
      </w:r>
      <w:r w:rsidR="007A5CAF" w:rsidRPr="00831442">
        <w:rPr>
          <w:lang w:bidi="es-ES"/>
        </w:rPr>
        <w:t>su</w:t>
      </w:r>
      <w:r w:rsidR="00167F6B">
        <w:rPr>
          <w:lang w:bidi="es-ES"/>
        </w:rPr>
        <w:t>s</w:t>
      </w:r>
      <w:r w:rsidR="007A5CAF" w:rsidRPr="00831442">
        <w:rPr>
          <w:lang w:bidi="es-ES"/>
        </w:rPr>
        <w:t xml:space="preserve"> </w:t>
      </w:r>
      <w:r w:rsidR="00167F6B">
        <w:rPr>
          <w:lang w:bidi="es-ES"/>
        </w:rPr>
        <w:t xml:space="preserve">máximos responsables. </w:t>
      </w:r>
    </w:p>
    <w:p w:rsidR="00544C61" w:rsidRDefault="007A5CAF" w:rsidP="00167F6B">
      <w:pPr>
        <w:pStyle w:val="Prrafodelista"/>
        <w:numPr>
          <w:ilvl w:val="0"/>
          <w:numId w:val="6"/>
        </w:numPr>
        <w:spacing w:before="120" w:after="120" w:line="312" w:lineRule="auto"/>
        <w:ind w:left="284"/>
        <w:contextualSpacing w:val="0"/>
        <w:jc w:val="both"/>
        <w:rPr>
          <w:lang w:bidi="es-ES"/>
        </w:rPr>
      </w:pPr>
      <w:r w:rsidRPr="00831442">
        <w:rPr>
          <w:lang w:bidi="es-ES"/>
        </w:rPr>
        <w:t>Deben publicarse sus Estatutos</w:t>
      </w:r>
      <w:r w:rsidR="00167F6B">
        <w:rPr>
          <w:lang w:bidi="es-ES"/>
        </w:rPr>
        <w:t xml:space="preserve"> y la </w:t>
      </w:r>
      <w:r w:rsidR="00544C61" w:rsidRPr="00831442">
        <w:rPr>
          <w:lang w:bidi="es-ES"/>
        </w:rPr>
        <w:t>normativa que afecta a la entidad, incluyendo aquellas normas de carácter general que enmarcan su actividad</w:t>
      </w:r>
      <w:r w:rsidR="008C02F4" w:rsidRPr="00831442">
        <w:rPr>
          <w:lang w:bidi="es-ES"/>
        </w:rPr>
        <w:t xml:space="preserve"> y con enlaces para acceder a su consulta</w:t>
      </w:r>
      <w:r w:rsidR="00544C61" w:rsidRPr="00831442">
        <w:rPr>
          <w:lang w:bidi="es-ES"/>
        </w:rPr>
        <w:t xml:space="preserve">. </w:t>
      </w:r>
    </w:p>
    <w:p w:rsidR="00C61E7F" w:rsidRPr="00831442" w:rsidRDefault="00C61E7F" w:rsidP="00831442">
      <w:pPr>
        <w:pStyle w:val="Sinespaciado"/>
        <w:spacing w:before="120" w:after="120" w:line="312" w:lineRule="auto"/>
        <w:jc w:val="both"/>
        <w:rPr>
          <w:rFonts w:ascii="Century Gothic" w:hAnsi="Century Gothic"/>
          <w:b/>
          <w:color w:val="00B050"/>
          <w:szCs w:val="24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831442">
        <w:rPr>
          <w:rFonts w:ascii="Century Gothic" w:hAnsi="Century Gothic"/>
          <w:b/>
          <w:color w:val="00B050"/>
          <w:szCs w:val="24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Información Económica</w:t>
      </w:r>
      <w:r w:rsidR="0019448F" w:rsidRPr="00831442">
        <w:rPr>
          <w:rFonts w:ascii="Century Gothic" w:hAnsi="Century Gothic"/>
          <w:b/>
          <w:color w:val="00B050"/>
          <w:szCs w:val="24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y Presupuestaria</w:t>
      </w:r>
    </w:p>
    <w:p w:rsidR="00C61E7F" w:rsidRDefault="00C61E7F" w:rsidP="00831442">
      <w:pPr>
        <w:pStyle w:val="Sinespaciado"/>
        <w:numPr>
          <w:ilvl w:val="0"/>
          <w:numId w:val="14"/>
        </w:numPr>
        <w:spacing w:before="120" w:after="120" w:line="312" w:lineRule="auto"/>
        <w:ind w:left="284"/>
        <w:jc w:val="both"/>
        <w:rPr>
          <w:rFonts w:ascii="Century Gothic" w:hAnsi="Century Gothic"/>
        </w:rPr>
      </w:pPr>
      <w:r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>Debe publicarse un</w:t>
      </w:r>
      <w:r w:rsidR="00536832"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>a</w:t>
      </w:r>
      <w:r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 xml:space="preserve"> </w:t>
      </w:r>
      <w:r w:rsidR="00536832"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>relación de los contratos celebrados</w:t>
      </w:r>
      <w:r w:rsidR="00D92419"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 xml:space="preserve"> </w:t>
      </w:r>
      <w:r w:rsidR="00536832"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 xml:space="preserve">por la entidad con una administración pública, incluidos los contratos menores. Dicha publicación </w:t>
      </w:r>
      <w:r w:rsidR="00C4050E"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>d</w:t>
      </w:r>
      <w:r w:rsidR="00536832" w:rsidRPr="00831442">
        <w:rPr>
          <w:rFonts w:ascii="Century Gothic" w:eastAsia="Times New Roman" w:hAnsi="Century Gothic" w:cs="Times New Roman"/>
          <w:bCs/>
          <w:szCs w:val="36"/>
          <w:lang w:eastAsia="es-ES"/>
        </w:rPr>
        <w:t xml:space="preserve">ebería incluir los siguientes elementos: </w:t>
      </w:r>
      <w:r w:rsidR="00536832" w:rsidRPr="00831442">
        <w:rPr>
          <w:rFonts w:ascii="Century Gothic" w:hAnsi="Century Gothic"/>
        </w:rPr>
        <w:t>objeto, duración, importe de licitación y de adjudicación</w:t>
      </w:r>
      <w:r w:rsidRPr="00831442">
        <w:rPr>
          <w:rFonts w:ascii="Century Gothic" w:hAnsi="Century Gothic"/>
        </w:rPr>
        <w:t>.</w:t>
      </w:r>
      <w:r w:rsidR="007A5CAF" w:rsidRPr="00831442">
        <w:rPr>
          <w:rFonts w:ascii="Century Gothic" w:hAnsi="Century Gothic"/>
        </w:rPr>
        <w:t xml:space="preserve"> Y si no hubieran tenido actividad en esta materia, se debería hacer constar expresamente</w:t>
      </w:r>
      <w:r w:rsidR="00D92419" w:rsidRPr="00831442">
        <w:rPr>
          <w:rFonts w:ascii="Century Gothic" w:hAnsi="Century Gothic"/>
        </w:rPr>
        <w:t>.</w:t>
      </w:r>
      <w:r w:rsidR="007A5CAF" w:rsidRPr="00831442">
        <w:rPr>
          <w:rFonts w:ascii="Century Gothic" w:hAnsi="Century Gothic"/>
        </w:rPr>
        <w:t xml:space="preserve"> </w:t>
      </w:r>
    </w:p>
    <w:p w:rsidR="00167F6B" w:rsidRDefault="00167F6B" w:rsidP="00167F6B">
      <w:pPr>
        <w:pStyle w:val="Cuerpodelboletn"/>
        <w:numPr>
          <w:ilvl w:val="0"/>
          <w:numId w:val="14"/>
        </w:numPr>
        <w:spacing w:before="120" w:after="120" w:line="312" w:lineRule="auto"/>
        <w:ind w:left="284"/>
        <w:rPr>
          <w:color w:val="auto"/>
          <w:lang w:bidi="es-ES"/>
        </w:rPr>
      </w:pPr>
      <w:r>
        <w:rPr>
          <w:lang w:bidi="es-ES"/>
        </w:rPr>
        <w:t xml:space="preserve">Debe publicarse una relación </w:t>
      </w:r>
      <w:r>
        <w:rPr>
          <w:color w:val="auto"/>
          <w:lang w:bidi="es-ES"/>
        </w:rPr>
        <w:t xml:space="preserve">sobre convenios de </w:t>
      </w:r>
      <w:r w:rsidRPr="00831442">
        <w:rPr>
          <w:color w:val="auto"/>
          <w:lang w:bidi="es-ES"/>
        </w:rPr>
        <w:t>colaboración con la Administración Pública</w:t>
      </w:r>
      <w:r>
        <w:rPr>
          <w:color w:val="auto"/>
          <w:lang w:bidi="es-ES"/>
        </w:rPr>
        <w:t>, con indicación de las partes, objeto y obligaciones económicas, en su caso.</w:t>
      </w:r>
    </w:p>
    <w:p w:rsidR="000A1C45" w:rsidRDefault="00167F6B" w:rsidP="00167F6B">
      <w:pPr>
        <w:pStyle w:val="Cuerpodelboletn"/>
        <w:numPr>
          <w:ilvl w:val="0"/>
          <w:numId w:val="14"/>
        </w:numPr>
        <w:spacing w:before="120" w:after="120" w:line="312" w:lineRule="auto"/>
        <w:ind w:left="284"/>
        <w:rPr>
          <w:color w:val="auto"/>
          <w:lang w:bidi="es-ES"/>
        </w:rPr>
      </w:pPr>
      <w:r w:rsidRPr="000A1C45">
        <w:rPr>
          <w:color w:val="auto"/>
          <w:lang w:bidi="es-ES"/>
        </w:rPr>
        <w:t>Deben publicarse las subvenciones y ayudas p</w:t>
      </w:r>
      <w:r w:rsidR="000A1C45" w:rsidRPr="000A1C45">
        <w:rPr>
          <w:color w:val="auto"/>
          <w:lang w:bidi="es-ES"/>
        </w:rPr>
        <w:t>úblicas</w:t>
      </w:r>
      <w:r w:rsidRPr="000A1C45">
        <w:rPr>
          <w:color w:val="auto"/>
          <w:lang w:bidi="es-ES"/>
        </w:rPr>
        <w:t xml:space="preserve"> per</w:t>
      </w:r>
      <w:r w:rsidR="000A1C45" w:rsidRPr="000A1C45">
        <w:rPr>
          <w:color w:val="auto"/>
          <w:lang w:bidi="es-ES"/>
        </w:rPr>
        <w:t>c</w:t>
      </w:r>
      <w:r w:rsidRPr="000A1C45">
        <w:rPr>
          <w:color w:val="auto"/>
          <w:lang w:bidi="es-ES"/>
        </w:rPr>
        <w:t>ibidas, con i</w:t>
      </w:r>
      <w:r w:rsidR="000A1C45" w:rsidRPr="000A1C45">
        <w:rPr>
          <w:color w:val="auto"/>
          <w:lang w:bidi="es-ES"/>
        </w:rPr>
        <w:t>ndicación</w:t>
      </w:r>
      <w:r w:rsidRPr="000A1C45">
        <w:rPr>
          <w:color w:val="auto"/>
          <w:lang w:bidi="es-ES"/>
        </w:rPr>
        <w:t xml:space="preserve"> de l</w:t>
      </w:r>
      <w:r w:rsidR="000A1C45" w:rsidRPr="000A1C45">
        <w:rPr>
          <w:color w:val="auto"/>
          <w:lang w:bidi="es-ES"/>
        </w:rPr>
        <w:t>a</w:t>
      </w:r>
      <w:r w:rsidRPr="000A1C45">
        <w:rPr>
          <w:color w:val="auto"/>
          <w:lang w:bidi="es-ES"/>
        </w:rPr>
        <w:t xml:space="preserve"> adm</w:t>
      </w:r>
      <w:r w:rsidR="000A1C45" w:rsidRPr="000A1C45">
        <w:rPr>
          <w:color w:val="auto"/>
          <w:lang w:bidi="es-ES"/>
        </w:rPr>
        <w:t>inistración</w:t>
      </w:r>
      <w:r w:rsidRPr="000A1C45">
        <w:rPr>
          <w:color w:val="auto"/>
          <w:lang w:bidi="es-ES"/>
        </w:rPr>
        <w:t xml:space="preserve"> con</w:t>
      </w:r>
      <w:r w:rsidR="000A1C45" w:rsidRPr="000A1C45">
        <w:rPr>
          <w:color w:val="auto"/>
          <w:lang w:bidi="es-ES"/>
        </w:rPr>
        <w:t>cedente</w:t>
      </w:r>
      <w:r w:rsidRPr="000A1C45">
        <w:rPr>
          <w:color w:val="auto"/>
          <w:lang w:bidi="es-ES"/>
        </w:rPr>
        <w:t xml:space="preserve">, importe y objeto o </w:t>
      </w:r>
      <w:r w:rsidR="000A1C45" w:rsidRPr="000A1C45">
        <w:rPr>
          <w:color w:val="auto"/>
          <w:lang w:bidi="es-ES"/>
        </w:rPr>
        <w:t>finali</w:t>
      </w:r>
      <w:r w:rsidR="000A1C45">
        <w:rPr>
          <w:color w:val="auto"/>
          <w:lang w:bidi="es-ES"/>
        </w:rPr>
        <w:t>d</w:t>
      </w:r>
      <w:r w:rsidR="000A1C45" w:rsidRPr="000A1C45">
        <w:rPr>
          <w:color w:val="auto"/>
          <w:lang w:bidi="es-ES"/>
        </w:rPr>
        <w:t>ad.</w:t>
      </w:r>
    </w:p>
    <w:p w:rsidR="00167F6B" w:rsidRPr="000A1C45" w:rsidRDefault="00167F6B" w:rsidP="00167F6B">
      <w:pPr>
        <w:pStyle w:val="Cuerpodelboletn"/>
        <w:numPr>
          <w:ilvl w:val="0"/>
          <w:numId w:val="14"/>
        </w:numPr>
        <w:spacing w:before="120" w:after="120" w:line="312" w:lineRule="auto"/>
        <w:ind w:left="284"/>
        <w:rPr>
          <w:color w:val="auto"/>
          <w:lang w:bidi="es-ES"/>
        </w:rPr>
      </w:pPr>
      <w:r w:rsidRPr="000A1C45">
        <w:rPr>
          <w:color w:val="auto"/>
          <w:lang w:bidi="es-ES"/>
        </w:rPr>
        <w:lastRenderedPageBreak/>
        <w:t xml:space="preserve">Deben publicarse sus presupuestos y su grado de ejecución. </w:t>
      </w:r>
    </w:p>
    <w:p w:rsidR="00167F6B" w:rsidRPr="00722CC0" w:rsidRDefault="00167F6B" w:rsidP="00167F6B">
      <w:pPr>
        <w:pStyle w:val="Cuerpodelboletn"/>
        <w:numPr>
          <w:ilvl w:val="0"/>
          <w:numId w:val="14"/>
        </w:numPr>
        <w:spacing w:before="120" w:after="120" w:line="312" w:lineRule="auto"/>
        <w:ind w:left="284"/>
      </w:pPr>
      <w:r w:rsidRPr="001F2D97">
        <w:rPr>
          <w:color w:val="auto"/>
          <w:lang w:bidi="es-ES"/>
        </w:rPr>
        <w:t>Debe informarse sobre las retribuciones que puedan percibir sus máximos responsables.</w:t>
      </w:r>
      <w:r>
        <w:rPr>
          <w:color w:val="auto"/>
          <w:lang w:bidi="es-ES"/>
        </w:rPr>
        <w:t xml:space="preserve"> </w:t>
      </w:r>
    </w:p>
    <w:p w:rsidR="00167F6B" w:rsidRPr="00831442" w:rsidRDefault="00167F6B" w:rsidP="00167F6B">
      <w:pPr>
        <w:pStyle w:val="Ttulo2"/>
        <w:spacing w:before="120" w:after="120" w:line="312" w:lineRule="auto"/>
        <w:rPr>
          <w:rStyle w:val="Ttulo3Car"/>
          <w:rFonts w:ascii="Century Gothic" w:hAnsi="Century Gothic"/>
          <w:b/>
        </w:rPr>
      </w:pPr>
      <w:r w:rsidRPr="00831442">
        <w:rPr>
          <w:rStyle w:val="Ttulo3Car"/>
          <w:rFonts w:ascii="Century Gothic" w:hAnsi="Century Gothic"/>
          <w:b/>
        </w:rPr>
        <w:t>Calidad de la Información</w:t>
      </w:r>
    </w:p>
    <w:p w:rsidR="00167F6B" w:rsidRPr="00831442" w:rsidRDefault="00167F6B" w:rsidP="00167F6B">
      <w:pPr>
        <w:pStyle w:val="Prrafodelista"/>
        <w:numPr>
          <w:ilvl w:val="0"/>
          <w:numId w:val="12"/>
        </w:numPr>
        <w:spacing w:before="120" w:after="120" w:line="312" w:lineRule="auto"/>
        <w:ind w:left="284"/>
        <w:contextualSpacing w:val="0"/>
        <w:jc w:val="both"/>
        <w:rPr>
          <w:szCs w:val="22"/>
        </w:rPr>
      </w:pPr>
      <w:r w:rsidRPr="00831442">
        <w:rPr>
          <w:szCs w:val="22"/>
        </w:rPr>
        <w:t>Debe ofrecerse la información en formatos reutilizables. La publicación de la información directamente en la web o mediante ficheros pdf de imagen no permite ningún tratamiento.</w:t>
      </w:r>
    </w:p>
    <w:p w:rsidR="00167F6B" w:rsidRPr="00831442" w:rsidRDefault="00167F6B" w:rsidP="00167F6B">
      <w:pPr>
        <w:pStyle w:val="Sinespaciado"/>
        <w:numPr>
          <w:ilvl w:val="0"/>
          <w:numId w:val="14"/>
        </w:numPr>
        <w:spacing w:before="120" w:after="120" w:line="312" w:lineRule="auto"/>
        <w:ind w:left="284"/>
        <w:jc w:val="both"/>
        <w:rPr>
          <w:rFonts w:ascii="Century Gothic" w:hAnsi="Century Gothic"/>
        </w:rPr>
      </w:pPr>
      <w:r w:rsidRPr="00831442">
        <w:rPr>
          <w:rFonts w:ascii="Century Gothic" w:hAnsi="Century Gothic"/>
        </w:rPr>
        <w:t xml:space="preserve">Debe </w:t>
      </w:r>
      <w:r>
        <w:rPr>
          <w:rFonts w:ascii="Century Gothic" w:hAnsi="Century Gothic"/>
        </w:rPr>
        <w:t xml:space="preserve">datarse la información que no tenga fecha y </w:t>
      </w:r>
      <w:r w:rsidRPr="00831442">
        <w:rPr>
          <w:rFonts w:ascii="Century Gothic" w:hAnsi="Century Gothic"/>
        </w:rPr>
        <w:t>actualizarse toda la información e incorporarse la fecha de esta actualización en la web. Solo de esta manera los ciudadanos pueden saber si la información que están consultando está vigente o no.</w:t>
      </w:r>
    </w:p>
    <w:p w:rsidR="00A0682F" w:rsidRDefault="00A0682F" w:rsidP="00831442">
      <w:pPr>
        <w:pStyle w:val="Cuerpodelboletn"/>
        <w:spacing w:before="120" w:after="120" w:line="312" w:lineRule="auto"/>
      </w:pPr>
    </w:p>
    <w:p w:rsidR="00965C69" w:rsidRDefault="00011946" w:rsidP="00A0682F">
      <w:pPr>
        <w:pStyle w:val="Cuerpodelboletn"/>
        <w:spacing w:before="120" w:after="120" w:line="312" w:lineRule="auto"/>
        <w:jc w:val="right"/>
      </w:pPr>
      <w:r w:rsidRPr="00831442">
        <w:rPr>
          <w:rFonts w:eastAsia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9A8710" wp14:editId="753C515B">
                <wp:simplePos x="0" y="0"/>
                <wp:positionH relativeFrom="page">
                  <wp:posOffset>0</wp:posOffset>
                </wp:positionH>
                <wp:positionV relativeFrom="page">
                  <wp:posOffset>1002665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30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" o:spid="_x0000_s1026" style="position:absolute;margin-left:0;margin-top:78.95pt;width:630pt;height:13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gXCgIAAPgDAAAOAAAAZHJzL2Uyb0RvYy54bWysU1GO0zAQ/UfiDpb/aZLuAtuo6WrVahHS&#10;AisWDuA6TmLheMzYbVpuw1m4GGOnLQH+ED+Wxx6/ee/NeHl76A3bK/QabMWLWc6ZshJqbduKf/50&#10;/+KGMx+ErYUBqyp+VJ7frp4/Ww6uVHPowNQKGYFYXw6u4l0IrswyLzvVCz8DpyxdNoC9CBRim9Uo&#10;BkLvTTbP81fZAFg7BKm8p9PNeMlXCb9plAwfmsarwEzFiVtIK6Z1G9dstRRli8J1Wp5oiH9g0Qtt&#10;qegFaiOCYDvUf0H1WiJ4aMJMQp9B02ipkgZSU+R/qHnqhFNJC5nj3cUm//9g5fv9IzJdV/yK7LGi&#10;px59JNd+fLftzgArFtGiwfmSMp/cI0aR3j2A/OKZhXUnbKvuEGHolKiJWBHzs98exMDTU7Yd3kFN&#10;BcQuQHLr0GAfAckHdkhNOV6aog6BSTq8ycmYnMhJuiteXy0WqWuZKM+vHfrwRkHP4qbiSPQTutg/&#10;+BDZiPKcktiD0fW9NiYF2G7XBtle0ICsX242m3kSQCKnacbGZAvx2Yg4nqg0YmMZURLlU8Wz5NG6&#10;LdRHko8wjh99F9p0gN84G2j0Ku6/7gQqzsxbSxYuiuvrOKvTAKfBdhoIKwmq4oGzcbsO43zvHOq2&#10;o0pFcsPCHdne6ORI5DeyOjWLxisZdfoKcX6nccr69WFXPwEAAP//AwBQSwMEFAAGAAgAAAAhAD7c&#10;Bk/eAAAACQEAAA8AAABkcnMvZG93bnJldi54bWxMj81OwzAQhO9IvIO1SFwQdUiV/oQ4VVUJcU4K&#10;Er058ZJYxHYUu4379mxPcNudWc1+U+yiGdgFJ6+dFfCySIChbZ3SthPwcXx73gDzQVolB2dRwBU9&#10;7Mr7u0Lmys22wksdOkYh1udSQB/CmHPu2x6N9As3oiXv201GBlqnjqtJzhRuBp4myYobqS196OWI&#10;hx7bn/psBJyWzSEO+8/3OlbzU7r+ulY600I8PsT9K7CAMfwdww2f0KEkpsadrfJsEEBFAqnZegvs&#10;ZqerhKSGpk22BF4W/H+D8hcAAP//AwBQSwECLQAUAAYACAAAACEAtoM4kv4AAADhAQAAEwAAAAAA&#10;AAAAAAAAAAAAAAAAW0NvbnRlbnRfVHlwZXNdLnhtbFBLAQItABQABgAIAAAAIQA4/SH/1gAAAJQB&#10;AAALAAAAAAAAAAAAAAAAAC8BAABfcmVscy8ucmVsc1BLAQItABQABgAIAAAAIQBbSrgXCgIAAPgD&#10;AAAOAAAAAAAAAAAAAAAAAC4CAABkcnMvZTJvRG9jLnhtbFBLAQItABQABgAIAAAAIQA+3AZP3gAA&#10;AAkBAAAPAAAAAAAAAAAAAAAAAGQEAABkcnMvZG93bnJldi54bWxQSwUGAAAAAAQABADzAAAAbwUA&#10;AAAA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831442">
        <w:rPr>
          <w:rFonts w:eastAsia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09FECE" wp14:editId="6880EA4B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2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2C785C" w:rsidRPr="00F31BC3" w:rsidRDefault="002C785C" w:rsidP="00011946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5E2D20B" wp14:editId="29A0D12E">
                                  <wp:extent cx="1148080" cy="648335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0;margin-top:.5pt;width:630pt;height:7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dhgEAIAAAoEAAAOAAAAZHJzL2Uyb0RvYy54bWysU1GO0zAQ/UfiDpb/aZJqKW3UdLXqahHS&#10;AisWDuA4TmLheMzYbbrchrNwsR07bSnwh/ixZuyZN2/ejNfXh8GwvUKvwVa8mOWcKSuh0bar+JfP&#10;d6+WnPkgbCMMWFXxJ+X59ebli/XoSjWHHkyjkBGI9eXoKt6H4Mos87JXg/AzcMrSYws4iEAudlmD&#10;YiT0wWTzPF9kI2DjEKTynm5vp0e+Sfhtq2T42LZeBWYqTtxCOjGddTyzzVqUHQrXa3mkIf6BxSC0&#10;paJnqFsRBNuh/gtq0BLBQxtmEoYM2lZLlXqgbor8j24ee+FU6oXE8e4sk/9/sPLD/gGZbio+p0lZ&#10;MdCMPpFqP3/YbmeAFcso0eh8SZGP7gFjk97dg/zqmYVtL2ynbhBh7JVoiFgR47PfEqLjKZXV43to&#10;qIDYBUhqHVocIiDpwA5pKE/noahDYJIulzkJk9PsJL2tVvmC7FhClKdshz68VTCwaFQciX5CF/t7&#10;H6bQU0hiD0Y3d9qY5GBXbw2yvaAFeZ0vF4vtEd1fhhkbgy3EtAlxulFpxaYyoiTKx4qnlifpwqE+&#10;JI3fnMSsoXkiQRCmhaQPREYP+J2zkZax4v7bTqDizLyzJOqquLqK23vp4KVTXzrCSoKqeOBsMrdh&#10;2vidQ931VKlI+li4oUG0OmkUGU+sjuOjhUsqHz9H3OhLP0X9+sKbZwAAAP//AwBQSwMEFAAGAAgA&#10;AAAhACLvoFPcAAAABwEAAA8AAABkcnMvZG93bnJldi54bWxMj0FPwzAMhe9I/IfISNxYSjXKVJpO&#10;DAkkDj0wmLSj25i2onGqJtvKv8c7sZOf/aznz8V6doM60hR6zwbuFwko4sbbnlsDX5+vdytQISJb&#10;HDyTgV8KsC6vrwrMrT/xBx23sVUSwiFHA12MY651aDpyGBZ+JBbv208Oo7RTq+2EJwl3g06TJNMO&#10;e5YLHY700lHzsz04A/sM6917Naabva12b8vKp6vN0pjbm/n5CVSkOf4vwxlf0KEUptof2AY1GJBH&#10;okylnM00S0TVoh4eE9BloS/5yz8AAAD//wMAUEsBAi0AFAAGAAgAAAAhALaDOJL+AAAA4QEAABMA&#10;AAAAAAAAAAAAAAAAAAAAAFtDb250ZW50X1R5cGVzXS54bWxQSwECLQAUAAYACAAAACEAOP0h/9YA&#10;AACUAQAACwAAAAAAAAAAAAAAAAAvAQAAX3JlbHMvLnJlbHNQSwECLQAUAAYACAAAACEA4v3YYBAC&#10;AAAKBAAADgAAAAAAAAAAAAAAAAAuAgAAZHJzL2Uyb0RvYy54bWxQSwECLQAUAAYACAAAACEAIu+g&#10;U9wAAAAHAQAADwAAAAAAAAAAAAAAAABqBAAAZHJzL2Rvd25yZXYueG1sUEsFBgAAAAAEAAQA8wAA&#10;AHMFAAAAAA==&#10;" fillcolor="#50866c" stroked="f">
                <v:textbox inset=",7.2pt,,7.2pt">
                  <w:txbxContent>
                    <w:p w:rsidR="002C785C" w:rsidRPr="00F31BC3" w:rsidRDefault="002C785C" w:rsidP="00011946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09A7578" wp14:editId="10993CE3">
                            <wp:extent cx="1148080" cy="648335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544C61" w:rsidRPr="00831442">
        <w:t>Madrid, febrero de 2020.</w:t>
      </w:r>
    </w:p>
    <w:p w:rsidR="00C604E5" w:rsidRDefault="00C604E5" w:rsidP="00831442">
      <w:pPr>
        <w:pStyle w:val="Cuerpodelboletn"/>
        <w:spacing w:before="120" w:after="120" w:line="312" w:lineRule="auto"/>
      </w:pPr>
    </w:p>
    <w:p w:rsidR="00C604E5" w:rsidRDefault="00C604E5" w:rsidP="00831442">
      <w:pPr>
        <w:pStyle w:val="Cuerpodelboletn"/>
        <w:spacing w:before="120" w:after="120" w:line="312" w:lineRule="auto"/>
      </w:pPr>
    </w:p>
    <w:p w:rsidR="00C604E5" w:rsidRDefault="00C604E5" w:rsidP="00831442">
      <w:pPr>
        <w:pStyle w:val="Cuerpodelboletn"/>
        <w:spacing w:before="120" w:after="120" w:line="312" w:lineRule="auto"/>
      </w:pPr>
    </w:p>
    <w:p w:rsidR="00C604E5" w:rsidRDefault="00C604E5" w:rsidP="00831442">
      <w:pPr>
        <w:pStyle w:val="Cuerpodelboletn"/>
        <w:spacing w:before="120" w:after="120" w:line="312" w:lineRule="auto"/>
      </w:pPr>
    </w:p>
    <w:p w:rsidR="00C604E5" w:rsidRDefault="00C604E5" w:rsidP="00831442">
      <w:pPr>
        <w:pStyle w:val="Cuerpodelboletn"/>
        <w:spacing w:before="120" w:after="120" w:line="312" w:lineRule="auto"/>
      </w:pPr>
    </w:p>
    <w:p w:rsidR="00C604E5" w:rsidRDefault="00C604E5" w:rsidP="00831442">
      <w:pPr>
        <w:pStyle w:val="Cuerpodelboletn"/>
        <w:spacing w:before="120" w:after="120" w:line="312" w:lineRule="auto"/>
      </w:pPr>
    </w:p>
    <w:p w:rsidR="00C604E5" w:rsidRDefault="00C604E5" w:rsidP="00831442">
      <w:pPr>
        <w:pStyle w:val="Cuerpodelboletn"/>
        <w:spacing w:before="120" w:after="120" w:line="312" w:lineRule="auto"/>
      </w:pPr>
    </w:p>
    <w:p w:rsidR="00C604E5" w:rsidRDefault="00C604E5" w:rsidP="00831442">
      <w:pPr>
        <w:pStyle w:val="Cuerpodelboletn"/>
        <w:spacing w:before="120" w:after="120" w:line="312" w:lineRule="auto"/>
      </w:pPr>
    </w:p>
    <w:p w:rsidR="00C604E5" w:rsidRDefault="00C604E5" w:rsidP="00831442">
      <w:pPr>
        <w:pStyle w:val="Cuerpodelboletn"/>
        <w:spacing w:before="120" w:after="120" w:line="312" w:lineRule="auto"/>
      </w:pPr>
    </w:p>
    <w:p w:rsidR="00C604E5" w:rsidRDefault="00C604E5" w:rsidP="00831442">
      <w:pPr>
        <w:pStyle w:val="Cuerpodelboletn"/>
        <w:spacing w:before="120" w:after="120" w:line="312" w:lineRule="auto"/>
      </w:pPr>
    </w:p>
    <w:p w:rsidR="00C604E5" w:rsidRDefault="00C604E5" w:rsidP="00831442">
      <w:pPr>
        <w:pStyle w:val="Cuerpodelboletn"/>
        <w:spacing w:before="120" w:after="120" w:line="312" w:lineRule="auto"/>
      </w:pPr>
    </w:p>
    <w:p w:rsidR="00C604E5" w:rsidRDefault="00C604E5" w:rsidP="00831442">
      <w:pPr>
        <w:pStyle w:val="Cuerpodelboletn"/>
        <w:spacing w:before="120" w:after="120" w:line="312" w:lineRule="auto"/>
      </w:pPr>
    </w:p>
    <w:p w:rsidR="00C604E5" w:rsidRDefault="00C604E5" w:rsidP="00831442">
      <w:pPr>
        <w:pStyle w:val="Cuerpodelboletn"/>
        <w:spacing w:before="120" w:after="120" w:line="312" w:lineRule="auto"/>
      </w:pPr>
    </w:p>
    <w:p w:rsidR="00C604E5" w:rsidRDefault="00C604E5" w:rsidP="00831442">
      <w:pPr>
        <w:pStyle w:val="Cuerpodelboletn"/>
        <w:spacing w:before="120" w:after="120" w:line="312" w:lineRule="auto"/>
      </w:pPr>
    </w:p>
    <w:p w:rsidR="00C604E5" w:rsidRDefault="00C604E5" w:rsidP="00831442">
      <w:pPr>
        <w:pStyle w:val="Cuerpodelboletn"/>
        <w:spacing w:before="120" w:after="120" w:line="312" w:lineRule="auto"/>
      </w:pPr>
    </w:p>
    <w:p w:rsidR="00C604E5" w:rsidRDefault="00C604E5" w:rsidP="00831442">
      <w:pPr>
        <w:pStyle w:val="Cuerpodelboletn"/>
        <w:spacing w:before="120" w:after="120" w:line="312" w:lineRule="auto"/>
      </w:pPr>
    </w:p>
    <w:p w:rsidR="00C604E5" w:rsidRDefault="00C604E5" w:rsidP="00831442">
      <w:pPr>
        <w:pStyle w:val="Cuerpodelboletn"/>
        <w:spacing w:before="120" w:after="120" w:line="312" w:lineRule="auto"/>
      </w:pPr>
    </w:p>
    <w:p w:rsidR="00C604E5" w:rsidRDefault="00C604E5" w:rsidP="00831442">
      <w:pPr>
        <w:pStyle w:val="Cuerpodelboletn"/>
        <w:spacing w:before="120" w:after="120" w:line="312" w:lineRule="auto"/>
      </w:pPr>
    </w:p>
    <w:p w:rsidR="00A0682F" w:rsidRDefault="00A0682F">
      <w:pPr>
        <w:rPr>
          <w:color w:val="000000"/>
        </w:rPr>
      </w:pPr>
      <w:r>
        <w:br w:type="page"/>
      </w:r>
    </w:p>
    <w:p w:rsidR="00C604E5" w:rsidRDefault="00C604E5" w:rsidP="00831442">
      <w:pPr>
        <w:pStyle w:val="Cuerpodelboletn"/>
        <w:spacing w:before="120" w:after="120" w:line="312" w:lineRule="auto"/>
        <w:sectPr w:rsidR="00C604E5" w:rsidSect="00A0682F">
          <w:type w:val="continuous"/>
          <w:pgSz w:w="11906" w:h="16838" w:code="9"/>
          <w:pgMar w:top="1701" w:right="720" w:bottom="1134" w:left="720" w:header="720" w:footer="720" w:gutter="0"/>
          <w:cols w:num="2" w:space="720"/>
          <w:docGrid w:linePitch="326"/>
        </w:sectPr>
      </w:pPr>
    </w:p>
    <w:p w:rsidR="00C604E5" w:rsidRPr="002D27E4" w:rsidRDefault="00A0682F" w:rsidP="00C604E5">
      <w:pPr>
        <w:pStyle w:val="Cuerpodelboletn"/>
        <w:rPr>
          <w:b/>
          <w:sz w:val="30"/>
          <w:szCs w:val="30"/>
        </w:rPr>
      </w:pPr>
      <w:sdt>
        <w:sdtPr>
          <w:rPr>
            <w:b/>
            <w:color w:val="auto"/>
            <w:sz w:val="30"/>
            <w:szCs w:val="30"/>
          </w:rPr>
          <w:id w:val="1557966967"/>
          <w:placeholder>
            <w:docPart w:val="4E8594D79D8A425F950512D6F97BAC15"/>
          </w:placeholder>
        </w:sdtPr>
        <w:sdtEndPr/>
        <w:sdtContent>
          <w:r w:rsidR="00C604E5" w:rsidRPr="00B1184C">
            <w:rPr>
              <w:rFonts w:ascii="Arial" w:eastAsia="Arial" w:hAnsi="Arial" w:cs="Arial"/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719680" behindDoc="0" locked="0" layoutInCell="1" allowOverlap="1" wp14:anchorId="34A927B2" wp14:editId="5864B972">
                    <wp:simplePos x="0" y="0"/>
                    <wp:positionH relativeFrom="page">
                      <wp:posOffset>-9525</wp:posOffset>
                    </wp:positionH>
                    <wp:positionV relativeFrom="page">
                      <wp:posOffset>993140</wp:posOffset>
                    </wp:positionV>
                    <wp:extent cx="8001000" cy="173990"/>
                    <wp:effectExtent l="0" t="0" r="0" b="0"/>
                    <wp:wrapTight wrapText="bothSides">
                      <wp:wrapPolygon edited="0">
                        <wp:start x="0" y="0"/>
                        <wp:lineTo x="0" y="18920"/>
                        <wp:lineTo x="21549" y="18920"/>
                        <wp:lineTo x="21549" y="0"/>
                        <wp:lineTo x="0" y="0"/>
                      </wp:wrapPolygon>
                    </wp:wrapTight>
                    <wp:docPr id="19" name="Rectángulo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001000" cy="173990"/>
                            </a:xfrm>
                            <a:prstGeom prst="rect">
                              <a:avLst/>
                            </a:prstGeom>
                            <a:solidFill>
                              <a:srgbClr val="C5DDD2"/>
                            </a:solidFill>
                            <a:ln>
                              <a:noFill/>
                            </a:ln>
                            <a:effectLst/>
                            <a:ex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ángulo 19" o:spid="_x0000_s1026" style="position:absolute;margin-left:-.75pt;margin-top:78.2pt;width:630pt;height:13.7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kfCgIAAPgDAAAOAAAAZHJzL2Uyb0RvYy54bWysU1GO0zAQ/UfiDpb/aZKywDZqulq1WoS0&#10;wIqFA7iOk1g4HjN2m5bbcJa9GGOnLQH+ED+Wxx6/ee/NeHlz6A3bK/QabMWLWc6ZshJqbduKf/l8&#10;9+KaMx+ErYUBqyp+VJ7frJ4/Ww6uVHPowNQKGYFYXw6u4l0IrswyLzvVCz8DpyxdNoC9CBRim9Uo&#10;BkLvTTbP89fZAFg7BKm8p9PNeMlXCb9plAwfm8arwEzFiVtIK6Z1G9dstRRli8J1Wp5oiH9g0Qtt&#10;qegFaiOCYDvUf0H1WiJ4aMJMQp9B02ipkgZSU+R/qHnshFNJC5nj3cUm//9g5Yf9AzJdU+8WnFnR&#10;U48+kWtPP2y7M8DolCwanC8p89E9YBTp3T3Ir55ZWHfCtuoWEYZOiZqIFTE/++1BDDw9ZdvhPdRU&#10;QOwCJLcODfYRkHxgh9SU46Up6hCYpMPrnIzJqXeS7oo3LxeL1LVMlOfXDn14q6BncVNxJPoJXezv&#10;fYhsRHlOSezB6PpOG5MCbLdrg2wvaEDWrzabzTwJIJHTNGNjsoX4bEQcT1QasbGMKInyqeJZ8mjd&#10;FuojyUcYx4++C206wO+cDTR6FfffdgIVZ+adJQsXxdVVnNVpgNNgOw2ElQRV8cDZuF2Hcb53DnXb&#10;UaUiuWHhlmxvdHIk8htZnZpF45WMOn2FOL/TOGX9+rCrnwAAAP//AwBQSwMEFAAGAAgAAAAhAAqn&#10;+xvgAAAACwEAAA8AAABkcnMvZG93bnJldi54bWxMj8FOwzAQRO9I/IO1SFxQ6zQlJQpxqqoS4pwA&#10;EtyceEksYjuK3cb9e7YnuO3OjGbflvtoRnbG2WtnBWzWCTC0nVPa9gLe315WOTAfpFVydBYFXNDD&#10;vrq9KWWh3GJrPDehZ1RifSEFDCFMBee+G9BIv3YTWvK+3WxkoHXuuZrlQuVm5GmS7LiR2tKFQU54&#10;HLD7aU5GwNe2Pcbx8PHaxHp5SJ8+L7XOtBD3d/HwDCxgDH9huOITOlTE1LqTVZ6NAlabjJKkZ7tH&#10;YNdAmuUktTTl2xx4VfL/P1S/AAAA//8DAFBLAQItABQABgAIAAAAIQC2gziS/gAAAOEBAAATAAAA&#10;AAAAAAAAAAAAAAAAAABbQ29udGVudF9UeXBlc10ueG1sUEsBAi0AFAAGAAgAAAAhADj9If/WAAAA&#10;lAEAAAsAAAAAAAAAAAAAAAAALwEAAF9yZWxzLy5yZWxzUEsBAi0AFAAGAAgAAAAhAGtdmR8KAgAA&#10;+AMAAA4AAAAAAAAAAAAAAAAALgIAAGRycy9lMm9Eb2MueG1sUEsBAi0AFAAGAAgAAAAhAAqn+xvg&#10;AAAACwEAAA8AAAAAAAAAAAAAAAAAZAQAAGRycy9kb3ducmV2LnhtbFBLBQYAAAAABAAEAPMAAABx&#10;BQAAAAA=&#10;" fillcolor="#c5ddd2" stroked="f">
                    <v:textbox inset=",7.2pt,,7.2pt"/>
                    <w10:wrap type="tight" anchorx="page" anchory="page"/>
                  </v:rect>
                </w:pict>
              </mc:Fallback>
            </mc:AlternateContent>
          </w:r>
          <w:r w:rsidR="00C604E5" w:rsidRPr="00B1184C">
            <w:rPr>
              <w:rFonts w:ascii="Arial" w:eastAsia="Arial" w:hAnsi="Arial" w:cs="Arial"/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718656" behindDoc="0" locked="0" layoutInCell="1" allowOverlap="1" wp14:anchorId="2B2B25D4" wp14:editId="31570092">
                    <wp:simplePos x="0" y="0"/>
                    <wp:positionH relativeFrom="page">
                      <wp:posOffset>-9525</wp:posOffset>
                    </wp:positionH>
                    <wp:positionV relativeFrom="page">
                      <wp:posOffset>-3175</wp:posOffset>
                    </wp:positionV>
                    <wp:extent cx="8001000" cy="990600"/>
                    <wp:effectExtent l="0" t="0" r="0" b="0"/>
                    <wp:wrapTight wrapText="bothSides">
                      <wp:wrapPolygon edited="0">
                        <wp:start x="0" y="0"/>
                        <wp:lineTo x="0" y="21185"/>
                        <wp:lineTo x="21549" y="21185"/>
                        <wp:lineTo x="21549" y="0"/>
                        <wp:lineTo x="0" y="0"/>
                      </wp:wrapPolygon>
                    </wp:wrapTight>
                    <wp:docPr id="23" name="Rectángul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001000" cy="990600"/>
                            </a:xfrm>
                            <a:prstGeom prst="rect">
                              <a:avLst/>
                            </a:prstGeom>
                            <a:solidFill>
                              <a:srgbClr val="50866C"/>
                            </a:solidFill>
                            <a:ln>
                              <a:noFill/>
                            </a:ln>
                            <a:effectLst/>
                            <a:extLst/>
                          </wps:spPr>
                          <wps:txbx>
                            <w:txbxContent>
                              <w:p w:rsidR="00C604E5" w:rsidRPr="00F31BC3" w:rsidRDefault="00C604E5" w:rsidP="00C604E5">
                                <w:r w:rsidRPr="00965C69"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6A9910A6" wp14:editId="0D20A293">
                                      <wp:extent cx="1148080" cy="648335"/>
                                      <wp:effectExtent l="0" t="0" r="0" b="0"/>
                                      <wp:docPr id="24" name="Imagen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8080" cy="6483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_x0000_s1036" style="position:absolute;left:0;text-align:left;margin-left:-.75pt;margin-top:-.25pt;width:630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Jh7EAIAAAsEAAAOAAAAZHJzL2Uyb0RvYy54bWysU1GO0zAQ/UfiDpb/aZKyVG3UdLXqahHS&#10;AisWDuA4TmLheMzYbbrchrNwMcZO2y3wh/ixZjzjNzNvntfXh8GwvUKvwVa8mOWcKSuh0bar+JfP&#10;d6+WnPkgbCMMWFXxJ+X59ebli/XoSjWHHkyjkBGI9eXoKt6H4Mos87JXg/AzcMpSsAUcRCAXu6xB&#10;MRL6YLJ5ni+yEbBxCFJ5T7e3U5BvEn7bKhk+tq1XgZmKU28hnZjOOp7ZZi3KDoXrtTy2If6hi0Fo&#10;S0XPULciCLZD/RfUoCWChzbMJAwZtK2WKs1A0xT5H9M89sKpNAuR492ZJv//YOWH/QMy3VR8/poz&#10;Kwba0Sdi7ecP2+0MsGIZKRqdLynz0T1gHNK7e5BfPbOw7YXt1A0ijL0SDTVWxPzstwfR8fSU1eN7&#10;aKiA2AVIbB1aHCIg8cAOaSlP56WoQ2CSLpc5EZPT7iTFVqt8QXYsIcrTa4c+vFUwsGhUHKn9hC72&#10;9z5MqaeU1D0Y3dxpY5KDXb01yPaCBPImXy4W2yO6v0wzNiZbiM8mxOlGJYlNZURJLR8rnkaeqAuH&#10;+pA4LhI7MVhD80SMIEyKpB9ERg/4nbOR1Fhx/20nUHFm3llidVVcXUX5Xjp46dSXjrCSoCoeOJvM&#10;bZgkv3Oou54qFYkgCze0iVYnkp67Ou6PFJdoPv6OKOlLP2U9/+HNLwAAAP//AwBQSwMEFAAGAAgA&#10;AAAhAAQIaEHdAAAACQEAAA8AAABkcnMvZG93bnJldi54bWxMT0FqwzAQvBf6B7GF3hI5JgrGtRya&#10;Qgs9+NCkgRxla2ubWitjKYn7+25O7WlmmWF2ptjObhAXnELvScNqmYBAarztqdXweXhdZCBCNGTN&#10;4Ak1/GCAbXl/V5jc+it94GUfW8EhFHKjoYtxzKUMTYfOhKUfkVj78pMzkc+plXYyVw53g0yTZCOd&#10;6Yk/dGbElw6b7/3ZaThtTH18r8Z0d7LV8W1d+TTbrbV+fJifn0BEnOOfGW71uTqU3Kn2Z7JBDBoW&#10;K8VORoabnKqMWc1MKQWyLOT/BeUvAAAA//8DAFBLAQItABQABgAIAAAAIQC2gziS/gAAAOEBAAAT&#10;AAAAAAAAAAAAAAAAAAAAAABbQ29udGVudF9UeXBlc10ueG1sUEsBAi0AFAAGAAgAAAAhADj9If/W&#10;AAAAlAEAAAsAAAAAAAAAAAAAAAAALwEAAF9yZWxzLy5yZWxzUEsBAi0AFAAGAAgAAAAhACTUmHsQ&#10;AgAACwQAAA4AAAAAAAAAAAAAAAAALgIAAGRycy9lMm9Eb2MueG1sUEsBAi0AFAAGAAgAAAAhAAQI&#10;aEHdAAAACQEAAA8AAAAAAAAAAAAAAAAAagQAAGRycy9kb3ducmV2LnhtbFBLBQYAAAAABAAEAPMA&#10;AAB0BQAAAAA=&#10;" fillcolor="#50866c" stroked="f">
                    <v:textbox inset=",7.2pt,,7.2pt">
                      <w:txbxContent>
                        <w:p w:rsidR="00C604E5" w:rsidRPr="00F31BC3" w:rsidRDefault="00C604E5" w:rsidP="00C604E5">
                          <w:r w:rsidRPr="00965C69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766AA828" wp14:editId="74C207C8">
                                <wp:extent cx="1148080" cy="648335"/>
                                <wp:effectExtent l="0" t="0" r="0" b="0"/>
                                <wp:docPr id="24" name="Imagen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8080" cy="6483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 anchorx="page" anchory="page"/>
                  </v:rect>
                </w:pict>
              </mc:Fallback>
            </mc:AlternateContent>
          </w:r>
          <w:r w:rsidR="00C604E5" w:rsidRPr="002D27E4">
            <w:rPr>
              <w:b/>
              <w:color w:val="50866C"/>
              <w:sz w:val="30"/>
              <w:szCs w:val="30"/>
            </w:rPr>
            <w:t>Anexo: Criterios de medición de los atributos de la información</w:t>
          </w:r>
        </w:sdtContent>
      </w:sdt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8"/>
        <w:gridCol w:w="1557"/>
        <w:gridCol w:w="2145"/>
        <w:gridCol w:w="685"/>
        <w:gridCol w:w="4251"/>
      </w:tblGrid>
      <w:tr w:rsidR="00C604E5" w:rsidRPr="009654DA" w:rsidTr="00C604E5">
        <w:trPr>
          <w:trHeight w:val="300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PRINCIPIOS GENERALES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CRITERIO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DESCRIPCION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VALOR</w:t>
            </w:r>
          </w:p>
        </w:tc>
        <w:tc>
          <w:tcPr>
            <w:tcW w:w="20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SIGNIFICADO</w:t>
            </w:r>
          </w:p>
        </w:tc>
      </w:tr>
      <w:tr w:rsidR="00C604E5" w:rsidRPr="009654DA" w:rsidTr="00C604E5">
        <w:trPr>
          <w:trHeight w:val="514"/>
        </w:trPr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PUBLICACIÓN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CONTENIDO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Se obliga su publicación por la Ley19/21013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SI se publica el contenido de la obligación exigida</w:t>
            </w:r>
          </w:p>
        </w:tc>
      </w:tr>
      <w:tr w:rsidR="00C604E5" w:rsidRPr="009654DA" w:rsidTr="00C604E5">
        <w:trPr>
          <w:trHeight w:val="323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NO se publica el contenido de la obligación exigida</w:t>
            </w:r>
          </w:p>
        </w:tc>
      </w:tr>
      <w:tr w:rsidR="00C604E5" w:rsidRPr="009654DA" w:rsidTr="00C604E5">
        <w:trPr>
          <w:trHeight w:val="427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FORMA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Modo de presentar la información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De forma DIRECTA en la misma web o con enlace directo a la información</w:t>
            </w:r>
          </w:p>
        </w:tc>
      </w:tr>
      <w:tr w:rsidR="00C604E5" w:rsidRPr="009654DA" w:rsidTr="00C604E5">
        <w:trPr>
          <w:trHeight w:val="419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De forma INDIRECTA pero sin dirigir a la información a la que se refiere</w:t>
            </w:r>
          </w:p>
        </w:tc>
      </w:tr>
      <w:tr w:rsidR="00C604E5" w:rsidRPr="009654DA" w:rsidTr="00C604E5">
        <w:trPr>
          <w:trHeight w:val="411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ACTUALIZACIÓN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Se identifica la fecha de datación de la información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 xml:space="preserve">Tiene FECHA y está dentro de los TRES meses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previos a</w:t>
            </w: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 xml:space="preserve"> la fecha de consulta</w:t>
            </w:r>
          </w:p>
        </w:tc>
      </w:tr>
      <w:tr w:rsidR="00C604E5" w:rsidRPr="009654DA" w:rsidTr="00C604E5">
        <w:trPr>
          <w:trHeight w:val="416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Tiene FECHA  pero NO ESTA ACTUALIZADO dentro de los tres meses</w:t>
            </w:r>
          </w:p>
        </w:tc>
      </w:tr>
      <w:tr w:rsidR="00C604E5" w:rsidRPr="009654DA" w:rsidTr="00C604E5">
        <w:trPr>
          <w:trHeight w:val="422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NO SE CONOCE la fecha de publicación de la información</w:t>
            </w:r>
          </w:p>
        </w:tc>
      </w:tr>
      <w:tr w:rsidR="00C604E5" w:rsidRPr="009654DA" w:rsidTr="00C604E5">
        <w:trPr>
          <w:trHeight w:val="300"/>
        </w:trPr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ATRIBUTOS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ACCESIBILIDAD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Número de clics para acceder a la información desde la página principal de transparencia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3 clics como máximo</w:t>
            </w:r>
          </w:p>
        </w:tc>
      </w:tr>
      <w:tr w:rsidR="00C604E5" w:rsidRPr="009654DA" w:rsidTr="00C604E5">
        <w:trPr>
          <w:trHeight w:val="171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4</w:t>
            </w:r>
          </w:p>
        </w:tc>
      </w:tr>
      <w:tr w:rsidR="00C604E5" w:rsidRPr="009654DA" w:rsidTr="00C604E5">
        <w:trPr>
          <w:trHeight w:val="245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5</w:t>
            </w:r>
          </w:p>
        </w:tc>
      </w:tr>
      <w:tr w:rsidR="00C604E5" w:rsidRPr="009654DA" w:rsidTr="00C604E5">
        <w:trPr>
          <w:trHeight w:val="263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6</w:t>
            </w:r>
          </w:p>
        </w:tc>
      </w:tr>
      <w:tr w:rsidR="00C604E5" w:rsidRPr="009654DA" w:rsidTr="00C604E5">
        <w:trPr>
          <w:trHeight w:val="281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7</w:t>
            </w:r>
          </w:p>
        </w:tc>
      </w:tr>
      <w:tr w:rsidR="00C604E5" w:rsidRPr="009654DA" w:rsidTr="00C604E5">
        <w:trPr>
          <w:trHeight w:val="271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8</w:t>
            </w:r>
          </w:p>
        </w:tc>
      </w:tr>
      <w:tr w:rsidR="00C604E5" w:rsidRPr="009654DA" w:rsidTr="00C604E5">
        <w:trPr>
          <w:trHeight w:val="133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9</w:t>
            </w:r>
          </w:p>
        </w:tc>
      </w:tr>
      <w:tr w:rsidR="00C604E5" w:rsidRPr="009654DA" w:rsidTr="00C604E5">
        <w:trPr>
          <w:trHeight w:val="207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</w:tr>
      <w:tr w:rsidR="00C604E5" w:rsidRPr="009654DA" w:rsidTr="00C604E5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11</w:t>
            </w:r>
          </w:p>
        </w:tc>
      </w:tr>
      <w:tr w:rsidR="00C604E5" w:rsidRPr="009654DA" w:rsidTr="00C604E5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12</w:t>
            </w:r>
          </w:p>
        </w:tc>
      </w:tr>
      <w:tr w:rsidR="00C604E5" w:rsidRPr="009654DA" w:rsidTr="00C604E5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Más de 12 clics</w:t>
            </w:r>
          </w:p>
        </w:tc>
      </w:tr>
      <w:tr w:rsidR="00C604E5" w:rsidRPr="009654DA" w:rsidTr="00C604E5">
        <w:trPr>
          <w:trHeight w:val="265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CLARIDAD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Lenguaje fácil de entender por el público general. La información compleja se acompaña de comentarios, glosarios, textos introductorios o similares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MUY comprensible o con ayudas, en su caso</w:t>
            </w:r>
          </w:p>
        </w:tc>
      </w:tr>
      <w:tr w:rsidR="00C604E5" w:rsidRPr="009654DA" w:rsidTr="00C604E5">
        <w:trPr>
          <w:trHeight w:val="271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C604E5" w:rsidRPr="009654DA" w:rsidTr="00C604E5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Comprensible</w:t>
            </w:r>
          </w:p>
        </w:tc>
      </w:tr>
      <w:tr w:rsidR="00C604E5" w:rsidRPr="009654DA" w:rsidTr="00C604E5">
        <w:trPr>
          <w:trHeight w:val="251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C604E5" w:rsidRPr="009654DA" w:rsidTr="00C604E5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Normal</w:t>
            </w:r>
          </w:p>
        </w:tc>
      </w:tr>
      <w:tr w:rsidR="00C604E5" w:rsidRPr="009654DA" w:rsidTr="00C604E5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C604E5" w:rsidRPr="009654DA" w:rsidTr="00C604E5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Poco comprensible</w:t>
            </w:r>
          </w:p>
        </w:tc>
      </w:tr>
      <w:tr w:rsidR="00C604E5" w:rsidRPr="009654DA" w:rsidTr="00C604E5">
        <w:trPr>
          <w:trHeight w:val="183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C604E5" w:rsidRPr="009654DA" w:rsidTr="00C604E5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Difícilmente comprensible</w:t>
            </w:r>
          </w:p>
        </w:tc>
      </w:tr>
      <w:tr w:rsidR="00C604E5" w:rsidRPr="009654DA" w:rsidTr="00C604E5">
        <w:trPr>
          <w:trHeight w:val="247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C604E5" w:rsidRPr="009654DA" w:rsidTr="00C604E5">
        <w:trPr>
          <w:trHeight w:val="123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NADA comprensible</w:t>
            </w:r>
          </w:p>
        </w:tc>
      </w:tr>
      <w:tr w:rsidR="00C604E5" w:rsidRPr="009654DA" w:rsidTr="00C604E5">
        <w:trPr>
          <w:trHeight w:val="57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ESTRUCTURACIÓN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sz w:val="16"/>
                <w:szCs w:val="16"/>
                <w:lang w:eastAsia="es-ES"/>
              </w:rPr>
              <w:t>Información organizada siguiendo una lógica clara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sz w:val="16"/>
                <w:szCs w:val="16"/>
                <w:lang w:eastAsia="es-ES"/>
              </w:rPr>
              <w:t>la información se encuentra ordenada en grupos de materias, temáticas o de acuerdo con los bloques o grupos de información de la ley</w:t>
            </w:r>
          </w:p>
        </w:tc>
      </w:tr>
      <w:tr w:rsidR="00C604E5" w:rsidRPr="009654DA" w:rsidTr="00C604E5">
        <w:trPr>
          <w:trHeight w:val="427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sz w:val="16"/>
                <w:szCs w:val="16"/>
                <w:lang w:eastAsia="es-ES"/>
              </w:rPr>
              <w:t>la información se presenta dispersa sin agrupación ni ordenación alguna</w:t>
            </w:r>
          </w:p>
        </w:tc>
      </w:tr>
      <w:tr w:rsidR="00C604E5" w:rsidRPr="009654DA" w:rsidTr="00C604E5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Reutilización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Formatos según Ley 37/2007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Es un formato reutilizable establecido</w:t>
            </w:r>
          </w:p>
        </w:tc>
      </w:tr>
      <w:tr w:rsidR="00C604E5" w:rsidRPr="009654DA" w:rsidTr="00C604E5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NO es un formato reutilizable</w:t>
            </w:r>
          </w:p>
        </w:tc>
      </w:tr>
      <w:tr w:rsidR="00C604E5" w:rsidRPr="009654DA" w:rsidTr="00C604E5">
        <w:trPr>
          <w:trHeight w:val="343"/>
        </w:trPr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WEB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LUGAR PUBLICACION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Dónde quedan publicadas las obligaciones de publicidad activa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Apartado específico o banner en la página inicial del sitio</w:t>
            </w:r>
          </w:p>
        </w:tc>
      </w:tr>
      <w:tr w:rsidR="00C604E5" w:rsidRPr="009654DA" w:rsidTr="00C604E5">
        <w:trPr>
          <w:trHeight w:val="362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Apartado específico pero NO en la página de inicio</w:t>
            </w:r>
          </w:p>
        </w:tc>
      </w:tr>
      <w:tr w:rsidR="00C604E5" w:rsidRPr="009654DA" w:rsidTr="00C604E5">
        <w:trPr>
          <w:trHeight w:val="6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4E5" w:rsidRPr="009654DA" w:rsidRDefault="00C604E5" w:rsidP="00AB749A">
            <w:pPr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9654DA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No existe un apartado específico de transparencia</w:t>
            </w:r>
          </w:p>
        </w:tc>
      </w:tr>
    </w:tbl>
    <w:p w:rsidR="00C604E5" w:rsidRPr="00831442" w:rsidRDefault="00C604E5" w:rsidP="00831442">
      <w:pPr>
        <w:pStyle w:val="Cuerpodelboletn"/>
        <w:spacing w:before="120" w:after="120" w:line="312" w:lineRule="auto"/>
      </w:pPr>
      <w:r w:rsidRPr="00C604E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BDB09C" wp14:editId="152D4D21">
                <wp:simplePos x="0" y="0"/>
                <wp:positionH relativeFrom="page">
                  <wp:posOffset>-34290</wp:posOffset>
                </wp:positionH>
                <wp:positionV relativeFrom="page">
                  <wp:posOffset>972820</wp:posOffset>
                </wp:positionV>
                <wp:extent cx="8001000" cy="190500"/>
                <wp:effectExtent l="0" t="0" r="0" b="0"/>
                <wp:wrapTight wrapText="bothSides">
                  <wp:wrapPolygon edited="0">
                    <wp:start x="0" y="0"/>
                    <wp:lineTo x="0" y="19440"/>
                    <wp:lineTo x="21549" y="19440"/>
                    <wp:lineTo x="21549" y="0"/>
                    <wp:lineTo x="0" y="0"/>
                  </wp:wrapPolygon>
                </wp:wrapTight>
                <wp:docPr id="11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9050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3" o:spid="_x0000_s1026" style="position:absolute;margin-left:-2.7pt;margin-top:76.6pt;width:630pt;height:1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xbCAIAAPgDAAAOAAAAZHJzL2Uyb0RvYy54bWysU1Fu2zAM/R+wOwj6X2xn7dAacYoiQYcB&#10;3Vas2wEUWbaFyaJGKXGy2+wsu1gp2cmy9m/Yj0BK5OPjI7W42feG7RR6DbbixSznTFkJtbZtxb99&#10;vXtzxZkPwtbCgFUVPyjPb5avXy0GV6o5dGBqhYxArC8HV/EuBFdmmZed6oWfgVOWHhvAXgRysc1q&#10;FAOh9yab5/m7bACsHYJU3tPtenzky4TfNEqGz03jVWCm4sQtpBPTuYlntlyIskXhOi0nGuIfWPRC&#10;Wyp6glqLINgW9QuoXksED02YSegzaBotVeqBuinyZ908dsKp1AuJ491JJv//YOWn3QMyXdPsCs6s&#10;6GlGX0i1379suzXAirdRosH5kiIf3QPGJr27B/ndMwurTthW3SLC0ClRE7Eixmd/JUTHUyrbDB+h&#10;pgJiGyCptW+wj4CkA9unoRxOQ1H7wCRdXuUkTE6zk/RWXOeXZMcSojxmO/ThvYKeRaPiSPQTutjd&#10;+zCGHkMSezC6vtPGJAfbzcog2wlakNXler2eT+j+PMzYGGwhpo2I441KKzaWESVRnioeWx6l20B9&#10;oPYRxvWj70JGB/iTs4FWr+L+x1ag4sx8sCThdXFxEXf13MFzZ3PuCCsJquKBs9FchXG/tw5121Gl&#10;Iqlh4ZZkb3RSJPIbWU3DovVKmk5fIe7vuZ+i/nzY5RMAAAD//wMAUEsDBBQABgAIAAAAIQC9hzA2&#10;4AAAAAsBAAAPAAAAZHJzL2Rvd25yZXYueG1sTI/BTsMwEETvSPyDtUhcUOuQNm0V4lRVJcQ5ASR6&#10;c+IlsYjtKHYb9+/ZnuC2OzOafVvsoxnYBSevnRXwvEyAoW2d0rYT8PH+utgB80FaJQdnUcAVPezL&#10;+7tC5srNtsJLHTpGJdbnUkAfwphz7tsejfRLN6Il79tNRgZap46rSc5UbgaeJsmGG6ktXejliMce&#10;25/6bAScVs0xDofPtzpW81O6/bpWOtNCPD7EwwuwgDH8heGGT+hQElPjzlZ5NghYZGtKkp6tUmC3&#10;QJqtN8AamnYk8bLg/38ofwEAAP//AwBQSwECLQAUAAYACAAAACEAtoM4kv4AAADhAQAAEwAAAAAA&#10;AAAAAAAAAAAAAAAAW0NvbnRlbnRfVHlwZXNdLnhtbFBLAQItABQABgAIAAAAIQA4/SH/1gAAAJQB&#10;AAALAAAAAAAAAAAAAAAAAC8BAABfcmVscy8ucmVsc1BLAQItABQABgAIAAAAIQAnCGxbCAIAAPgD&#10;AAAOAAAAAAAAAAAAAAAAAC4CAABkcnMvZTJvRG9jLnhtbFBLAQItABQABgAIAAAAIQC9hzA24AAA&#10;AAsBAAAPAAAAAAAAAAAAAAAAAGIEAABkcnMvZG93bnJldi54bWxQSwUGAAAAAAQABADzAAAAbwUA&#10;AAAA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C604E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F4B998" wp14:editId="18809E17">
                <wp:simplePos x="0" y="0"/>
                <wp:positionH relativeFrom="page">
                  <wp:posOffset>-30480</wp:posOffset>
                </wp:positionH>
                <wp:positionV relativeFrom="page">
                  <wp:posOffset>-17145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10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C604E5" w:rsidRDefault="00C604E5" w:rsidP="00C604E5"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es-ES"/>
                              </w:rPr>
                              <w:drawing>
                                <wp:inline distT="0" distB="0" distL="0" distR="0" wp14:anchorId="4F69F86D" wp14:editId="2F6C3C33">
                                  <wp:extent cx="1143000" cy="647700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-2.4pt;margin-top:-1.35pt;width:630pt;height:78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1mIDwIAAAsEAAAOAAAAZHJzL2Uyb0RvYy54bWysU1Fu2zAM/R+wOwj6X+wEXZAacYoiRYcB&#10;3Va02wFkWbaFyaJGKbGz2+wsu9goOUmz7W/YjyBS5CP5+LS+GXvD9gq9Blvy+SznTFkJtbZtyb98&#10;vn+z4swHYWthwKqSH5TnN5vXr9aDK9QCOjC1QkYg1heDK3kXgiuyzMtO9cLPwClLjw1gLwKZ2GY1&#10;ioHQe5Mt8nyZDYC1Q5DKe/LeTY98k/CbRsnwqWm8CsyUnHoL6cR0VvHMNmtRtChcp+WxDfEPXfRC&#10;Wyp6hroTQbAd6r+gei0RPDRhJqHPoGm0VGkGmmae/zHNcyecSrMQOd6dafL/D1Z+3D8i0zXtjuix&#10;oqcdPRFrP3/YdmeALRJFg/MFRT67R4xDevcA8qtnFradsK26RYShU6KmxuaR0uy3hGh4SmXV8AFq&#10;KiB2ARJbY4N9BCQe2JiWcjgvRY2BSXKuciImp+YkvV1f50u6xxKiOGU79OGdgp7FS8mR2k/oYv/g&#10;wxR6Ckndg9H1vTYmGdhWW4NsL0ggb/PVcrk9ovvLMGNjsIWYNiFOHpUkNpURBbV8rHgaOerQF2Gs&#10;xhPHlB1dFdQHYgRhUiT9ILp0gN85G0iNJfffdgIVZ+a9JVav51dXUb6XBl4a1aUhrCSokgfOpus2&#10;TJLfOdRtR5XmiSALt7SJRieSXro67o8Ul2g+/o4o6Us7Rb384c0vAAAA//8DAFBLAwQUAAYACAAA&#10;ACEArQroq+AAAAAKAQAADwAAAGRycy9kb3ducmV2LnhtbEyPQU/DMAyF70j8h8hI3LaUrB1TaTox&#10;JJA47MBg0o5pY9qKxqmabCv/Hu/ETn7Ws977XKwn14sTjqHzpOFhnoBAqr3tqNHw9fk6W4EI0ZA1&#10;vSfU8IsB1uXtTWFy68/0gaddbASHUMiNhjbGIZcy1C06E+Z+QGLv24/ORF7HRtrRnDnc9VIlyVI6&#10;0xE3tGbAlxbrn93RaTgsTbV/3w5qc7Db/Vu69Wq1SbW+v5uen0BEnOL/MVzwGR1KZqr8kWwQvYZZ&#10;yuSRp3oEcfFVlikQFatssQBZFvL6hfIPAAD//wMAUEsBAi0AFAAGAAgAAAAhALaDOJL+AAAA4QEA&#10;ABMAAAAAAAAAAAAAAAAAAAAAAFtDb250ZW50X1R5cGVzXS54bWxQSwECLQAUAAYACAAAACEAOP0h&#10;/9YAAACUAQAACwAAAAAAAAAAAAAAAAAvAQAAX3JlbHMvLnJlbHNQSwECLQAUAAYACAAAACEASXtZ&#10;iA8CAAALBAAADgAAAAAAAAAAAAAAAAAuAgAAZHJzL2Uyb0RvYy54bWxQSwECLQAUAAYACAAAACEA&#10;rQroq+AAAAAKAQAADwAAAAAAAAAAAAAAAABpBAAAZHJzL2Rvd25yZXYueG1sUEsFBgAAAAAEAAQA&#10;8wAAAHYFAAAAAA==&#10;" fillcolor="#50866c" stroked="f">
                <v:textbox inset=",7.2pt,,7.2pt">
                  <w:txbxContent>
                    <w:p w:rsidR="00C604E5" w:rsidRDefault="00C604E5" w:rsidP="00C604E5"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es-ES"/>
                        </w:rPr>
                        <w:drawing>
                          <wp:inline distT="0" distB="0" distL="0" distR="0" wp14:anchorId="2FF70237" wp14:editId="321CD08C">
                            <wp:extent cx="1143000" cy="647700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sectPr w:rsidR="00C604E5" w:rsidRPr="00831442" w:rsidSect="00A0682F">
      <w:type w:val="continuous"/>
      <w:pgSz w:w="11906" w:h="16838" w:code="9"/>
      <w:pgMar w:top="1701" w:right="720" w:bottom="1134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85C" w:rsidRDefault="002C785C" w:rsidP="00F31BC3">
      <w:r>
        <w:separator/>
      </w:r>
    </w:p>
  </w:endnote>
  <w:endnote w:type="continuationSeparator" w:id="0">
    <w:p w:rsidR="002C785C" w:rsidRDefault="002C785C" w:rsidP="00F31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DokChampa"/>
    <w:charset w:val="00"/>
    <w:family w:val="auto"/>
    <w:pitch w:val="variable"/>
    <w:sig w:usb0="03000000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85C" w:rsidRDefault="002C785C" w:rsidP="00F31BC3">
      <w:r>
        <w:separator/>
      </w:r>
    </w:p>
  </w:footnote>
  <w:footnote w:type="continuationSeparator" w:id="0">
    <w:p w:rsidR="002C785C" w:rsidRDefault="002C785C" w:rsidP="00F31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8pt;height:9.8pt" o:bullet="t">
        <v:imagedata r:id="rId1" o:title="BD14533_"/>
      </v:shape>
    </w:pict>
  </w:numPicBullet>
  <w:abstractNum w:abstractNumId="0">
    <w:nsid w:val="01CD3485"/>
    <w:multiLevelType w:val="hybridMultilevel"/>
    <w:tmpl w:val="0BD64BD6"/>
    <w:lvl w:ilvl="0" w:tplc="B7C2270E">
      <w:start w:val="1"/>
      <w:numFmt w:val="bullet"/>
      <w:lvlText w:val=""/>
      <w:lvlPicBulletId w:val="0"/>
      <w:lvlJc w:val="left"/>
      <w:pPr>
        <w:ind w:left="787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04C64533"/>
    <w:multiLevelType w:val="hybridMultilevel"/>
    <w:tmpl w:val="D46CACE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">
    <w:nsid w:val="09274CF2"/>
    <w:multiLevelType w:val="hybridMultilevel"/>
    <w:tmpl w:val="45B80EA2"/>
    <w:lvl w:ilvl="0" w:tplc="B7C2270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392AE9"/>
    <w:multiLevelType w:val="hybridMultilevel"/>
    <w:tmpl w:val="EFA2A35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24360C"/>
    <w:multiLevelType w:val="hybridMultilevel"/>
    <w:tmpl w:val="EDEC1E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E95B27"/>
    <w:multiLevelType w:val="hybridMultilevel"/>
    <w:tmpl w:val="28EC528E"/>
    <w:lvl w:ilvl="0" w:tplc="0428ECA8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626CC4">
      <w:start w:val="1"/>
      <w:numFmt w:val="lowerLetter"/>
      <w:lvlText w:val="%2."/>
      <w:lvlJc w:val="left"/>
      <w:pPr>
        <w:ind w:left="360" w:hanging="360"/>
      </w:pPr>
      <w:rPr>
        <w:rFonts w:hint="default"/>
        <w:b/>
        <w:i w:val="0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EA79D3"/>
    <w:multiLevelType w:val="hybridMultilevel"/>
    <w:tmpl w:val="D8E2FF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21472"/>
    <w:multiLevelType w:val="hybridMultilevel"/>
    <w:tmpl w:val="057A6D92"/>
    <w:lvl w:ilvl="0" w:tplc="B7C2270E">
      <w:start w:val="1"/>
      <w:numFmt w:val="bullet"/>
      <w:lvlText w:val=""/>
      <w:lvlPicBulletId w:val="0"/>
      <w:lvlJc w:val="left"/>
      <w:pPr>
        <w:ind w:left="988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8">
    <w:nsid w:val="48E07F8F"/>
    <w:multiLevelType w:val="hybridMultilevel"/>
    <w:tmpl w:val="5964C9F0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1C3632"/>
    <w:multiLevelType w:val="hybridMultilevel"/>
    <w:tmpl w:val="4008CE98"/>
    <w:lvl w:ilvl="0" w:tplc="75D2722C">
      <w:start w:val="1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721066"/>
    <w:multiLevelType w:val="hybridMultilevel"/>
    <w:tmpl w:val="CDD84F4C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8E5708"/>
    <w:multiLevelType w:val="hybridMultilevel"/>
    <w:tmpl w:val="0B30A9AA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5E8728CF"/>
    <w:multiLevelType w:val="hybridMultilevel"/>
    <w:tmpl w:val="0072500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557964"/>
    <w:multiLevelType w:val="hybridMultilevel"/>
    <w:tmpl w:val="EF0672F4"/>
    <w:lvl w:ilvl="0" w:tplc="75D2722C">
      <w:start w:val="1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C25F97"/>
    <w:multiLevelType w:val="hybridMultilevel"/>
    <w:tmpl w:val="D5D0478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D355C9"/>
    <w:multiLevelType w:val="hybridMultilevel"/>
    <w:tmpl w:val="CFBC1F80"/>
    <w:lvl w:ilvl="0" w:tplc="B7C2270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7"/>
  </w:num>
  <w:num w:numId="4">
    <w:abstractNumId w:val="0"/>
  </w:num>
  <w:num w:numId="5">
    <w:abstractNumId w:val="10"/>
  </w:num>
  <w:num w:numId="6">
    <w:abstractNumId w:val="12"/>
  </w:num>
  <w:num w:numId="7">
    <w:abstractNumId w:val="9"/>
  </w:num>
  <w:num w:numId="8">
    <w:abstractNumId w:val="1"/>
  </w:num>
  <w:num w:numId="9">
    <w:abstractNumId w:val="4"/>
  </w:num>
  <w:num w:numId="10">
    <w:abstractNumId w:val="3"/>
  </w:num>
  <w:num w:numId="11">
    <w:abstractNumId w:val="14"/>
  </w:num>
  <w:num w:numId="12">
    <w:abstractNumId w:val="8"/>
  </w:num>
  <w:num w:numId="13">
    <w:abstractNumId w:val="5"/>
  </w:num>
  <w:num w:numId="14">
    <w:abstractNumId w:val="15"/>
  </w:num>
  <w:num w:numId="15">
    <w:abstractNumId w:val="2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EDC"/>
    <w:rsid w:val="0000112E"/>
    <w:rsid w:val="00006957"/>
    <w:rsid w:val="00011946"/>
    <w:rsid w:val="00015460"/>
    <w:rsid w:val="0003511D"/>
    <w:rsid w:val="0005642F"/>
    <w:rsid w:val="000775A5"/>
    <w:rsid w:val="00085F10"/>
    <w:rsid w:val="000A10BC"/>
    <w:rsid w:val="000A1C45"/>
    <w:rsid w:val="000D3907"/>
    <w:rsid w:val="000D5417"/>
    <w:rsid w:val="000E0A9E"/>
    <w:rsid w:val="00104E94"/>
    <w:rsid w:val="001149B1"/>
    <w:rsid w:val="0012139E"/>
    <w:rsid w:val="00146C3C"/>
    <w:rsid w:val="001508E3"/>
    <w:rsid w:val="00151B77"/>
    <w:rsid w:val="00164876"/>
    <w:rsid w:val="00167F6B"/>
    <w:rsid w:val="001763F8"/>
    <w:rsid w:val="00187CDD"/>
    <w:rsid w:val="0019448F"/>
    <w:rsid w:val="00195433"/>
    <w:rsid w:val="001964DF"/>
    <w:rsid w:val="001A5305"/>
    <w:rsid w:val="001C4509"/>
    <w:rsid w:val="001C7C78"/>
    <w:rsid w:val="0021682B"/>
    <w:rsid w:val="00231D61"/>
    <w:rsid w:val="002467FA"/>
    <w:rsid w:val="002C785C"/>
    <w:rsid w:val="002D0702"/>
    <w:rsid w:val="002E6862"/>
    <w:rsid w:val="0031769F"/>
    <w:rsid w:val="00324386"/>
    <w:rsid w:val="00347877"/>
    <w:rsid w:val="00355DC0"/>
    <w:rsid w:val="003A390C"/>
    <w:rsid w:val="003A619D"/>
    <w:rsid w:val="003B57E6"/>
    <w:rsid w:val="003B6B96"/>
    <w:rsid w:val="003D2C4A"/>
    <w:rsid w:val="003E564B"/>
    <w:rsid w:val="003E5D2F"/>
    <w:rsid w:val="003F6EDC"/>
    <w:rsid w:val="00415DBD"/>
    <w:rsid w:val="00422B18"/>
    <w:rsid w:val="004720A5"/>
    <w:rsid w:val="00472A39"/>
    <w:rsid w:val="0047735C"/>
    <w:rsid w:val="004859CC"/>
    <w:rsid w:val="004A1663"/>
    <w:rsid w:val="004C6440"/>
    <w:rsid w:val="004D7037"/>
    <w:rsid w:val="004F02EB"/>
    <w:rsid w:val="005301DF"/>
    <w:rsid w:val="00536832"/>
    <w:rsid w:val="00541E6F"/>
    <w:rsid w:val="00544C61"/>
    <w:rsid w:val="00563295"/>
    <w:rsid w:val="00573CBE"/>
    <w:rsid w:val="00575D0E"/>
    <w:rsid w:val="00587BB7"/>
    <w:rsid w:val="005E2505"/>
    <w:rsid w:val="005E6704"/>
    <w:rsid w:val="00603DFC"/>
    <w:rsid w:val="00633EAA"/>
    <w:rsid w:val="0064060C"/>
    <w:rsid w:val="006764C3"/>
    <w:rsid w:val="006803A4"/>
    <w:rsid w:val="0069673B"/>
    <w:rsid w:val="006B75D8"/>
    <w:rsid w:val="006D49E7"/>
    <w:rsid w:val="006E525C"/>
    <w:rsid w:val="006E75DE"/>
    <w:rsid w:val="006F2891"/>
    <w:rsid w:val="00700864"/>
    <w:rsid w:val="007071A8"/>
    <w:rsid w:val="00707C14"/>
    <w:rsid w:val="00717272"/>
    <w:rsid w:val="00750864"/>
    <w:rsid w:val="00751FAA"/>
    <w:rsid w:val="00760E4B"/>
    <w:rsid w:val="0076640C"/>
    <w:rsid w:val="00767C60"/>
    <w:rsid w:val="00777FB3"/>
    <w:rsid w:val="00790143"/>
    <w:rsid w:val="007A5CAF"/>
    <w:rsid w:val="007D1701"/>
    <w:rsid w:val="007D5CBF"/>
    <w:rsid w:val="007F5F9D"/>
    <w:rsid w:val="00803D20"/>
    <w:rsid w:val="0080657A"/>
    <w:rsid w:val="00814640"/>
    <w:rsid w:val="00821526"/>
    <w:rsid w:val="0082470D"/>
    <w:rsid w:val="00831442"/>
    <w:rsid w:val="00882A5B"/>
    <w:rsid w:val="00894358"/>
    <w:rsid w:val="0089455A"/>
    <w:rsid w:val="00897D04"/>
    <w:rsid w:val="008C02F4"/>
    <w:rsid w:val="008E6ED3"/>
    <w:rsid w:val="00902A71"/>
    <w:rsid w:val="009039FD"/>
    <w:rsid w:val="00912DB4"/>
    <w:rsid w:val="0095602B"/>
    <w:rsid w:val="00965C69"/>
    <w:rsid w:val="00982299"/>
    <w:rsid w:val="009B75CD"/>
    <w:rsid w:val="009C5469"/>
    <w:rsid w:val="009D35A4"/>
    <w:rsid w:val="009D3CC3"/>
    <w:rsid w:val="009D4047"/>
    <w:rsid w:val="009D78D2"/>
    <w:rsid w:val="009E049D"/>
    <w:rsid w:val="009E2E6F"/>
    <w:rsid w:val="009E7254"/>
    <w:rsid w:val="009F50F5"/>
    <w:rsid w:val="009F687D"/>
    <w:rsid w:val="00A0682F"/>
    <w:rsid w:val="00A51AAD"/>
    <w:rsid w:val="00A82709"/>
    <w:rsid w:val="00AC2723"/>
    <w:rsid w:val="00AC4A6F"/>
    <w:rsid w:val="00AD6065"/>
    <w:rsid w:val="00AF5151"/>
    <w:rsid w:val="00B1184C"/>
    <w:rsid w:val="00B20CB7"/>
    <w:rsid w:val="00B220EC"/>
    <w:rsid w:val="00B5314A"/>
    <w:rsid w:val="00B56A3A"/>
    <w:rsid w:val="00B77C12"/>
    <w:rsid w:val="00B85EA1"/>
    <w:rsid w:val="00BA03C4"/>
    <w:rsid w:val="00BD1E44"/>
    <w:rsid w:val="00BD2172"/>
    <w:rsid w:val="00C1290B"/>
    <w:rsid w:val="00C213EC"/>
    <w:rsid w:val="00C24010"/>
    <w:rsid w:val="00C259F4"/>
    <w:rsid w:val="00C27705"/>
    <w:rsid w:val="00C4050E"/>
    <w:rsid w:val="00C4430D"/>
    <w:rsid w:val="00C451D3"/>
    <w:rsid w:val="00C54D21"/>
    <w:rsid w:val="00C604E5"/>
    <w:rsid w:val="00C61E7F"/>
    <w:rsid w:val="00C66E73"/>
    <w:rsid w:val="00C91330"/>
    <w:rsid w:val="00CC168F"/>
    <w:rsid w:val="00CD3DE8"/>
    <w:rsid w:val="00D014E1"/>
    <w:rsid w:val="00D01CA1"/>
    <w:rsid w:val="00D1453D"/>
    <w:rsid w:val="00D520C8"/>
    <w:rsid w:val="00D64B3D"/>
    <w:rsid w:val="00D92419"/>
    <w:rsid w:val="00D96084"/>
    <w:rsid w:val="00D97AAD"/>
    <w:rsid w:val="00DA6660"/>
    <w:rsid w:val="00DB6EB1"/>
    <w:rsid w:val="00DC5B52"/>
    <w:rsid w:val="00DD515F"/>
    <w:rsid w:val="00DF25D7"/>
    <w:rsid w:val="00E023B5"/>
    <w:rsid w:val="00E33169"/>
    <w:rsid w:val="00E6528C"/>
    <w:rsid w:val="00EC6A3E"/>
    <w:rsid w:val="00ED30F1"/>
    <w:rsid w:val="00ED57F6"/>
    <w:rsid w:val="00ED7D79"/>
    <w:rsid w:val="00EE5F85"/>
    <w:rsid w:val="00EF5B46"/>
    <w:rsid w:val="00EF6910"/>
    <w:rsid w:val="00F05E2C"/>
    <w:rsid w:val="00F132F9"/>
    <w:rsid w:val="00F24BAF"/>
    <w:rsid w:val="00F31BC3"/>
    <w:rsid w:val="00F36022"/>
    <w:rsid w:val="00F7274D"/>
    <w:rsid w:val="00F72A8A"/>
    <w:rsid w:val="00F95333"/>
    <w:rsid w:val="00FA0453"/>
    <w:rsid w:val="00FA0C58"/>
    <w:rsid w:val="00FA11BE"/>
    <w:rsid w:val="00FA1911"/>
    <w:rsid w:val="00FA5997"/>
    <w:rsid w:val="00FC4E74"/>
    <w:rsid w:val="00FD4E10"/>
    <w:rsid w:val="00FF4453"/>
    <w:rsid w:val="00FF5E0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1740D9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EDC"/>
    <w:rPr>
      <w:rFonts w:ascii="Century Gothic" w:hAnsi="Century Gothic"/>
      <w:sz w:val="22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D2F"/>
    <w:pPr>
      <w:keepNext/>
      <w:keepLines/>
      <w:spacing w:before="200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943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0866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149B1"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9"/>
    <w:rsid w:val="003E5D2F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Subttulodelboletn">
    <w:name w:val="Subtítulo del boletín"/>
    <w:basedOn w:val="Normal"/>
    <w:qFormat/>
    <w:rsid w:val="001149B1"/>
    <w:rPr>
      <w:color w:val="FFFFFF" w:themeColor="background1"/>
      <w:sz w:val="26"/>
    </w:rPr>
  </w:style>
  <w:style w:type="paragraph" w:customStyle="1" w:styleId="Titulardelboletn">
    <w:name w:val="Titular del boletín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Cuerpodelboletn">
    <w:name w:val="Cuerpo del boletín"/>
    <w:basedOn w:val="Normal"/>
    <w:qFormat/>
    <w:rsid w:val="00F7274D"/>
    <w:pPr>
      <w:spacing w:after="200"/>
      <w:jc w:val="both"/>
    </w:pPr>
    <w:rPr>
      <w:color w:val="000000"/>
    </w:rPr>
  </w:style>
  <w:style w:type="paragraph" w:customStyle="1" w:styleId="Textoblanco">
    <w:name w:val="Texto blanco"/>
    <w:basedOn w:val="Normal"/>
    <w:qFormat/>
    <w:rsid w:val="00D014E1"/>
    <w:rPr>
      <w:color w:val="FFFFFF" w:themeColor="background1"/>
      <w:sz w:val="20"/>
    </w:rPr>
  </w:style>
  <w:style w:type="paragraph" w:customStyle="1" w:styleId="Nombredelaempresa">
    <w:name w:val="Nombre de la empresa"/>
    <w:basedOn w:val="Ttulodelboletn"/>
    <w:qFormat/>
    <w:rsid w:val="003B57E6"/>
    <w:rPr>
      <w:sz w:val="52"/>
      <w:szCs w:val="52"/>
    </w:rPr>
  </w:style>
  <w:style w:type="paragraph" w:customStyle="1" w:styleId="Fechadelboletn">
    <w:name w:val="Fecha del boletín"/>
    <w:basedOn w:val="Textoblanco"/>
    <w:qFormat/>
    <w:rsid w:val="00FA5997"/>
    <w:pPr>
      <w:jc w:val="right"/>
    </w:pPr>
  </w:style>
  <w:style w:type="paragraph" w:customStyle="1" w:styleId="Letrapequea">
    <w:name w:val="Letra pequeña"/>
    <w:basedOn w:val="Cuerpodelboletn"/>
    <w:qFormat/>
    <w:rsid w:val="006D49E7"/>
    <w:pPr>
      <w:jc w:val="right"/>
    </w:pPr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1BC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1BC3"/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C4A6F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94358"/>
    <w:rPr>
      <w:rFonts w:asciiTheme="majorHAnsi" w:eastAsiaTheme="majorEastAsia" w:hAnsiTheme="majorHAnsi" w:cstheme="majorBidi"/>
      <w:b/>
      <w:bCs/>
      <w:color w:val="50866C"/>
      <w:sz w:val="22"/>
      <w:szCs w:val="24"/>
    </w:rPr>
  </w:style>
  <w:style w:type="paragraph" w:styleId="Prrafodelista">
    <w:name w:val="List Paragraph"/>
    <w:basedOn w:val="Normal"/>
    <w:uiPriority w:val="34"/>
    <w:qFormat/>
    <w:rsid w:val="00F36022"/>
    <w:pPr>
      <w:ind w:left="720"/>
      <w:contextualSpacing/>
    </w:pPr>
  </w:style>
  <w:style w:type="table" w:styleId="Sombreadovistoso-nfasis3">
    <w:name w:val="Colorful Shading Accent 3"/>
    <w:basedOn w:val="Tablanormal"/>
    <w:uiPriority w:val="71"/>
    <w:rsid w:val="00C1290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medio2-nfasis3">
    <w:name w:val="Medium Shading 2 Accent 3"/>
    <w:basedOn w:val="Tablanormal"/>
    <w:uiPriority w:val="64"/>
    <w:rsid w:val="00C1290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parrafo">
    <w:name w:val="parrafo"/>
    <w:basedOn w:val="Normal"/>
    <w:rsid w:val="00415D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s-ES"/>
    </w:rPr>
  </w:style>
  <w:style w:type="paragraph" w:styleId="Sinespaciado">
    <w:name w:val="No Spacing"/>
    <w:link w:val="SinespaciadoCar"/>
    <w:uiPriority w:val="1"/>
    <w:qFormat/>
    <w:rsid w:val="00C61E7F"/>
    <w:rPr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61E7F"/>
    <w:rPr>
      <w:sz w:val="22"/>
      <w:szCs w:val="22"/>
    </w:rPr>
  </w:style>
  <w:style w:type="character" w:customStyle="1" w:styleId="e24kjd">
    <w:name w:val="e24kjd"/>
    <w:basedOn w:val="Fuentedeprrafopredeter"/>
    <w:rsid w:val="002C78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EDC"/>
    <w:rPr>
      <w:rFonts w:ascii="Century Gothic" w:hAnsi="Century Gothic"/>
      <w:sz w:val="22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D2F"/>
    <w:pPr>
      <w:keepNext/>
      <w:keepLines/>
      <w:spacing w:before="200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943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0866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149B1"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9"/>
    <w:rsid w:val="003E5D2F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Subttulodelboletn">
    <w:name w:val="Subtítulo del boletín"/>
    <w:basedOn w:val="Normal"/>
    <w:qFormat/>
    <w:rsid w:val="001149B1"/>
    <w:rPr>
      <w:color w:val="FFFFFF" w:themeColor="background1"/>
      <w:sz w:val="26"/>
    </w:rPr>
  </w:style>
  <w:style w:type="paragraph" w:customStyle="1" w:styleId="Titulardelboletn">
    <w:name w:val="Titular del boletín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Cuerpodelboletn">
    <w:name w:val="Cuerpo del boletín"/>
    <w:basedOn w:val="Normal"/>
    <w:qFormat/>
    <w:rsid w:val="00F7274D"/>
    <w:pPr>
      <w:spacing w:after="200"/>
      <w:jc w:val="both"/>
    </w:pPr>
    <w:rPr>
      <w:color w:val="000000"/>
    </w:rPr>
  </w:style>
  <w:style w:type="paragraph" w:customStyle="1" w:styleId="Textoblanco">
    <w:name w:val="Texto blanco"/>
    <w:basedOn w:val="Normal"/>
    <w:qFormat/>
    <w:rsid w:val="00D014E1"/>
    <w:rPr>
      <w:color w:val="FFFFFF" w:themeColor="background1"/>
      <w:sz w:val="20"/>
    </w:rPr>
  </w:style>
  <w:style w:type="paragraph" w:customStyle="1" w:styleId="Nombredelaempresa">
    <w:name w:val="Nombre de la empresa"/>
    <w:basedOn w:val="Ttulodelboletn"/>
    <w:qFormat/>
    <w:rsid w:val="003B57E6"/>
    <w:rPr>
      <w:sz w:val="52"/>
      <w:szCs w:val="52"/>
    </w:rPr>
  </w:style>
  <w:style w:type="paragraph" w:customStyle="1" w:styleId="Fechadelboletn">
    <w:name w:val="Fecha del boletín"/>
    <w:basedOn w:val="Textoblanco"/>
    <w:qFormat/>
    <w:rsid w:val="00FA5997"/>
    <w:pPr>
      <w:jc w:val="right"/>
    </w:pPr>
  </w:style>
  <w:style w:type="paragraph" w:customStyle="1" w:styleId="Letrapequea">
    <w:name w:val="Letra pequeña"/>
    <w:basedOn w:val="Cuerpodelboletn"/>
    <w:qFormat/>
    <w:rsid w:val="006D49E7"/>
    <w:pPr>
      <w:jc w:val="right"/>
    </w:pPr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1BC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1BC3"/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C4A6F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94358"/>
    <w:rPr>
      <w:rFonts w:asciiTheme="majorHAnsi" w:eastAsiaTheme="majorEastAsia" w:hAnsiTheme="majorHAnsi" w:cstheme="majorBidi"/>
      <w:b/>
      <w:bCs/>
      <w:color w:val="50866C"/>
      <w:sz w:val="22"/>
      <w:szCs w:val="24"/>
    </w:rPr>
  </w:style>
  <w:style w:type="paragraph" w:styleId="Prrafodelista">
    <w:name w:val="List Paragraph"/>
    <w:basedOn w:val="Normal"/>
    <w:uiPriority w:val="34"/>
    <w:qFormat/>
    <w:rsid w:val="00F36022"/>
    <w:pPr>
      <w:ind w:left="720"/>
      <w:contextualSpacing/>
    </w:pPr>
  </w:style>
  <w:style w:type="table" w:styleId="Sombreadovistoso-nfasis3">
    <w:name w:val="Colorful Shading Accent 3"/>
    <w:basedOn w:val="Tablanormal"/>
    <w:uiPriority w:val="71"/>
    <w:rsid w:val="00C1290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medio2-nfasis3">
    <w:name w:val="Medium Shading 2 Accent 3"/>
    <w:basedOn w:val="Tablanormal"/>
    <w:uiPriority w:val="64"/>
    <w:rsid w:val="00C1290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parrafo">
    <w:name w:val="parrafo"/>
    <w:basedOn w:val="Normal"/>
    <w:rsid w:val="00415D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s-ES"/>
    </w:rPr>
  </w:style>
  <w:style w:type="paragraph" w:styleId="Sinespaciado">
    <w:name w:val="No Spacing"/>
    <w:link w:val="SinespaciadoCar"/>
    <w:uiPriority w:val="1"/>
    <w:qFormat/>
    <w:rsid w:val="00C61E7F"/>
    <w:rPr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61E7F"/>
    <w:rPr>
      <w:sz w:val="22"/>
      <w:szCs w:val="22"/>
    </w:rPr>
  </w:style>
  <w:style w:type="character" w:customStyle="1" w:styleId="e24kjd">
    <w:name w:val="e24kjd"/>
    <w:basedOn w:val="Fuentedeprrafopredeter"/>
    <w:rsid w:val="002C78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0.png"/><Relationship Id="rId18" Type="http://schemas.openxmlformats.org/officeDocument/2006/relationships/hyperlink" Target="https://www.accem.es/transparentes/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hyperlink" Target="https://www.accem.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pap.hacienda.gob.es/bdnstrans/GE/es/concesione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0.wmf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w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m.ruiz\AppData\Roaming\Microsoft\Plantillas\Boletn_seman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F38587DCE4F49368CED0492B4EFD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362D0-3343-495D-825E-9E2BAD058F67}"/>
      </w:docPartPr>
      <w:docPartBody>
        <w:p w:rsidR="00DE3DE6" w:rsidRDefault="00DE3DE6">
          <w:pPr>
            <w:pStyle w:val="9F38587DCE4F49368CED0492B4EFD406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07033FA691034FE1ABDD22E05C700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8400A-89EE-40FE-B679-DA8D83CEC24A}"/>
      </w:docPartPr>
      <w:docPartBody>
        <w:p w:rsidR="00DE3DE6" w:rsidRDefault="00DE3DE6" w:rsidP="00DE3DE6">
          <w:pPr>
            <w:pStyle w:val="07033FA691034FE1ABDD22E05C700155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4041ECFB4E934057B7EF021C0F3E2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023E9-8B2B-470B-A0BF-AB9EF0EA292A}"/>
      </w:docPartPr>
      <w:docPartBody>
        <w:p w:rsidR="00DE3DE6" w:rsidRDefault="00DE3DE6" w:rsidP="00DE3DE6">
          <w:pPr>
            <w:pStyle w:val="4041ECFB4E934057B7EF021C0F3E2D14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FD98A9A16E1C4E1DA3A066E830405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73F34-E67E-40EB-B96B-85E8B605AAD6}"/>
      </w:docPartPr>
      <w:docPartBody>
        <w:p w:rsidR="00DE3DE6" w:rsidRDefault="00DE3DE6" w:rsidP="00DE3DE6">
          <w:pPr>
            <w:pStyle w:val="FD98A9A16E1C4E1DA3A066E830405301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54471377433449B7837FA85B37FF7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DD01B-2975-4D76-8812-049160011ED5}"/>
      </w:docPartPr>
      <w:docPartBody>
        <w:p w:rsidR="00C32372" w:rsidRDefault="00C32372" w:rsidP="00C32372">
          <w:pPr>
            <w:pStyle w:val="54471377433449B7837FA85B37FF717D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4E8594D79D8A425F950512D6F97BA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F4AD1-3711-4B4E-8C9C-D8288110C5A2}"/>
      </w:docPartPr>
      <w:docPartBody>
        <w:p w:rsidR="00C14DF1" w:rsidRDefault="00F37BAD" w:rsidP="00F37BAD">
          <w:pPr>
            <w:pStyle w:val="4E8594D79D8A425F950512D6F97BAC15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DokChampa"/>
    <w:charset w:val="00"/>
    <w:family w:val="auto"/>
    <w:pitch w:val="variable"/>
    <w:sig w:usb0="03000000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DE6"/>
    <w:rsid w:val="0014287A"/>
    <w:rsid w:val="004B5DD8"/>
    <w:rsid w:val="00787EBD"/>
    <w:rsid w:val="008E0CDB"/>
    <w:rsid w:val="008E118A"/>
    <w:rsid w:val="00C14DF1"/>
    <w:rsid w:val="00C32372"/>
    <w:rsid w:val="00DE3DE6"/>
    <w:rsid w:val="00F3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37BAD"/>
    <w:rPr>
      <w:color w:val="808080"/>
    </w:rPr>
  </w:style>
  <w:style w:type="paragraph" w:customStyle="1" w:styleId="9F38587DCE4F49368CED0492B4EFD406">
    <w:name w:val="9F38587DCE4F49368CED0492B4EFD406"/>
  </w:style>
  <w:style w:type="paragraph" w:customStyle="1" w:styleId="07033FA691034FE1ABDD22E05C700155">
    <w:name w:val="07033FA691034FE1ABDD22E05C700155"/>
    <w:rsid w:val="00DE3DE6"/>
  </w:style>
  <w:style w:type="paragraph" w:customStyle="1" w:styleId="A5B01BBEE4A34996B87F194928DD9EE0">
    <w:name w:val="A5B01BBEE4A34996B87F194928DD9EE0"/>
    <w:rsid w:val="00DE3DE6"/>
  </w:style>
  <w:style w:type="paragraph" w:customStyle="1" w:styleId="4041ECFB4E934057B7EF021C0F3E2D14">
    <w:name w:val="4041ECFB4E934057B7EF021C0F3E2D14"/>
    <w:rsid w:val="00DE3DE6"/>
  </w:style>
  <w:style w:type="paragraph" w:customStyle="1" w:styleId="FD98A9A16E1C4E1DA3A066E830405301">
    <w:name w:val="FD98A9A16E1C4E1DA3A066E830405301"/>
    <w:rsid w:val="00DE3DE6"/>
  </w:style>
  <w:style w:type="paragraph" w:customStyle="1" w:styleId="54471377433449B7837FA85B37FF717D">
    <w:name w:val="54471377433449B7837FA85B37FF717D"/>
    <w:rsid w:val="00C32372"/>
  </w:style>
  <w:style w:type="paragraph" w:customStyle="1" w:styleId="4E8594D79D8A425F950512D6F97BAC15">
    <w:name w:val="4E8594D79D8A425F950512D6F97BAC15"/>
    <w:rsid w:val="00F37BA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37BAD"/>
    <w:rPr>
      <w:color w:val="808080"/>
    </w:rPr>
  </w:style>
  <w:style w:type="paragraph" w:customStyle="1" w:styleId="9F38587DCE4F49368CED0492B4EFD406">
    <w:name w:val="9F38587DCE4F49368CED0492B4EFD406"/>
  </w:style>
  <w:style w:type="paragraph" w:customStyle="1" w:styleId="07033FA691034FE1ABDD22E05C700155">
    <w:name w:val="07033FA691034FE1ABDD22E05C700155"/>
    <w:rsid w:val="00DE3DE6"/>
  </w:style>
  <w:style w:type="paragraph" w:customStyle="1" w:styleId="A5B01BBEE4A34996B87F194928DD9EE0">
    <w:name w:val="A5B01BBEE4A34996B87F194928DD9EE0"/>
    <w:rsid w:val="00DE3DE6"/>
  </w:style>
  <w:style w:type="paragraph" w:customStyle="1" w:styleId="4041ECFB4E934057B7EF021C0F3E2D14">
    <w:name w:val="4041ECFB4E934057B7EF021C0F3E2D14"/>
    <w:rsid w:val="00DE3DE6"/>
  </w:style>
  <w:style w:type="paragraph" w:customStyle="1" w:styleId="FD98A9A16E1C4E1DA3A066E830405301">
    <w:name w:val="FD98A9A16E1C4E1DA3A066E830405301"/>
    <w:rsid w:val="00DE3DE6"/>
  </w:style>
  <w:style w:type="paragraph" w:customStyle="1" w:styleId="54471377433449B7837FA85B37FF717D">
    <w:name w:val="54471377433449B7837FA85B37FF717D"/>
    <w:rsid w:val="00C32372"/>
  </w:style>
  <w:style w:type="paragraph" w:customStyle="1" w:styleId="4E8594D79D8A425F950512D6F97BAC15">
    <w:name w:val="4E8594D79D8A425F950512D6F97BAC15"/>
    <w:rsid w:val="00F37B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2009-05-30T21:55:59+00:00</AssetStart>
    <PublishStatusLookup xmlns="4873beb7-5857-4685-be1f-d57550cc96cc">
      <Value>273741</Value>
      <Value>1305776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Newsletter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Never 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TP010336027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261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PrimaryImageGen xmlns="4873beb7-5857-4685-be1f-d57550cc96cc">true</PrimaryImageGen>
    <TPFriendlyName xmlns="4873beb7-5857-4685-be1f-d57550cc96cc">Newsletter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144889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B96250-407E-40A4-BA71-9F03B03EA852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4873beb7-5857-4685-be1f-d57550cc96c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2C0EFFE-5BE7-4130-9C53-D29472463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D550FA-95EE-4602-B845-D4F76F83F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Boletn_semanal.dotx</Template>
  <TotalTime>208</TotalTime>
  <Pages>8</Pages>
  <Words>2250</Words>
  <Characters>12379</Characters>
  <Application>Microsoft Office Word</Application>
  <DocSecurity>0</DocSecurity>
  <Lines>103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Newsletter</vt:lpstr>
    </vt:vector>
  </TitlesOfParts>
  <Company>SGAD</Company>
  <LinksUpToDate>false</LinksUpToDate>
  <CharactersWithSpaces>14600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anam.ruiz</dc:creator>
  <cp:lastModifiedBy>yolanda.diez</cp:lastModifiedBy>
  <cp:revision>34</cp:revision>
  <cp:lastPrinted>2008-09-26T23:14:00Z</cp:lastPrinted>
  <dcterms:created xsi:type="dcterms:W3CDTF">2020-02-25T12:55:00Z</dcterms:created>
  <dcterms:modified xsi:type="dcterms:W3CDTF">2020-06-08T10:51:00Z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